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60E" w:rsidRDefault="0072360E" w:rsidP="00130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300AB" w:rsidRDefault="001300AB" w:rsidP="00130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0AB" w:rsidRDefault="001300AB" w:rsidP="00130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0AB" w:rsidRDefault="001300AB" w:rsidP="00130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0AB" w:rsidRDefault="001300AB" w:rsidP="00130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0AB" w:rsidRDefault="001300AB" w:rsidP="00130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0AB" w:rsidRDefault="001300AB" w:rsidP="00130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3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0DD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55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9F57B5">
        <w:noBreakHyphen/>
      </w:r>
      <w:r>
        <w:t>5</w:t>
      </w:r>
      <w:r w:rsidR="009F57B5">
        <w:noBreakHyphen/>
      </w:r>
      <w:r>
        <w:t>4905 SO AS TO PROVIDE THAT IT IS UNLAWFUL TO OPERATE A MOTOR VEHICLE ALONG A HIGHWAY WITHOUT A SPEEDOMETER THAT IS MAINTAINED IN GOOD WORKING ORDER, TO PROVIDE A PENALTY FOR A VIOLATION OF THIS PROVISION, AND TO PROVIDE THAT A PERSON WHO IS CHARGED WITH OPERATING A MOTOR VEHICLE TWENTY MILES AN HOUR OR LESS IN EXCESS OF THE POSTED SPEED LIMIT, MUST BE CHARGED WITH OPERATING A MOTOR VEHICLE WITHOUT A SPEEDOMETER THAT IS MAINTAINED IN GOOD WORKING ORDER.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0DDC" w:rsidRDefault="00790D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0DDC" w:rsidRDefault="00790D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57A" w:rsidRDefault="00790DDC" w:rsidP="00F3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3557A">
        <w:t>Article 35, Chapter 5, Title 56 of the 1976 Code is amended by adding:</w:t>
      </w:r>
    </w:p>
    <w:p w:rsidR="00F3557A" w:rsidRDefault="00F3557A" w:rsidP="00F3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57A" w:rsidRDefault="00F3557A" w:rsidP="00F3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9F57B5">
        <w:noBreakHyphen/>
      </w:r>
      <w:r>
        <w:t>5</w:t>
      </w:r>
      <w:r w:rsidR="009F57B5">
        <w:noBreakHyphen/>
      </w:r>
      <w:r>
        <w:t>4905.</w:t>
      </w:r>
      <w:r>
        <w:tab/>
        <w:t>(A)</w:t>
      </w:r>
      <w:r>
        <w:tab/>
        <w:t>Every motor vehicle when operated on a highway must be equipped with a speedometer which must be maintained in good working order.</w:t>
      </w:r>
    </w:p>
    <w:p w:rsidR="00F3557A" w:rsidRDefault="00F3557A" w:rsidP="00F3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violates this section must be charged with the offense of </w:t>
      </w:r>
      <w:r w:rsidR="009F57B5" w:rsidRPr="009F57B5">
        <w:t>‘</w:t>
      </w:r>
      <w:r>
        <w:t xml:space="preserve">Improper Equipment </w:t>
      </w:r>
      <w:r w:rsidR="009F57B5">
        <w:noBreakHyphen/>
      </w:r>
      <w:r>
        <w:t xml:space="preserve"> Speedometer</w:t>
      </w:r>
      <w:r w:rsidR="009F57B5" w:rsidRPr="009F57B5">
        <w:t>’</w:t>
      </w:r>
      <w:r>
        <w:t xml:space="preserve"> and upon conviction must be fined not more than twenty</w:t>
      </w:r>
      <w:r w:rsidR="009F57B5">
        <w:noBreakHyphen/>
      </w:r>
      <w:r>
        <w:t>five dollars.</w:t>
      </w:r>
    </w:p>
    <w:p w:rsidR="00790DDC" w:rsidRDefault="00F3557A" w:rsidP="00F3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Notwithstanding another provision of law, a person who is charged with operating a motor vehicle twenty miles an hour or less in excess of the posted speed limit and can prove that his vehicle</w:t>
      </w:r>
      <w:r w:rsidR="009F57B5" w:rsidRPr="009F57B5">
        <w:t>’</w:t>
      </w:r>
      <w:r>
        <w:t>s speedometer was not in good working order at the time of being charged, must be charged with violating subsection (A).”</w:t>
      </w:r>
    </w:p>
    <w:p w:rsidR="00790DDC" w:rsidRDefault="00790D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DDC" w:rsidRDefault="00790D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3557A">
        <w:t>2</w:t>
      </w:r>
      <w:r>
        <w:t>.</w:t>
      </w:r>
      <w:r>
        <w:tab/>
        <w:t>This act takes effect upon approval by the Governor.</w:t>
      </w:r>
    </w:p>
    <w:p w:rsidR="00C80CB9" w:rsidRDefault="009F57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360E" w:rsidRDefault="0072360E" w:rsidP="0072360E">
      <w:pPr>
        <w:suppressAutoHyphens/>
      </w:pPr>
    </w:p>
    <w:sectPr w:rsidR="0072360E" w:rsidSect="007236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DDC" w:rsidRDefault="00790DDC" w:rsidP="009F0C77">
      <w:r>
        <w:separator/>
      </w:r>
    </w:p>
  </w:endnote>
  <w:endnote w:type="continuationSeparator" w:id="0">
    <w:p w:rsidR="00790DDC" w:rsidRDefault="00790D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F3CBE6-B90B-495F-AD4F-9930F80B4943}"/>
    <w:embedBold r:id="rId2" w:fontKey="{E508B06F-3E55-4BD1-B95F-EC3322BDD0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BE24DE-29F0-44E6-AFB2-EA2E412A58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26B8E6-FD1B-4C32-95CD-2F1F49E63A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B4B273-95AB-4300-9189-7AB6B7CFAD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CB9" w:rsidRPr="0072360E" w:rsidRDefault="0072360E" w:rsidP="007236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DDC" w:rsidRDefault="00790DDC" w:rsidP="009F0C77">
      <w:r>
        <w:separator/>
      </w:r>
    </w:p>
  </w:footnote>
  <w:footnote w:type="continuationSeparator" w:id="0">
    <w:p w:rsidR="00790DDC" w:rsidRDefault="00790D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55CM17"/>
    <w:docVar w:name="CoverBillType" w:val="b"/>
    <w:docVar w:name="docpath" w:val="L:\Council\bills\GT\5155CM17.DOCX"/>
    <w:docVar w:name="dvBillNumber" w:val="327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90DDC"/>
    <w:rsid w:val="00011869"/>
    <w:rsid w:val="00015CD6"/>
    <w:rsid w:val="000E1785"/>
    <w:rsid w:val="000F40FA"/>
    <w:rsid w:val="0010776B"/>
    <w:rsid w:val="001300AB"/>
    <w:rsid w:val="00133E66"/>
    <w:rsid w:val="001435A3"/>
    <w:rsid w:val="00146ED3"/>
    <w:rsid w:val="00151044"/>
    <w:rsid w:val="001711E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360E"/>
    <w:rsid w:val="00734F00"/>
    <w:rsid w:val="00790DDC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57B5"/>
    <w:rsid w:val="00A41684"/>
    <w:rsid w:val="00A64E80"/>
    <w:rsid w:val="00A656C7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0CB9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3557A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9A98F2-4897-49B9-BEB0-DD1C50C92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11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1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633BF-EB88-467C-A789-29240D712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2</Pages>
  <Words>248</Words>
  <Characters>1171</Characters>
  <Application>Microsoft Office Word</Application>
  <DocSecurity>0</DocSecurity>
  <Lines>43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3276 Text of Previous Version (Dec. 15, 2016) - South Carolina Legislature Online</dc:title>
  <dc:creator>Gwen Thurmond</dc:creator>
  <cp:lastModifiedBy>Angela Hill</cp:lastModifiedBy>
  <cp:revision>2</cp:revision>
  <cp:lastPrinted>2016-11-04T13:39:00Z</cp:lastPrinted>
  <dcterms:created xsi:type="dcterms:W3CDTF">2016-12-16T06:28:00Z</dcterms:created>
  <dcterms:modified xsi:type="dcterms:W3CDTF">2016-12-16T06:28:00Z</dcterms:modified>
</cp:coreProperties>
</file>