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A9E"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A7BB8"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BA7BB8"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B8" w:rsidRPr="00BA7BB8" w:rsidRDefault="00BA7BB8" w:rsidP="00BA7BB8">
      <w:pPr>
        <w:tabs>
          <w:tab w:val="right" w:pos="5933"/>
        </w:tabs>
        <w:suppressAutoHyphens/>
      </w:pPr>
      <w:r>
        <w:tab/>
      </w:r>
      <w:r>
        <w:rPr>
          <w:b/>
          <w:sz w:val="36"/>
        </w:rPr>
        <w:t>H. 3340</w:t>
      </w:r>
    </w:p>
    <w:p w:rsidR="00BA7BB8"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B8" w:rsidRDefault="00BA7BB8" w:rsidP="00BA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Cobb</w:t>
      </w:r>
      <w:r>
        <w:noBreakHyphen/>
        <w:t>Hunter and Anderson</w:t>
      </w:r>
    </w:p>
    <w:p w:rsidR="00BA7BB8"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B8"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2/1/17--H.</w:t>
      </w:r>
    </w:p>
    <w:p w:rsidR="00BA7BB8"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A7BB8" w:rsidRPr="00BA7BB8" w:rsidRDefault="00BA7BB8" w:rsidP="00BA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7BB8"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B8" w:rsidRDefault="00BA7BB8"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7BB8" w:rsidSect="00991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D24" w:rsidRDefault="00E75D24"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6A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rsidR="000D498D">
        <w:noBreakHyphen/>
      </w:r>
      <w:r>
        <w:t>11</w:t>
      </w:r>
      <w:r w:rsidR="000D498D">
        <w:noBreakHyphen/>
      </w:r>
      <w:r>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bookmarkEnd w:id="1"/>
    </w:p>
    <w:p w:rsidR="0010776B" w:rsidRDefault="00BA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7BB8" w:rsidRDefault="00BA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B46A24"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0072">
        <w:t>Article 3, Chapter 11, Title 49 of the 1976 Code is amended by adding:</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0D498D">
        <w:noBreakHyphen/>
      </w:r>
      <w:r>
        <w:t>11</w:t>
      </w:r>
      <w:r w:rsidR="000D498D">
        <w:noBreakHyphen/>
      </w:r>
      <w:r>
        <w:t>235.</w:t>
      </w:r>
      <w:r w:rsidR="00BA7BB8">
        <w:tab/>
      </w:r>
      <w:r w:rsidR="00BA7BB8" w:rsidRPr="00DB6BD1">
        <w:t>(A)</w:t>
      </w:r>
      <w:r w:rsidR="00BA7BB8" w:rsidRPr="00DB6BD1">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w:t>
      </w:r>
      <w:r w:rsidR="00BA7BB8" w:rsidRPr="00DB6BD1">
        <w:lastRenderedPageBreak/>
        <w:t xml:space="preserve">Transportation and the Department of Health and Environmental Control within one year after the failure or breach, if the failure or breach occurs after the effective date of this section, indicating whether or not the owner intends to repair the dam to appropriate standards and the date by which the repairs are anticipated to be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  </w:t>
      </w:r>
      <w:r w:rsidR="00BA7BB8" w:rsidRPr="00DB6BD1">
        <w:rPr>
          <w:u w:color="000000" w:themeColor="text1"/>
        </w:rPr>
        <w:t>If the owner fails to give notice, this shall constitute and be construed as a negative intention on the part of the dam owner to fix or repair the dam, in which case the Department of Transportation shall proceed as though a negative response was contained in the notice.</w:t>
      </w:r>
      <w:r w:rsidR="00BA7BB8" w:rsidRPr="00DB6BD1">
        <w:rPr>
          <w:u w:color="000000" w:themeColor="text1"/>
        </w:rPr>
        <w:tab/>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000D498D" w:rsidRPr="000D498D">
        <w:t>’</w:t>
      </w:r>
      <w:r>
        <w:t>s part.  Failure to receive such a written communication from the department is not a defense against failure to provide the required notification.</w:t>
      </w:r>
    </w:p>
    <w:p w:rsidR="008F0072" w:rsidRDefault="00BA7BB8"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BD1">
        <w:tab/>
      </w:r>
      <w:r w:rsidRPr="00DB6BD1">
        <w:rPr>
          <w:u w:color="000000" w:themeColor="text1"/>
        </w:rPr>
        <w:t>(C)</w:t>
      </w:r>
      <w:r w:rsidRPr="00DB6BD1">
        <w:rPr>
          <w:u w:color="000000" w:themeColor="text1"/>
        </w:rPr>
        <w:tab/>
        <w:t>If the dam owner in the notice indicates the owner does not intend to repair the dam, the Department of Transportation shall proceed with the process of repairing the public road or highway if suitable rights of way or easements afford the state or the Department of Transportation the right to do so without the necessity of saving or repairing the dam.</w:t>
      </w:r>
      <w:r w:rsidRPr="00DB6BD1">
        <w:rPr>
          <w:u w:color="000000" w:themeColor="text1"/>
        </w:rPr>
        <w:tab/>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r w:rsidR="00CF79E0">
        <w:t>”</w:t>
      </w: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F0072">
        <w:t>2</w:t>
      </w:r>
      <w:r>
        <w:t>.</w:t>
      </w:r>
      <w:r>
        <w:tab/>
        <w:t>This act takes effect upon approval by the Governor.</w:t>
      </w:r>
    </w:p>
    <w:p w:rsidR="005F4BB2" w:rsidRDefault="000D498D" w:rsidP="00CF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B49" w:rsidRDefault="00DA4B49" w:rsidP="00DA4B49">
      <w:pPr>
        <w:suppressAutoHyphens/>
      </w:pPr>
    </w:p>
    <w:sectPr w:rsidR="00DA4B49" w:rsidSect="00991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24" w:rsidRDefault="00B46A24" w:rsidP="009F0C77">
      <w:r>
        <w:separator/>
      </w:r>
    </w:p>
  </w:endnote>
  <w:endnote w:type="continuationSeparator" w:id="0">
    <w:p w:rsidR="00B46A24" w:rsidRDefault="00B46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F9B377-7AD3-4345-8164-3EF200B6BA86}"/>
    <w:embedBold r:id="rId2" w:fontKey="{563DDF60-BF57-4821-9185-47BEB3AB274B}"/>
  </w:font>
  <w:font w:name="Calibri">
    <w:panose1 w:val="020F0502020204030204"/>
    <w:charset w:val="00"/>
    <w:family w:val="swiss"/>
    <w:pitch w:val="variable"/>
    <w:sig w:usb0="E00002FF" w:usb1="4000ACFF" w:usb2="00000001" w:usb3="00000000" w:csb0="0000019F" w:csb1="00000000"/>
    <w:embedRegular r:id="rId3" w:fontKey="{64D03C57-1846-4B0C-8EB9-BA964BFBB3EF}"/>
  </w:font>
  <w:font w:name="Segoe UI">
    <w:panose1 w:val="020B0502040204020203"/>
    <w:charset w:val="00"/>
    <w:family w:val="swiss"/>
    <w:pitch w:val="variable"/>
    <w:sig w:usb0="E10022FF" w:usb1="C000E47F" w:usb2="00000029" w:usb3="00000000" w:csb0="000001DF" w:csb1="00000000"/>
    <w:embedRegular r:id="rId4" w:fontKey="{C194914E-36D4-4A11-B9E2-E8B2E3D0374F}"/>
  </w:font>
  <w:font w:name="Cambria">
    <w:panose1 w:val="02040503050406030204"/>
    <w:charset w:val="00"/>
    <w:family w:val="roman"/>
    <w:pitch w:val="variable"/>
    <w:sig w:usb0="E00002FF" w:usb1="400004FF" w:usb2="00000000" w:usb3="00000000" w:csb0="0000019F" w:csb1="00000000"/>
    <w:embedRegular r:id="rId5" w:fontKey="{13AC0AD0-4737-41DF-BDFA-6F760B674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BB2" w:rsidRPr="00E75D24" w:rsidRDefault="00E75D24" w:rsidP="00E75D24">
    <w:pPr>
      <w:pStyle w:val="Footer"/>
      <w:tabs>
        <w:tab w:val="clear" w:pos="4680"/>
        <w:tab w:val="clear" w:pos="9360"/>
        <w:tab w:val="center" w:pos="2995"/>
      </w:tabs>
      <w:spacing w:before="120"/>
    </w:pPr>
    <w:r>
      <w:t>[3340</w:t>
    </w:r>
    <w:r w:rsidR="00991A9E">
      <w:t>-</w:t>
    </w:r>
    <w:r w:rsidR="00991A9E">
      <w:fldChar w:fldCharType="begin"/>
    </w:r>
    <w:r w:rsidR="00991A9E">
      <w:instrText xml:space="preserve"> PAGE  \* MERGEFORMAT </w:instrText>
    </w:r>
    <w:r w:rsidR="00991A9E">
      <w:fldChar w:fldCharType="separate"/>
    </w:r>
    <w:r w:rsidR="00905D50">
      <w:rPr>
        <w:noProof/>
      </w:rPr>
      <w:t>1</w:t>
    </w:r>
    <w:r w:rsidR="00991A9E">
      <w:fldChar w:fldCharType="end"/>
    </w:r>
    <w:r w:rsidR="00991A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A9E" w:rsidRPr="00E75D24" w:rsidRDefault="00991A9E" w:rsidP="00E75D24">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DA4B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24" w:rsidRDefault="00B46A24" w:rsidP="009F0C77">
      <w:r>
        <w:separator/>
      </w:r>
    </w:p>
  </w:footnote>
  <w:footnote w:type="continuationSeparator" w:id="0">
    <w:p w:rsidR="00B46A24" w:rsidRDefault="00B46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3SD17"/>
    <w:docVar w:name="CoverBillType" w:val="b"/>
    <w:docVar w:name="DocPath" w:val="L:\Council\bills\NL\13633SD17.DOCX"/>
    <w:docVar w:name="dvBillNumber" w:val="3340"/>
    <w:docVar w:name="dvBillNumberPrefix" w:val="H. "/>
    <w:docVar w:name="dvOriginalBody" w:val="House"/>
    <w:docVar w:name="dvSteno" w:val="NL"/>
    <w:docVar w:name="NameofBody" w:val="h"/>
    <w:docVar w:name="vGroup2" w:val="Council"/>
  </w:docVars>
  <w:rsids>
    <w:rsidRoot w:val="00B46A24"/>
    <w:rsid w:val="00011115"/>
    <w:rsid w:val="00011869"/>
    <w:rsid w:val="00015CD6"/>
    <w:rsid w:val="00062E72"/>
    <w:rsid w:val="000D498D"/>
    <w:rsid w:val="000E0100"/>
    <w:rsid w:val="000E1785"/>
    <w:rsid w:val="000F40FA"/>
    <w:rsid w:val="001035F1"/>
    <w:rsid w:val="0010776B"/>
    <w:rsid w:val="00133E66"/>
    <w:rsid w:val="001435A3"/>
    <w:rsid w:val="00146ED3"/>
    <w:rsid w:val="00151044"/>
    <w:rsid w:val="001D08F2"/>
    <w:rsid w:val="001D120B"/>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24C"/>
    <w:rsid w:val="003C4DAB"/>
    <w:rsid w:val="003D01E8"/>
    <w:rsid w:val="003E5288"/>
    <w:rsid w:val="003F6D79"/>
    <w:rsid w:val="0041760A"/>
    <w:rsid w:val="00417C01"/>
    <w:rsid w:val="004403BD"/>
    <w:rsid w:val="00461441"/>
    <w:rsid w:val="004809EE"/>
    <w:rsid w:val="004E7D54"/>
    <w:rsid w:val="0052610E"/>
    <w:rsid w:val="005273C6"/>
    <w:rsid w:val="00530A69"/>
    <w:rsid w:val="00545593"/>
    <w:rsid w:val="00556EBF"/>
    <w:rsid w:val="00577C6C"/>
    <w:rsid w:val="005A62FE"/>
    <w:rsid w:val="005C2FE2"/>
    <w:rsid w:val="005E2BC9"/>
    <w:rsid w:val="005F4BB2"/>
    <w:rsid w:val="00605102"/>
    <w:rsid w:val="006215AA"/>
    <w:rsid w:val="006913C9"/>
    <w:rsid w:val="0069470D"/>
    <w:rsid w:val="006D58AA"/>
    <w:rsid w:val="00734F00"/>
    <w:rsid w:val="007A70AE"/>
    <w:rsid w:val="008362E8"/>
    <w:rsid w:val="0085786E"/>
    <w:rsid w:val="008A1768"/>
    <w:rsid w:val="008A26E3"/>
    <w:rsid w:val="008A489F"/>
    <w:rsid w:val="008F0072"/>
    <w:rsid w:val="008F0F33"/>
    <w:rsid w:val="008F4429"/>
    <w:rsid w:val="00905D50"/>
    <w:rsid w:val="0094021A"/>
    <w:rsid w:val="00964AAF"/>
    <w:rsid w:val="00991A9E"/>
    <w:rsid w:val="009952F6"/>
    <w:rsid w:val="009B44AF"/>
    <w:rsid w:val="009C6A0B"/>
    <w:rsid w:val="009F0C77"/>
    <w:rsid w:val="009F4DD1"/>
    <w:rsid w:val="00A02543"/>
    <w:rsid w:val="00A313E1"/>
    <w:rsid w:val="00A41684"/>
    <w:rsid w:val="00A64E80"/>
    <w:rsid w:val="00A72BCD"/>
    <w:rsid w:val="00A741D9"/>
    <w:rsid w:val="00A833AB"/>
    <w:rsid w:val="00A9741D"/>
    <w:rsid w:val="00AC34A2"/>
    <w:rsid w:val="00AC7BDA"/>
    <w:rsid w:val="00AD1C9A"/>
    <w:rsid w:val="00AD4B17"/>
    <w:rsid w:val="00B412D4"/>
    <w:rsid w:val="00B46A24"/>
    <w:rsid w:val="00B91BB3"/>
    <w:rsid w:val="00BA7BB8"/>
    <w:rsid w:val="00BE3C22"/>
    <w:rsid w:val="00C0345E"/>
    <w:rsid w:val="00C31C95"/>
    <w:rsid w:val="00C3483A"/>
    <w:rsid w:val="00C74E9D"/>
    <w:rsid w:val="00C826DD"/>
    <w:rsid w:val="00C82FD3"/>
    <w:rsid w:val="00C92819"/>
    <w:rsid w:val="00CC213D"/>
    <w:rsid w:val="00CC6B7B"/>
    <w:rsid w:val="00CD2089"/>
    <w:rsid w:val="00CF79E0"/>
    <w:rsid w:val="00D73A67"/>
    <w:rsid w:val="00D970A9"/>
    <w:rsid w:val="00DA4B49"/>
    <w:rsid w:val="00DF3845"/>
    <w:rsid w:val="00E41911"/>
    <w:rsid w:val="00E44B57"/>
    <w:rsid w:val="00E75D24"/>
    <w:rsid w:val="00E92EEF"/>
    <w:rsid w:val="00EA65B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9C907-A123-453F-9FF4-8EE60502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68D07-1D65-4D54-964C-00EF3D67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F6070616.dotm</Template>
  <TotalTime>0</TotalTime>
  <Pages>4</Pages>
  <Words>713</Words>
  <Characters>3399</Characters>
  <Application>Microsoft Office Word</Application>
  <DocSecurity>0</DocSecurity>
  <Lines>99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3340 Text of Previous Version (Feb. 1, 2017) - South Carolina Legislature Online</dc:title>
  <dc:creator>nancylee</dc:creator>
  <cp:lastModifiedBy>Miriam Cook</cp:lastModifiedBy>
  <cp:revision>2</cp:revision>
  <cp:lastPrinted>2016-12-14T19:52:00Z</cp:lastPrinted>
  <dcterms:created xsi:type="dcterms:W3CDTF">2017-02-01T23:25:00Z</dcterms:created>
  <dcterms:modified xsi:type="dcterms:W3CDTF">2017-02-01T23:25:00Z</dcterms:modified>
</cp:coreProperties>
</file>