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2C3" w:rsidRDefault="00FD22C3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67E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E5F" w:rsidRPr="008F35BA" w:rsidRDefault="00D41E5F" w:rsidP="00D41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INV</w:t>
      </w:r>
      <w:r w:rsidRPr="008F35BA">
        <w:rPr>
          <w:color w:val="000000" w:themeColor="text1"/>
          <w:u w:color="000000" w:themeColor="text1"/>
        </w:rPr>
        <w:t>ITING HER EXCELLENCY, NIKKI HALEY, GOVERNOR OF THE STATE OF SOUTH CAROLINA, TO ADDRESS THE GENERAL ASSEMBLY IN JOINT SESSION AT 7:</w:t>
      </w:r>
      <w:r>
        <w:rPr>
          <w:color w:val="000000" w:themeColor="text1"/>
          <w:u w:color="000000" w:themeColor="text1"/>
        </w:rPr>
        <w:t>00 P.M. ON WEDNESDAY, JANUARY 11</w:t>
      </w:r>
      <w:r w:rsidRPr="008F35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8F35BA">
        <w:rPr>
          <w:color w:val="000000" w:themeColor="text1"/>
          <w:u w:color="000000" w:themeColor="text1"/>
        </w:rPr>
        <w:t>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1E5F" w:rsidRPr="008F35BA" w:rsidRDefault="00D41E5F" w:rsidP="00D41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35BA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41E5F" w:rsidRPr="008F35BA" w:rsidRDefault="00D41E5F" w:rsidP="00D41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E5F" w:rsidRPr="008F35BA" w:rsidRDefault="00D41E5F" w:rsidP="00D41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35BA">
        <w:rPr>
          <w:color w:val="000000" w:themeColor="text1"/>
          <w:u w:color="000000" w:themeColor="text1"/>
        </w:rPr>
        <w:t>That Her Excellency, Nikki Haley, Governor of the State of South Carolina, is invited to address the General Assembly in joint session at 7</w:t>
      </w:r>
      <w:r>
        <w:rPr>
          <w:color w:val="000000" w:themeColor="text1"/>
          <w:u w:color="000000" w:themeColor="text1"/>
        </w:rPr>
        <w:t>:00 p.m. on Wednesday, January 11</w:t>
      </w:r>
      <w:r w:rsidRPr="008F35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8F35BA">
        <w:rPr>
          <w:color w:val="000000" w:themeColor="text1"/>
          <w:u w:color="000000" w:themeColor="text1"/>
        </w:rPr>
        <w:t>, in the chamber of the South Carolina House of Representatives.</w:t>
      </w:r>
    </w:p>
    <w:p w:rsidR="00EF459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D22C3" w:rsidRDefault="00FD22C3" w:rsidP="00FD22C3">
      <w:pPr>
        <w:suppressAutoHyphens/>
      </w:pPr>
    </w:p>
    <w:sectPr w:rsidR="00FD22C3" w:rsidSect="00FD22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7E8" w:rsidRDefault="00D167E8" w:rsidP="009F0C77">
      <w:r>
        <w:separator/>
      </w:r>
    </w:p>
  </w:endnote>
  <w:endnote w:type="continuationSeparator" w:id="0">
    <w:p w:rsidR="00D167E8" w:rsidRDefault="00D167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88280B-DC5D-45AC-ADA9-E20AFCE88FBE}"/>
    <w:embedBold r:id="rId2" w:fontKey="{7BC2A2CD-DEF1-434B-AD50-6C6EB8E88A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8D5733-79C4-48C5-9B93-E752CCFE1B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EAAD26-80AC-49F1-8747-5D487268B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B66F79-3206-4D12-9AA7-668AB30439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59F" w:rsidRPr="00FD22C3" w:rsidRDefault="00FD22C3" w:rsidP="00FD22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7E8" w:rsidRDefault="00D167E8" w:rsidP="009F0C77">
      <w:r>
        <w:separator/>
      </w:r>
    </w:p>
  </w:footnote>
  <w:footnote w:type="continuationSeparator" w:id="0">
    <w:p w:rsidR="00D167E8" w:rsidRDefault="00D167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1AHB17"/>
    <w:docVar w:name="CoverBillType" w:val="c"/>
    <w:docVar w:name="DocPath" w:val="L:\Council\bills\BH\7071AHB17.DOCX"/>
    <w:docVar w:name="dvBillNumber" w:val="336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167E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87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74AD"/>
    <w:rsid w:val="0094021A"/>
    <w:rsid w:val="009B44AF"/>
    <w:rsid w:val="009C6A0B"/>
    <w:rsid w:val="009F0C77"/>
    <w:rsid w:val="009F4DD1"/>
    <w:rsid w:val="00A02543"/>
    <w:rsid w:val="00A0660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67E8"/>
    <w:rsid w:val="00D41E5F"/>
    <w:rsid w:val="00D73A67"/>
    <w:rsid w:val="00D970A9"/>
    <w:rsid w:val="00DF3845"/>
    <w:rsid w:val="00E41911"/>
    <w:rsid w:val="00E44B57"/>
    <w:rsid w:val="00E92EEF"/>
    <w:rsid w:val="00EF2368"/>
    <w:rsid w:val="00EF459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2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3340EB-E06A-4DAD-93E0-B869900E1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4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4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5BA86-D80A-47B2-8BFE-23CA8747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94</Words>
  <Characters>492</Characters>
  <Application>Microsoft Office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3361 Text of Previous Version (Jan. 10, 2017) - South Carolina Legislature Online</dc:title>
  <dc:creator>%USERNAME%</dc:creator>
  <cp:lastModifiedBy>S Volk</cp:lastModifiedBy>
  <cp:revision>2</cp:revision>
  <cp:lastPrinted>2016-12-21T16:18:00Z</cp:lastPrinted>
  <dcterms:created xsi:type="dcterms:W3CDTF">2017-01-10T22:27:00Z</dcterms:created>
  <dcterms:modified xsi:type="dcterms:W3CDTF">2017-01-10T22:27:00Z</dcterms:modified>
</cp:coreProperties>
</file>