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18E3" w:rsidRDefault="00E818E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818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348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11A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A46E5">
        <w:t>SALUTE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973C6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FOR ITS OUTSTANDING SEASON AND TO CONGRATULATE THE TEAM</w:t>
      </w:r>
      <w:r w:rsidR="00960F4E" w:rsidRPr="00960F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2A46E5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2016 CLASS 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well prepared for the challenge, the </w:t>
      </w:r>
      <w:r w:rsidR="00085B61">
        <w:t>Branchville</w:t>
      </w:r>
      <w:r>
        <w:t xml:space="preserve"> High School volleyball team (</w:t>
      </w:r>
      <w:r w:rsidR="00085B61">
        <w:t>31</w:t>
      </w:r>
      <w:r w:rsidR="00960F4E">
        <w:noBreakHyphen/>
      </w:r>
      <w:r w:rsidR="00085B61">
        <w:t>6</w:t>
      </w:r>
      <w:r>
        <w:t xml:space="preserve">) powered its way to the 2016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Class A State Championship title, </w:t>
      </w:r>
      <w:r>
        <w:t xml:space="preserve">defeating </w:t>
      </w:r>
      <w:r w:rsidR="006F7E1B">
        <w:t xml:space="preserve">the </w:t>
      </w:r>
      <w:r w:rsidR="00085B61">
        <w:t>Governor</w:t>
      </w:r>
      <w:r w:rsidR="00960F4E" w:rsidRPr="00960F4E">
        <w:t>’</w:t>
      </w:r>
      <w:r w:rsidR="00085B61">
        <w:t>s School for Science and Mathematics</w:t>
      </w:r>
      <w:r>
        <w:t xml:space="preserve"> </w:t>
      </w:r>
      <w:r w:rsidR="009A30BE">
        <w:t xml:space="preserve">(GSSM) </w:t>
      </w:r>
      <w:r w:rsidR="00EF2192">
        <w:t>with a 3</w:t>
      </w:r>
      <w:r w:rsidR="00960F4E">
        <w:noBreakHyphen/>
      </w:r>
      <w:r w:rsidR="00EF2192">
        <w:t>2 tie</w:t>
      </w:r>
      <w:r w:rsidR="00960F4E">
        <w:noBreakHyphen/>
      </w:r>
      <w:r w:rsidR="00EF2192">
        <w:t xml:space="preserve">breaker set win </w:t>
      </w:r>
      <w:r>
        <w:t>on November 12, 2016, at Dutch Fork High School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D66" w:rsidRDefault="00DF6D66" w:rsidP="00DF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having almost made it to the </w:t>
      </w:r>
      <w:r w:rsidRPr="00AF6915">
        <w:rPr>
          <w:color w:val="000000" w:themeColor="text1"/>
          <w:u w:color="000000" w:themeColor="text1"/>
        </w:rPr>
        <w:t xml:space="preserve">mountaintop several times, </w:t>
      </w:r>
      <w:r>
        <w:rPr>
          <w:color w:val="000000" w:themeColor="text1"/>
          <w:u w:color="000000" w:themeColor="text1"/>
        </w:rPr>
        <w:t>Branchville climbed to the pinnacle in the 2016 championship competition. The Lady Yellow Jackets triumphantly took home the first state volleyball title in school history, and it felt good;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DF6D66" w:rsidRDefault="00DF6D66" w:rsidP="00DF6D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facing an impressive GSSM performance, </w:t>
      </w:r>
      <w:r w:rsidRPr="00AF6915">
        <w:rPr>
          <w:color w:val="000000" w:themeColor="text1"/>
          <w:u w:color="000000" w:themeColor="text1"/>
        </w:rPr>
        <w:t>the Lady Jackets never backed down and never gave up</w:t>
      </w:r>
      <w:r>
        <w:rPr>
          <w:color w:val="000000" w:themeColor="text1"/>
          <w:u w:color="000000" w:themeColor="text1"/>
        </w:rPr>
        <w:t xml:space="preserve">; rather, they displayed </w:t>
      </w:r>
      <w:r w:rsidRPr="00AF6915">
        <w:rPr>
          <w:color w:val="000000" w:themeColor="text1"/>
          <w:u w:color="000000" w:themeColor="text1"/>
        </w:rPr>
        <w:t xml:space="preserve">determination </w:t>
      </w:r>
      <w:r>
        <w:rPr>
          <w:color w:val="000000" w:themeColor="text1"/>
          <w:u w:color="000000" w:themeColor="text1"/>
        </w:rPr>
        <w:t xml:space="preserve">much like what they had </w:t>
      </w:r>
      <w:r w:rsidRPr="00AF6915">
        <w:rPr>
          <w:color w:val="000000" w:themeColor="text1"/>
          <w:u w:color="000000" w:themeColor="text1"/>
        </w:rPr>
        <w:t xml:space="preserve">shown </w:t>
      </w:r>
      <w:r>
        <w:rPr>
          <w:color w:val="000000" w:themeColor="text1"/>
          <w:u w:color="000000" w:themeColor="text1"/>
        </w:rPr>
        <w:t>just a few days earlier</w:t>
      </w:r>
      <w:r w:rsidRPr="00AF6915">
        <w:rPr>
          <w:color w:val="000000" w:themeColor="text1"/>
          <w:u w:color="000000" w:themeColor="text1"/>
        </w:rPr>
        <w:t>, when they won the Lower State title in similar five</w:t>
      </w:r>
      <w:r w:rsidR="00960F4E">
        <w:rPr>
          <w:color w:val="000000" w:themeColor="text1"/>
          <w:u w:color="000000" w:themeColor="text1"/>
        </w:rPr>
        <w:noBreakHyphen/>
      </w:r>
      <w:r w:rsidRPr="00AF6915">
        <w:rPr>
          <w:color w:val="000000" w:themeColor="text1"/>
          <w:u w:color="000000" w:themeColor="text1"/>
        </w:rPr>
        <w:t>set tie</w:t>
      </w:r>
      <w:r w:rsidR="00960F4E">
        <w:rPr>
          <w:color w:val="000000" w:themeColor="text1"/>
          <w:u w:color="000000" w:themeColor="text1"/>
        </w:rPr>
        <w:noBreakHyphen/>
      </w:r>
      <w:r w:rsidRPr="00AF6915">
        <w:rPr>
          <w:color w:val="000000" w:themeColor="text1"/>
          <w:u w:color="000000" w:themeColor="text1"/>
        </w:rPr>
        <w:t>breaker fashion at East Clarendon</w:t>
      </w:r>
      <w:r>
        <w:rPr>
          <w:color w:val="000000" w:themeColor="text1"/>
          <w:u w:color="000000" w:themeColor="text1"/>
        </w:rPr>
        <w:t>; and</w:t>
      </w:r>
    </w:p>
    <w:p w:rsidR="0088634A" w:rsidRDefault="0088634A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with grueling practices, hard work, and </w:t>
      </w:r>
      <w:r w:rsidR="0096089C">
        <w:rPr>
          <w:rFonts w:eastAsiaTheme="minorHAnsi"/>
          <w:color w:val="000000" w:themeColor="text1"/>
          <w:szCs w:val="22"/>
          <w:u w:color="000000" w:themeColor="text1"/>
        </w:rPr>
        <w:t>commitment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F07505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 xml:space="preserve">Ron Nester, 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>his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volleyball program into championship </w:t>
      </w:r>
      <w:r w:rsidR="006E7B4C">
        <w:rPr>
          <w:rFonts w:eastAsiaTheme="minorHAnsi"/>
          <w:color w:val="000000" w:themeColor="text1"/>
          <w:szCs w:val="22"/>
          <w:u w:color="000000" w:themeColor="text1"/>
        </w:rPr>
        <w:t>quality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plan</w:t>
      </w:r>
      <w:r w:rsidR="00797912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to keep it that way; and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 volleyball team has brought great pride and recognition to its school and community, and the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is pleased to have this opportunity to recognize such a wonderful group of young women. Now, therefore,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resolved by the House of Representatives:</w:t>
      </w: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EE1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That the members of the South Carolina </w:t>
      </w:r>
      <w:r>
        <w:t>House of Representatives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by this resolution, </w:t>
      </w:r>
      <w:r w:rsidR="00EE1A7C">
        <w:t>salute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 xml:space="preserve"> the Branchville High School volleyball team for its outstanding season and congratulate the team</w:t>
      </w:r>
      <w:r w:rsidR="00960F4E" w:rsidRPr="00960F4E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s exceptional players, coaches, and staff on capturing the 2016 Class A State Championship title.</w:t>
      </w:r>
    </w:p>
    <w:p w:rsidR="00EE1A7C" w:rsidRDefault="00EE1A7C" w:rsidP="00EE1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  <w:rPr>
          <w:rFonts w:eastAsiaTheme="minorHAnsi"/>
          <w:color w:val="000000" w:themeColor="text1"/>
          <w:szCs w:val="22"/>
          <w:u w:color="000000" w:themeColor="text1"/>
        </w:rPr>
      </w:pPr>
    </w:p>
    <w:p w:rsidR="005E4466" w:rsidRDefault="005E4466" w:rsidP="005E44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 w:cstheme="minorBidi"/>
          <w:szCs w:val="22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Be it further resolved that a copy of this resolution be presented to Principal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David Hess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Head Coach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Ron Neste</w:t>
      </w:r>
      <w:r w:rsidR="00C90E0F">
        <w:rPr>
          <w:rFonts w:eastAsiaTheme="minorHAnsi"/>
          <w:color w:val="000000" w:themeColor="text1"/>
          <w:szCs w:val="22"/>
          <w:u w:color="000000" w:themeColor="text1"/>
        </w:rPr>
        <w:t xml:space="preserve">r,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 xml:space="preserve">Jr.,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of </w:t>
      </w:r>
      <w:r w:rsidR="00EE1A7C">
        <w:rPr>
          <w:rFonts w:eastAsiaTheme="minorHAnsi"/>
          <w:color w:val="000000" w:themeColor="text1"/>
          <w:szCs w:val="22"/>
          <w:u w:color="000000" w:themeColor="text1"/>
        </w:rPr>
        <w:t>Branchville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High School.</w:t>
      </w:r>
    </w:p>
    <w:p w:rsidR="009F2D1B" w:rsidRDefault="00960F4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818E3" w:rsidRDefault="00E818E3" w:rsidP="00E818E3">
      <w:pPr>
        <w:suppressAutoHyphens/>
      </w:pPr>
    </w:p>
    <w:sectPr w:rsidR="00E818E3" w:rsidSect="00E818E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4839" w:rsidRDefault="00C34839" w:rsidP="009F0C77">
      <w:r>
        <w:separator/>
      </w:r>
    </w:p>
  </w:endnote>
  <w:endnote w:type="continuationSeparator" w:id="0">
    <w:p w:rsidR="00C34839" w:rsidRDefault="00C3483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FB6396-0FF0-456F-80D9-D205A9703E54}"/>
    <w:embedBold r:id="rId2" w:fontKey="{12C7B2FF-2FA5-4599-923C-B8E3FEF7DA8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741FE98-CCE0-4728-8B40-B130B3A302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D3CE880-E432-4E26-B381-2C883DD4AE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4035326-D2C8-44F3-B43B-C0A4493512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F2D1B" w:rsidRPr="00E818E3" w:rsidRDefault="00E818E3" w:rsidP="00E818E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4839" w:rsidRDefault="00C34839" w:rsidP="009F0C77">
      <w:r>
        <w:separator/>
      </w:r>
    </w:p>
  </w:footnote>
  <w:footnote w:type="continuationSeparator" w:id="0">
    <w:p w:rsidR="00C34839" w:rsidRDefault="00C3483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50WAB17"/>
    <w:docVar w:name="CoverBillType" w:val="r"/>
    <w:docVar w:name="DocPath" w:val="L:\Council\bills\RM\1050WAB17.DOCX"/>
    <w:docVar w:name="dvBillNumber" w:val="33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C34839"/>
    <w:rsid w:val="00011869"/>
    <w:rsid w:val="00015CD6"/>
    <w:rsid w:val="00085B61"/>
    <w:rsid w:val="000E0100"/>
    <w:rsid w:val="000E1785"/>
    <w:rsid w:val="000F40FA"/>
    <w:rsid w:val="001035F1"/>
    <w:rsid w:val="0010776B"/>
    <w:rsid w:val="00111F2A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11A95"/>
    <w:rsid w:val="002321B6"/>
    <w:rsid w:val="00250967"/>
    <w:rsid w:val="002543C8"/>
    <w:rsid w:val="0025541D"/>
    <w:rsid w:val="00284AAE"/>
    <w:rsid w:val="002A46E5"/>
    <w:rsid w:val="002E5912"/>
    <w:rsid w:val="00301B21"/>
    <w:rsid w:val="00325348"/>
    <w:rsid w:val="0032732C"/>
    <w:rsid w:val="00332431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0EF3"/>
    <w:rsid w:val="00556EBF"/>
    <w:rsid w:val="00577C6C"/>
    <w:rsid w:val="005973C6"/>
    <w:rsid w:val="005A62FE"/>
    <w:rsid w:val="005C2FE2"/>
    <w:rsid w:val="005E2BC9"/>
    <w:rsid w:val="005E4466"/>
    <w:rsid w:val="00605102"/>
    <w:rsid w:val="0061374D"/>
    <w:rsid w:val="006215AA"/>
    <w:rsid w:val="006913C9"/>
    <w:rsid w:val="0069470D"/>
    <w:rsid w:val="006D58AA"/>
    <w:rsid w:val="006E7B4C"/>
    <w:rsid w:val="006F7E1B"/>
    <w:rsid w:val="00734F00"/>
    <w:rsid w:val="00797912"/>
    <w:rsid w:val="007A70AE"/>
    <w:rsid w:val="008362E8"/>
    <w:rsid w:val="00846643"/>
    <w:rsid w:val="0085786E"/>
    <w:rsid w:val="0088634A"/>
    <w:rsid w:val="008A1768"/>
    <w:rsid w:val="008A489F"/>
    <w:rsid w:val="008F0F33"/>
    <w:rsid w:val="008F4429"/>
    <w:rsid w:val="0094021A"/>
    <w:rsid w:val="0096089C"/>
    <w:rsid w:val="00960F4E"/>
    <w:rsid w:val="009A30BE"/>
    <w:rsid w:val="009A3E4F"/>
    <w:rsid w:val="009B44AF"/>
    <w:rsid w:val="009C6A0B"/>
    <w:rsid w:val="009F0C77"/>
    <w:rsid w:val="009F2D1B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9"/>
    <w:rsid w:val="00C3483A"/>
    <w:rsid w:val="00C74E9D"/>
    <w:rsid w:val="00C826DD"/>
    <w:rsid w:val="00C82FD3"/>
    <w:rsid w:val="00C90E0F"/>
    <w:rsid w:val="00C92819"/>
    <w:rsid w:val="00CC6B7B"/>
    <w:rsid w:val="00CD2089"/>
    <w:rsid w:val="00D73A67"/>
    <w:rsid w:val="00D970A9"/>
    <w:rsid w:val="00DF3845"/>
    <w:rsid w:val="00DF6D66"/>
    <w:rsid w:val="00E41911"/>
    <w:rsid w:val="00E44B57"/>
    <w:rsid w:val="00E818E3"/>
    <w:rsid w:val="00E92EEF"/>
    <w:rsid w:val="00EE1A7C"/>
    <w:rsid w:val="00EF2192"/>
    <w:rsid w:val="00EF2368"/>
    <w:rsid w:val="00F07505"/>
    <w:rsid w:val="00F24442"/>
    <w:rsid w:val="00F50AE3"/>
    <w:rsid w:val="00F655B7"/>
    <w:rsid w:val="00F656BA"/>
    <w:rsid w:val="00F67CF1"/>
    <w:rsid w:val="00F728AA"/>
    <w:rsid w:val="00F840F0"/>
    <w:rsid w:val="00FA061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514500-2DDA-4A75-945C-2560371B49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608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8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391CC0-68F7-4F16-814F-21D50AE41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2</Pages>
  <Words>317</Words>
  <Characters>1708</Characters>
  <Application>Microsoft Office Word</Application>
  <DocSecurity>0</DocSecurity>
  <Lines>55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3362 Text of Previous Version (Jan. 11, 2017) - South Carolina Legislature Online</dc:title>
  <dc:creator>Rosanne McDowell</dc:creator>
  <cp:lastModifiedBy>S Volk</cp:lastModifiedBy>
  <cp:revision>2</cp:revision>
  <cp:lastPrinted>2016-12-14T19:31:00Z</cp:lastPrinted>
  <dcterms:created xsi:type="dcterms:W3CDTF">2017-01-11T19:35:00Z</dcterms:created>
  <dcterms:modified xsi:type="dcterms:W3CDTF">2017-01-11T19:35:00Z</dcterms:modified>
</cp:coreProperties>
</file>