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A5B" w:rsidRDefault="00AC5A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B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B9F" w:rsidRDefault="007D5745" w:rsidP="00032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32B9F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32B9F">
        <w:rPr>
          <w:color w:val="000000" w:themeColor="text1"/>
          <w:u w:color="000000" w:themeColor="text1"/>
        </w:rPr>
        <w:t xml:space="preserve"> </w:t>
      </w:r>
      <w:r w:rsidR="004D320C">
        <w:rPr>
          <w:color w:val="000000" w:themeColor="text1"/>
          <w:u w:color="000000" w:themeColor="text1"/>
        </w:rPr>
        <w:t>DUTCH FORK</w:t>
      </w:r>
      <w:r w:rsidR="00032B9F">
        <w:t xml:space="preserve"> HIGH SCHOOL FOOTBALL TEAM</w:t>
      </w:r>
      <w:r w:rsidR="00032B9F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032B9F">
        <w:t>2016 CLASS AAA</w:t>
      </w:r>
      <w:r w:rsidR="004D320C">
        <w:t>A</w:t>
      </w:r>
      <w:r w:rsidR="00032B9F">
        <w:t>A STATE CHAMPIONSHIP TITLE</w:t>
      </w:r>
      <w:r w:rsidR="00032B9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3B0B" w:rsidRDefault="00A93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3B0B" w:rsidRDefault="00A93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4F2" w:rsidRDefault="00A93B0B" w:rsidP="0008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320C">
        <w:t xml:space="preserve"> </w:t>
      </w:r>
      <w:r w:rsidR="000864F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864F2">
        <w:rPr>
          <w:color w:val="000000" w:themeColor="text1"/>
          <w:u w:color="000000" w:themeColor="text1"/>
        </w:rPr>
        <w:t xml:space="preserve"> Dutch Fork</w:t>
      </w:r>
      <w:r w:rsidR="000864F2">
        <w:t xml:space="preserve"> High School football team</w:t>
      </w:r>
      <w:r w:rsidR="000864F2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0864F2">
        <w:t>2016 Class AAAAA State Championship title</w:t>
      </w:r>
      <w:r w:rsidR="000864F2">
        <w:rPr>
          <w:color w:val="000000" w:themeColor="text1"/>
          <w:u w:color="000000" w:themeColor="text1"/>
        </w:rPr>
        <w:t>.</w:t>
      </w:r>
    </w:p>
    <w:p w:rsidR="005735AB" w:rsidRDefault="003D5F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A5B" w:rsidRDefault="00AC5A5B" w:rsidP="00AC5A5B">
      <w:pPr>
        <w:suppressAutoHyphens/>
      </w:pPr>
    </w:p>
    <w:sectPr w:rsidR="00AC5A5B" w:rsidSect="00AC5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B0B" w:rsidRDefault="00A93B0B" w:rsidP="009F0C77">
      <w:r>
        <w:separator/>
      </w:r>
    </w:p>
  </w:endnote>
  <w:endnote w:type="continuationSeparator" w:id="0">
    <w:p w:rsidR="00A93B0B" w:rsidRDefault="00A93B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8F5E9-9C83-4F18-B767-62561B2E47EA}"/>
    <w:embedBold r:id="rId2" w:fontKey="{5A156473-15DF-463C-B2C3-DA24C408DE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CF9723-5A9C-48CA-9E43-2F3A9B0C2B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2F511A-DDCE-4518-9D58-96CE52BB71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CA" w:rsidRPr="00AC5A5B" w:rsidRDefault="00AC5A5B" w:rsidP="00AC5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B0B" w:rsidRDefault="00A93B0B" w:rsidP="009F0C77">
      <w:r>
        <w:separator/>
      </w:r>
    </w:p>
  </w:footnote>
  <w:footnote w:type="continuationSeparator" w:id="0">
    <w:p w:rsidR="00A93B0B" w:rsidRDefault="00A93B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DG17"/>
    <w:docVar w:name="CoverBillType" w:val="r"/>
    <w:docVar w:name="DocPath" w:val="L:\Council\bills\RM\1061DG17.DOCX"/>
    <w:docVar w:name="dvBillNumber" w:val="3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B0B"/>
    <w:rsid w:val="00011869"/>
    <w:rsid w:val="00015CD6"/>
    <w:rsid w:val="00032B9F"/>
    <w:rsid w:val="000864F2"/>
    <w:rsid w:val="000D65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F85"/>
    <w:rsid w:val="003E5288"/>
    <w:rsid w:val="003F6D79"/>
    <w:rsid w:val="0041760A"/>
    <w:rsid w:val="00417C01"/>
    <w:rsid w:val="004403BD"/>
    <w:rsid w:val="00461441"/>
    <w:rsid w:val="004809EE"/>
    <w:rsid w:val="004D320C"/>
    <w:rsid w:val="004E7D54"/>
    <w:rsid w:val="005273C6"/>
    <w:rsid w:val="00530A69"/>
    <w:rsid w:val="00545593"/>
    <w:rsid w:val="00556EBF"/>
    <w:rsid w:val="005735A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5745"/>
    <w:rsid w:val="008362E8"/>
    <w:rsid w:val="0085786E"/>
    <w:rsid w:val="008A1768"/>
    <w:rsid w:val="008A489F"/>
    <w:rsid w:val="008F0F33"/>
    <w:rsid w:val="008F4429"/>
    <w:rsid w:val="0094021A"/>
    <w:rsid w:val="009542C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B0B"/>
    <w:rsid w:val="00A9741D"/>
    <w:rsid w:val="00AC34A2"/>
    <w:rsid w:val="00AC5A5B"/>
    <w:rsid w:val="00AD1C9A"/>
    <w:rsid w:val="00AD4B17"/>
    <w:rsid w:val="00B412D4"/>
    <w:rsid w:val="00BB5B44"/>
    <w:rsid w:val="00BC77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7F80AF-5FC2-44A2-824D-A5EE96B3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93830-5744-486C-A948-23DB0354D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122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3375 Text of Previous Version (Jan. 11, 2017) - South Carolina Legislature Online</dc:title>
  <dc:creator>Rosanne McDowell</dc:creator>
  <cp:lastModifiedBy>S Volk</cp:lastModifiedBy>
  <cp:revision>2</cp:revision>
  <dcterms:created xsi:type="dcterms:W3CDTF">2017-01-11T19:59:00Z</dcterms:created>
  <dcterms:modified xsi:type="dcterms:W3CDTF">2017-01-11T19:59:00Z</dcterms:modified>
</cp:coreProperties>
</file>