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630F3" w:rsidRP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0A"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2FE" w:rsidRPr="00F152FE" w:rsidRDefault="00F152FE" w:rsidP="00F152FE">
      <w:pPr>
        <w:tabs>
          <w:tab w:val="right" w:pos="5933"/>
        </w:tabs>
        <w:suppressAutoHyphens/>
      </w:pPr>
      <w:r>
        <w:tab/>
      </w:r>
      <w:r>
        <w:rPr>
          <w:b/>
          <w:sz w:val="36"/>
        </w:rPr>
        <w:t>H. 3440</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2FE" w:rsidRDefault="00F152FE" w:rsidP="00F15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W. Newton</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2FE" w:rsidRDefault="00CE2A62"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w:t>
      </w:r>
      <w:r w:rsidR="00F152FE">
        <w:t>--S.</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2018.</w:t>
      </w:r>
    </w:p>
    <w:p w:rsidR="00F152FE" w:rsidRPr="00F152FE" w:rsidRDefault="00F152FE" w:rsidP="00F15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2FE" w:rsidRPr="00F152FE" w:rsidRDefault="00F152FE" w:rsidP="00F15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3440) </w:t>
      </w:r>
      <w:r w:rsidRPr="00F152FE">
        <w:rPr>
          <w:color w:val="000000" w:themeColor="text1"/>
          <w:u w:color="000000" w:themeColor="text1"/>
        </w:rPr>
        <w:t>to amend Section 43</w:t>
      </w:r>
      <w:r w:rsidRPr="00F152FE">
        <w:rPr>
          <w:color w:val="000000" w:themeColor="text1"/>
          <w:u w:color="000000" w:themeColor="text1"/>
        </w:rPr>
        <w:noBreakHyphen/>
        <w:t>25</w:t>
      </w:r>
      <w:r w:rsidRPr="00F152FE">
        <w:rPr>
          <w:color w:val="000000" w:themeColor="text1"/>
          <w:u w:color="000000" w:themeColor="text1"/>
        </w:rPr>
        <w:noBreakHyphen/>
        <w:t>10, Code of Laws of South Carolina, 1976, relating to the South Carolina Commission for the Blind, so as to require three</w:t>
      </w:r>
      <w:r>
        <w:t>, etc., respectfully</w:t>
      </w:r>
    </w:p>
    <w:p w:rsidR="00F152FE" w:rsidRPr="00F152FE" w:rsidRDefault="00F152FE" w:rsidP="00F15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F152FE" w:rsidRPr="00F152FE" w:rsidRDefault="00F152FE" w:rsidP="00F15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2FE" w:rsidRDefault="00F152FE"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2FE" w:rsidSect="004630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66EA" w:rsidRDefault="002C66E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A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BC268C">
        <w:rPr>
          <w:color w:val="000000" w:themeColor="text1"/>
          <w:u w:color="000000" w:themeColor="text1"/>
        </w:rPr>
        <w:t>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10,</w:t>
      </w:r>
      <w:r w:rsidR="001C1CA0">
        <w:rPr>
          <w:color w:val="000000" w:themeColor="text1"/>
          <w:u w:color="000000" w:themeColor="text1"/>
        </w:rPr>
        <w:t xml:space="preserve"> CODE OF LAWS</w:t>
      </w:r>
      <w:r w:rsidR="00943425">
        <w:rPr>
          <w:color w:val="000000" w:themeColor="text1"/>
          <w:u w:color="000000" w:themeColor="text1"/>
        </w:rPr>
        <w:t xml:space="preserve"> OF</w:t>
      </w:r>
      <w:r w:rsidR="001C1CA0">
        <w:rPr>
          <w:color w:val="000000" w:themeColor="text1"/>
          <w:u w:color="000000" w:themeColor="text1"/>
        </w:rPr>
        <w:t xml:space="preserve"> SOUTH CAROLINA, 1976,</w:t>
      </w:r>
      <w:r w:rsidRPr="00BC268C">
        <w:rPr>
          <w:color w:val="000000" w:themeColor="text1"/>
          <w:u w:color="000000" w:themeColor="text1"/>
        </w:rPr>
        <w:t xml:space="preserve"> RELATING TO THE SOUTH CA</w:t>
      </w:r>
      <w:r w:rsidR="004613F9">
        <w:rPr>
          <w:color w:val="000000" w:themeColor="text1"/>
          <w:u w:color="000000" w:themeColor="text1"/>
        </w:rPr>
        <w:t>ROLINA COMMISSION FOR THE BLIND</w:t>
      </w:r>
      <w:r w:rsidRPr="00BC268C">
        <w:rPr>
          <w:color w:val="000000" w:themeColor="text1"/>
          <w:u w:color="000000" w:themeColor="text1"/>
        </w:rPr>
        <w:t>, SO AS TO REQUIRE THREE MEMBERS OF THE COMMISSION TO MEET THE LEGAL DEFINITION OF BLINDNESS;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30, RELATING TO </w:t>
      </w:r>
      <w:r w:rsidR="00B442E5">
        <w:rPr>
          <w:color w:val="000000" w:themeColor="text1"/>
          <w:u w:color="000000" w:themeColor="text1"/>
        </w:rPr>
        <w:t xml:space="preserve">THE </w:t>
      </w:r>
      <w:r w:rsidRPr="00BC268C">
        <w:rPr>
          <w:color w:val="000000" w:themeColor="text1"/>
          <w:u w:color="000000" w:themeColor="text1"/>
        </w:rPr>
        <w:t>POWERS AND DUTIES OF THE COMMISSION, SO AS TO MAKE TECHNICAL CORRECTIONS; AND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60, RELATING TO TEACHERS OF STUDENTS WITH CERTAIN VISUAL IMPAIRMENTS, SO AS TO PROVIDE USE OF COUNSELORS TO ASSIST </w:t>
      </w:r>
      <w:r w:rsidR="00943425">
        <w:rPr>
          <w:color w:val="000000" w:themeColor="text1"/>
          <w:u w:color="000000" w:themeColor="text1"/>
        </w:rPr>
        <w:t xml:space="preserve">THOSE </w:t>
      </w:r>
      <w:r w:rsidRPr="00BC268C">
        <w:rPr>
          <w:color w:val="000000" w:themeColor="text1"/>
          <w:u w:color="000000" w:themeColor="text1"/>
        </w:rPr>
        <w:t>TEACHERS.</w:t>
      </w:r>
      <w:bookmarkStart w:id="4" w:name="titleend"/>
      <w:bookmarkEnd w:id="4"/>
      <w:bookmarkEnd w:id="1"/>
    </w:p>
    <w:p w:rsidR="00232108" w:rsidRDefault="00232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1CA0">
        <w:t>Section 43</w:t>
      </w:r>
      <w:r w:rsidR="00860F9C">
        <w:noBreakHyphen/>
      </w:r>
      <w:r w:rsidR="001C1CA0">
        <w:t>25</w:t>
      </w:r>
      <w:r w:rsidR="00860F9C">
        <w:noBreakHyphen/>
      </w:r>
      <w:r w:rsidR="001C1CA0">
        <w:t>10 of the 1976 Code is amended to read:</w:t>
      </w:r>
    </w:p>
    <w:p w:rsidR="001C1CA0" w:rsidRDefault="001C1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CA0" w:rsidRDefault="0041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860F9C">
        <w:noBreakHyphen/>
      </w:r>
      <w:r>
        <w:t>25</w:t>
      </w:r>
      <w:r w:rsidR="00860F9C">
        <w:noBreakHyphen/>
      </w:r>
      <w:r>
        <w:t>10.</w:t>
      </w:r>
      <w:r>
        <w:tab/>
      </w:r>
      <w:r w:rsidRPr="00D479F9">
        <w:t xml:space="preserve">There is created the South Carolina Commission for the Blind. The commission shall consist of seven members, one from each of the seven Congressional Districts, of whom three shall </w:t>
      </w:r>
      <w:r w:rsidRPr="00415185">
        <w:rPr>
          <w:strike/>
        </w:rPr>
        <w:t>have a visual acuity not to exceed 20/200</w:t>
      </w:r>
      <w:r>
        <w:t xml:space="preserve"> </w:t>
      </w:r>
      <w:r>
        <w:rPr>
          <w:u w:val="single"/>
        </w:rPr>
        <w:t>meet the legal definition of blindness as defined in Section 43</w:t>
      </w:r>
      <w:r w:rsidR="00860F9C">
        <w:rPr>
          <w:u w:val="single"/>
        </w:rPr>
        <w:noBreakHyphen/>
      </w:r>
      <w:r>
        <w:rPr>
          <w:u w:val="single"/>
        </w:rPr>
        <w:t>25</w:t>
      </w:r>
      <w:r w:rsidR="00860F9C">
        <w:rPr>
          <w:u w:val="single"/>
        </w:rPr>
        <w:noBreakHyphen/>
      </w:r>
      <w:r>
        <w:rPr>
          <w:u w:val="single"/>
        </w:rPr>
        <w:t>20</w:t>
      </w:r>
      <w:r w:rsidRPr="00D479F9">
        <w:t xml:space="preserve">.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chairman may call a meeting when he considers it necessary to be </w:t>
      </w:r>
      <w:r w:rsidRPr="00D479F9">
        <w:lastRenderedPageBreak/>
        <w:t>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per diem as authorized by law for commissions, committees, and boards.</w:t>
      </w:r>
      <w:r w:rsidR="00B34247">
        <w:t>”</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860F9C">
        <w:noBreakHyphen/>
      </w:r>
      <w:r>
        <w:t>25</w:t>
      </w:r>
      <w:r w:rsidR="00860F9C">
        <w:noBreakHyphen/>
      </w:r>
      <w:r>
        <w:t>30</w:t>
      </w:r>
      <w:r w:rsidR="003C13F3">
        <w:t>(12)</w:t>
      </w:r>
      <w:r>
        <w:t xml:space="preserve"> of the 1976 Code is amended to read:</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C13F3">
        <w:t>(12)</w:t>
      </w:r>
      <w:r w:rsidR="003C13F3">
        <w:tab/>
      </w:r>
      <w:r w:rsidR="003C13F3" w:rsidRPr="00D479F9">
        <w:t xml:space="preserve">Assist in the furtherance of the purposes of </w:t>
      </w:r>
      <w:r w:rsidR="003C13F3" w:rsidRPr="003C13F3">
        <w:rPr>
          <w:strike/>
        </w:rPr>
        <w:t>Sections 44</w:t>
      </w:r>
      <w:r w:rsidR="00860F9C">
        <w:rPr>
          <w:strike/>
        </w:rPr>
        <w:noBreakHyphen/>
      </w:r>
      <w:r w:rsidR="003C13F3" w:rsidRPr="003C13F3">
        <w:rPr>
          <w:strike/>
        </w:rPr>
        <w:t>43</w:t>
      </w:r>
      <w:r w:rsidR="00860F9C">
        <w:rPr>
          <w:strike/>
        </w:rPr>
        <w:noBreakHyphen/>
      </w:r>
      <w:r w:rsidR="003C13F3" w:rsidRPr="003C13F3">
        <w:rPr>
          <w:strike/>
        </w:rPr>
        <w:t>110 to 44</w:t>
      </w:r>
      <w:r w:rsidR="00860F9C">
        <w:rPr>
          <w:strike/>
        </w:rPr>
        <w:noBreakHyphen/>
      </w:r>
      <w:r w:rsidR="003C13F3" w:rsidRPr="003C13F3">
        <w:rPr>
          <w:strike/>
        </w:rPr>
        <w:t>43</w:t>
      </w:r>
      <w:r w:rsidR="00860F9C">
        <w:rPr>
          <w:strike/>
        </w:rPr>
        <w:noBreakHyphen/>
      </w:r>
      <w:r w:rsidR="003C13F3" w:rsidRPr="003C13F3">
        <w:rPr>
          <w:strike/>
        </w:rPr>
        <w:t>160 and</w:t>
      </w:r>
      <w:r w:rsidR="003C13F3" w:rsidRPr="00D479F9">
        <w:t xml:space="preserve"> </w:t>
      </w:r>
      <w:r w:rsidR="003C13F3" w:rsidRPr="003C13F3">
        <w:rPr>
          <w:u w:val="single"/>
        </w:rPr>
        <w:t>Section</w:t>
      </w:r>
      <w:r w:rsidR="003C13F3">
        <w:t xml:space="preserve"> </w:t>
      </w:r>
      <w:r w:rsidR="003C13F3" w:rsidRPr="00D479F9">
        <w:t>44</w:t>
      </w:r>
      <w:r w:rsidR="00860F9C">
        <w:noBreakHyphen/>
      </w:r>
      <w:r w:rsidR="003C13F3" w:rsidRPr="00D479F9">
        <w:t>7</w:t>
      </w:r>
      <w:r w:rsidR="00860F9C">
        <w:noBreakHyphen/>
      </w:r>
      <w:r w:rsidR="003C13F3" w:rsidRPr="00D479F9">
        <w:t>10.</w:t>
      </w:r>
      <w:r w:rsidR="003C13F3">
        <w:t>”</w:t>
      </w: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0A" w:rsidRPr="00A34429" w:rsidRDefault="00D9200A"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29">
        <w:t>SECTION</w:t>
      </w:r>
      <w:r w:rsidRPr="00A34429">
        <w:tab/>
        <w:t>3.</w:t>
      </w:r>
      <w:r w:rsidRPr="00A34429">
        <w:tab/>
        <w:t>Section 43</w:t>
      </w:r>
      <w:r w:rsidRPr="00A34429">
        <w:noBreakHyphen/>
        <w:t>25</w:t>
      </w:r>
      <w:r w:rsidRPr="00A34429">
        <w:noBreakHyphen/>
        <w:t>60 of the 1976 Code is amended to read:</w:t>
      </w:r>
    </w:p>
    <w:p w:rsidR="00013B47" w:rsidRDefault="00013B47"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74" w:rsidRDefault="00D9200A"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429">
        <w:tab/>
        <w:t>“Section 43</w:t>
      </w:r>
      <w:r w:rsidRPr="00A34429">
        <w:noBreakHyphen/>
        <w:t>25</w:t>
      </w:r>
      <w:r w:rsidRPr="00A34429">
        <w:noBreakHyphen/>
        <w:t>60.</w:t>
      </w:r>
      <w:r w:rsidRPr="00A34429">
        <w:tab/>
        <w:t xml:space="preserve">The commission may employ qualified itinerant </w:t>
      </w:r>
      <w:r w:rsidRPr="00A34429">
        <w:rPr>
          <w:strike/>
        </w:rPr>
        <w:t>teachers</w:t>
      </w:r>
      <w:r w:rsidRPr="00A34429">
        <w:t xml:space="preserve"> </w:t>
      </w:r>
      <w:r w:rsidRPr="00A34429">
        <w:rPr>
          <w:u w:val="single"/>
        </w:rPr>
        <w:t>counselors</w:t>
      </w:r>
      <w:r w:rsidRPr="00A34429">
        <w:t xml:space="preserve"> to assist teachers in public or private schools who are responsible for the teaching of visually handicapped students. The itinerant </w:t>
      </w:r>
      <w:r w:rsidRPr="00A34429">
        <w:rPr>
          <w:strike/>
        </w:rPr>
        <w:t>teacher</w:t>
      </w:r>
      <w:r w:rsidRPr="00A34429">
        <w:t xml:space="preserve"> </w:t>
      </w:r>
      <w:r w:rsidRPr="00A34429">
        <w:rPr>
          <w:u w:val="single"/>
        </w:rPr>
        <w:t>counselor</w:t>
      </w:r>
      <w:r w:rsidRPr="00A34429">
        <w:t xml:space="preserve"> shall assist the public or private school teacher by providing methods and materials for teaching such student. The State Department of Education shall report to the commission the schools having visually handicapped students. All principals or heads of private schools shall report to the commission the names of visually handicapped students in attendance.”</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2E5">
        <w:t>4</w:t>
      </w:r>
      <w:r>
        <w:t>.</w:t>
      </w:r>
      <w:r>
        <w:tab/>
        <w:t>This act takes effect upon approval by the Governor.</w:t>
      </w:r>
    </w:p>
    <w:p w:rsidR="00FE64F2" w:rsidRDefault="00860F9C" w:rsidP="000A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DCB" w:rsidRDefault="00A12DCB" w:rsidP="00A12DCB">
      <w:pPr>
        <w:suppressAutoHyphens/>
      </w:pPr>
    </w:p>
    <w:sectPr w:rsidR="00A12DCB" w:rsidSect="004630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D4" w:rsidRDefault="008B3FD4" w:rsidP="009F0C77">
      <w:r>
        <w:separator/>
      </w:r>
    </w:p>
  </w:endnote>
  <w:endnote w:type="continuationSeparator" w:id="0">
    <w:p w:rsidR="008B3FD4" w:rsidRDefault="008B3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361D79-AF2B-414C-97F4-93FA968B9253}"/>
    <w:embedBold r:id="rId2" w:fontKey="{D9D1815A-5582-49D0-8382-D65F8A6084C4}"/>
  </w:font>
  <w:font w:name="Calibri">
    <w:panose1 w:val="020F0502020204030204"/>
    <w:charset w:val="00"/>
    <w:family w:val="swiss"/>
    <w:pitch w:val="variable"/>
    <w:sig w:usb0="E00002FF" w:usb1="4000ACFF" w:usb2="00000001" w:usb3="00000000" w:csb0="0000019F" w:csb1="00000000"/>
    <w:embedRegular r:id="rId3" w:fontKey="{E88C01B1-ABE5-4B0F-B003-BB41644FD2C0}"/>
  </w:font>
  <w:font w:name="Segoe UI">
    <w:panose1 w:val="020B0502040204020203"/>
    <w:charset w:val="00"/>
    <w:family w:val="swiss"/>
    <w:pitch w:val="variable"/>
    <w:sig w:usb0="E10022FF" w:usb1="C000E47F" w:usb2="00000029" w:usb3="00000000" w:csb0="000001DF" w:csb1="00000000"/>
    <w:embedRegular r:id="rId4" w:fontKey="{EB0C2AB6-AFCB-4775-8330-69DA00D7ABFA}"/>
  </w:font>
  <w:font w:name="Cambria">
    <w:panose1 w:val="02040503050406030204"/>
    <w:charset w:val="00"/>
    <w:family w:val="roman"/>
    <w:pitch w:val="variable"/>
    <w:sig w:usb0="E00002FF" w:usb1="400004FF" w:usb2="00000000" w:usb3="00000000" w:csb0="0000019F" w:csb1="00000000"/>
    <w:embedRegular r:id="rId5" w:fontKey="{82FC0174-7756-4CD5-B1EA-246A0981F4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4F2" w:rsidRPr="002C66EA" w:rsidRDefault="002C66EA" w:rsidP="002C66EA">
    <w:pPr>
      <w:pStyle w:val="Footer"/>
      <w:tabs>
        <w:tab w:val="clear" w:pos="4680"/>
        <w:tab w:val="clear" w:pos="9360"/>
        <w:tab w:val="center" w:pos="2995"/>
      </w:tabs>
      <w:spacing w:before="120"/>
    </w:pPr>
    <w:r>
      <w:t>[3440</w:t>
    </w:r>
    <w:r w:rsidR="004630F3">
      <w:t>-</w:t>
    </w:r>
    <w:r w:rsidR="004630F3">
      <w:fldChar w:fldCharType="begin"/>
    </w:r>
    <w:r w:rsidR="004630F3">
      <w:instrText xml:space="preserve"> PAGE  \* MERGEFORMAT </w:instrText>
    </w:r>
    <w:r w:rsidR="004630F3">
      <w:fldChar w:fldCharType="separate"/>
    </w:r>
    <w:r w:rsidR="00210312">
      <w:rPr>
        <w:noProof/>
      </w:rPr>
      <w:t>1</w:t>
    </w:r>
    <w:r w:rsidR="004630F3">
      <w:fldChar w:fldCharType="end"/>
    </w:r>
    <w:r w:rsidR="004630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F3" w:rsidRPr="002C66EA" w:rsidRDefault="004630F3" w:rsidP="002C66EA">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A12D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D4" w:rsidRDefault="008B3FD4" w:rsidP="009F0C77">
      <w:r>
        <w:separator/>
      </w:r>
    </w:p>
  </w:footnote>
  <w:footnote w:type="continuationSeparator" w:id="0">
    <w:p w:rsidR="008B3FD4" w:rsidRDefault="008B3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9VR17"/>
    <w:docVar w:name="CoverBillType" w:val="b"/>
    <w:docVar w:name="DocPath" w:val="L:\Council\bills\CC\15059VR17.DOCX"/>
    <w:docVar w:name="dvBillNumber" w:val="3440"/>
    <w:docVar w:name="dvBillNumberPrefix" w:val="H. "/>
    <w:docVar w:name="dvOriginalBody" w:val="House"/>
    <w:docVar w:name="dvSteno" w:val="CC"/>
    <w:docVar w:name="NameofBody" w:val="h"/>
    <w:docVar w:name="vGroup2" w:val="Council"/>
  </w:docVars>
  <w:rsids>
    <w:rsidRoot w:val="006F7A83"/>
    <w:rsid w:val="00011869"/>
    <w:rsid w:val="00013B47"/>
    <w:rsid w:val="00015CD6"/>
    <w:rsid w:val="0004595D"/>
    <w:rsid w:val="000A0A7E"/>
    <w:rsid w:val="000E0100"/>
    <w:rsid w:val="000E1785"/>
    <w:rsid w:val="000F40FA"/>
    <w:rsid w:val="001035F1"/>
    <w:rsid w:val="0010776B"/>
    <w:rsid w:val="00133E66"/>
    <w:rsid w:val="001435A3"/>
    <w:rsid w:val="00146ED3"/>
    <w:rsid w:val="00151044"/>
    <w:rsid w:val="001C1CA0"/>
    <w:rsid w:val="001D08F2"/>
    <w:rsid w:val="001D3A58"/>
    <w:rsid w:val="001D525B"/>
    <w:rsid w:val="001D7F4F"/>
    <w:rsid w:val="00205238"/>
    <w:rsid w:val="00210312"/>
    <w:rsid w:val="00232108"/>
    <w:rsid w:val="002321B6"/>
    <w:rsid w:val="00250967"/>
    <w:rsid w:val="002543C8"/>
    <w:rsid w:val="0025541D"/>
    <w:rsid w:val="00284AAE"/>
    <w:rsid w:val="002C4C74"/>
    <w:rsid w:val="002C66EA"/>
    <w:rsid w:val="002E5912"/>
    <w:rsid w:val="00301B21"/>
    <w:rsid w:val="00325348"/>
    <w:rsid w:val="0032732C"/>
    <w:rsid w:val="00336AD0"/>
    <w:rsid w:val="0037079A"/>
    <w:rsid w:val="003C13F3"/>
    <w:rsid w:val="003C4DAB"/>
    <w:rsid w:val="003D01E8"/>
    <w:rsid w:val="003E5288"/>
    <w:rsid w:val="003F6D79"/>
    <w:rsid w:val="00415185"/>
    <w:rsid w:val="0041760A"/>
    <w:rsid w:val="00417C01"/>
    <w:rsid w:val="004403BD"/>
    <w:rsid w:val="004613F9"/>
    <w:rsid w:val="00461441"/>
    <w:rsid w:val="004630F3"/>
    <w:rsid w:val="004809EE"/>
    <w:rsid w:val="004A28F5"/>
    <w:rsid w:val="004E7D54"/>
    <w:rsid w:val="004F7CFC"/>
    <w:rsid w:val="005273C6"/>
    <w:rsid w:val="00530A69"/>
    <w:rsid w:val="00545593"/>
    <w:rsid w:val="00556EBF"/>
    <w:rsid w:val="00577C6C"/>
    <w:rsid w:val="005A62FE"/>
    <w:rsid w:val="005C2FE2"/>
    <w:rsid w:val="005E2BC9"/>
    <w:rsid w:val="00605102"/>
    <w:rsid w:val="006215AA"/>
    <w:rsid w:val="006913C9"/>
    <w:rsid w:val="0069470D"/>
    <w:rsid w:val="006D58AA"/>
    <w:rsid w:val="006F7A83"/>
    <w:rsid w:val="00734F00"/>
    <w:rsid w:val="007A70AE"/>
    <w:rsid w:val="00807A0A"/>
    <w:rsid w:val="008362E8"/>
    <w:rsid w:val="0085786E"/>
    <w:rsid w:val="00860F9C"/>
    <w:rsid w:val="008A1768"/>
    <w:rsid w:val="008A489F"/>
    <w:rsid w:val="008B3FD4"/>
    <w:rsid w:val="008F0F33"/>
    <w:rsid w:val="008F4429"/>
    <w:rsid w:val="0094021A"/>
    <w:rsid w:val="00942995"/>
    <w:rsid w:val="00943425"/>
    <w:rsid w:val="009B44AF"/>
    <w:rsid w:val="009C6A0B"/>
    <w:rsid w:val="009E291E"/>
    <w:rsid w:val="009F0C77"/>
    <w:rsid w:val="009F4DD1"/>
    <w:rsid w:val="00A02543"/>
    <w:rsid w:val="00A12DCB"/>
    <w:rsid w:val="00A41684"/>
    <w:rsid w:val="00A64E80"/>
    <w:rsid w:val="00A72BCD"/>
    <w:rsid w:val="00A741D9"/>
    <w:rsid w:val="00A833AB"/>
    <w:rsid w:val="00A9741D"/>
    <w:rsid w:val="00AC34A2"/>
    <w:rsid w:val="00AD1C9A"/>
    <w:rsid w:val="00AD4B17"/>
    <w:rsid w:val="00B34247"/>
    <w:rsid w:val="00B412D4"/>
    <w:rsid w:val="00B442E5"/>
    <w:rsid w:val="00BE3C22"/>
    <w:rsid w:val="00C0345E"/>
    <w:rsid w:val="00C31C95"/>
    <w:rsid w:val="00C3483A"/>
    <w:rsid w:val="00C74E9D"/>
    <w:rsid w:val="00C826DD"/>
    <w:rsid w:val="00C82FD3"/>
    <w:rsid w:val="00C92819"/>
    <w:rsid w:val="00CC6B7B"/>
    <w:rsid w:val="00CD2089"/>
    <w:rsid w:val="00CE2A62"/>
    <w:rsid w:val="00D73A67"/>
    <w:rsid w:val="00D9200A"/>
    <w:rsid w:val="00D970A9"/>
    <w:rsid w:val="00DF3845"/>
    <w:rsid w:val="00E41911"/>
    <w:rsid w:val="00E44B57"/>
    <w:rsid w:val="00E92EEF"/>
    <w:rsid w:val="00EA081C"/>
    <w:rsid w:val="00EA564B"/>
    <w:rsid w:val="00EF2368"/>
    <w:rsid w:val="00F152FE"/>
    <w:rsid w:val="00F24442"/>
    <w:rsid w:val="00F50AE3"/>
    <w:rsid w:val="00F655B7"/>
    <w:rsid w:val="00F656BA"/>
    <w:rsid w:val="00F67CF1"/>
    <w:rsid w:val="00F728AA"/>
    <w:rsid w:val="00F840F0"/>
    <w:rsid w:val="00FB0D0D"/>
    <w:rsid w:val="00FB43B4"/>
    <w:rsid w:val="00FB6B0B"/>
    <w:rsid w:val="00FC1199"/>
    <w:rsid w:val="00FE64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A3631-4E72-4CE8-BCA4-3024DCE9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6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64B"/>
    <w:rPr>
      <w:rFonts w:ascii="Segoe UI" w:eastAsia="Times New Roman" w:hAnsi="Segoe UI" w:cs="Segoe UI"/>
      <w:sz w:val="18"/>
      <w:szCs w:val="18"/>
    </w:rPr>
  </w:style>
  <w:style w:type="paragraph" w:styleId="NoSpacing">
    <w:name w:val="No Spacing"/>
    <w:uiPriority w:val="1"/>
    <w:qFormat/>
    <w:rsid w:val="004630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AA2E7-845A-498D-95F3-C59DD713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569</Words>
  <Characters>2901</Characters>
  <Application>Microsoft Office Word</Application>
  <DocSecurity>0</DocSecurity>
  <Lines>99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3440 Text of Previous Version (Apr. 25, 2018) - South Carolina Legislature Online</dc:title>
  <dc:creator>%USERNAME%</dc:creator>
  <cp:lastModifiedBy>Miriam Cook</cp:lastModifiedBy>
  <cp:revision>2</cp:revision>
  <cp:lastPrinted>2017-01-10T17:01:00Z</cp:lastPrinted>
  <dcterms:created xsi:type="dcterms:W3CDTF">2018-04-25T23:59:00Z</dcterms:created>
  <dcterms:modified xsi:type="dcterms:W3CDTF">2018-04-25T23:59:00Z</dcterms:modified>
</cp:coreProperties>
</file>