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CD4" w:rsidRDefault="00CA3CD4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54C" w:rsidRDefault="0080254C" w:rsidP="0080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AE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NEW RIVER AT THE BEAUFORT/JASPER COUNTY LINE ALONG SOUTH CAROLINA HIGHWAY 46 THE “MELANIE LOWTHER MEMORIAL BRIDGE” AND TO PLACE APPROPRIATE MARKERS OR SIGNS AT THIS BRIDGE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9D0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9D0">
        <w:t xml:space="preserve">Mrs. Melanie Fender Lowther was born on June 3, 1953, in Savannah, Georgia, and tragically lost her life </w:t>
      </w:r>
      <w:r w:rsidR="002663F9">
        <w:t xml:space="preserve">on </w:t>
      </w:r>
      <w:r w:rsidR="001559D0">
        <w:t>July 31, 2013; and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daughter of Mel</w:t>
      </w:r>
      <w:r w:rsidR="00E74487">
        <w:t>o</w:t>
      </w:r>
      <w:r>
        <w:t xml:space="preserve">nie G. Fender and the late Johnny Fender;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beloved wife of Barry W. Lowther, and together they raised three children; and </w:t>
      </w:r>
    </w:p>
    <w:p w:rsidR="001559D0" w:rsidRDefault="00155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Lowther, a longtime and successful businesswoman,</w:t>
      </w:r>
      <w:r w:rsidR="00D60D4A">
        <w:t xml:space="preserve"> </w:t>
      </w:r>
      <w:r>
        <w:t>was the co</w:t>
      </w:r>
      <w:r w:rsidR="0025662C">
        <w:noBreakHyphen/>
      </w:r>
      <w:r>
        <w:t xml:space="preserve">owner and office manager of Collins Septic Tank Service;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a faithful member of the Hilton Head Church of Jesus Christ of Latter Day Saints who family, friends and </w:t>
      </w:r>
      <w:r w:rsidR="006F657C">
        <w:t>neighbors described as a person</w:t>
      </w:r>
      <w:r>
        <w:t xml:space="preserve"> not afraid to lend a helping hand to anyone who was less fortunate than </w:t>
      </w:r>
      <w:r w:rsidR="002663F9">
        <w:t>her</w:t>
      </w:r>
      <w:r>
        <w:t xml:space="preserve">; and </w:t>
      </w:r>
    </w:p>
    <w:p w:rsidR="00E74487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E744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pay tribute to this businesswoman and humanitarian by naming the bridge that crosses the New River in her honor.</w:t>
      </w:r>
      <w:r w:rsidR="004F3AE8">
        <w:t xml:space="preserve"> Now, therefore, 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</w:t>
      </w:r>
      <w:r w:rsidR="00E74487">
        <w:t xml:space="preserve">t members of the General Assembly request the Department of Transportation name </w:t>
      </w:r>
      <w:r w:rsidR="00121355">
        <w:t xml:space="preserve">the bridge that crosses the New River at the Beaufort/Jasper county line along South Carolina </w:t>
      </w:r>
      <w:r w:rsidR="00CA03E8">
        <w:t xml:space="preserve">Highway </w:t>
      </w:r>
      <w:r w:rsidR="00121355">
        <w:t>46 the “Melanie Lowther Memorial Bridge” and to place appropriate markers or signs at this bridge containing this designation</w:t>
      </w:r>
      <w:r w:rsidR="006F657C">
        <w:t>.</w:t>
      </w: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AE8" w:rsidRDefault="004F3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1355">
        <w:t xml:space="preserve"> the Department of Transportation.</w:t>
      </w:r>
    </w:p>
    <w:p w:rsidR="001B0C40" w:rsidRDefault="0025662C" w:rsidP="009B2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3CD4" w:rsidRDefault="00CA3CD4" w:rsidP="00CA3CD4">
      <w:pPr>
        <w:suppressAutoHyphens/>
      </w:pPr>
    </w:p>
    <w:sectPr w:rsidR="00CA3CD4" w:rsidSect="00CA3C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487" w:rsidRDefault="00E74487" w:rsidP="009F0C77">
      <w:r>
        <w:separator/>
      </w:r>
    </w:p>
  </w:endnote>
  <w:endnote w:type="continuationSeparator" w:id="0">
    <w:p w:rsidR="00E74487" w:rsidRDefault="00E744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3F05B0-54B2-488E-8244-CC81C9C1B769}"/>
    <w:embedBold r:id="rId2" w:fontKey="{F520AF8C-AF4D-409D-AC50-AD3B7CC7A9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256671-74F5-4D46-8D90-D62892665E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C9F6EC-DD30-4C60-BDBD-23EE3F50AD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C08AF5-AF45-4DC8-A8F5-8BBBD3BC6B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C40" w:rsidRPr="00CA3CD4" w:rsidRDefault="00CA3CD4" w:rsidP="00CA3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487" w:rsidRDefault="00E74487" w:rsidP="009F0C77">
      <w:r>
        <w:separator/>
      </w:r>
    </w:p>
  </w:footnote>
  <w:footnote w:type="continuationSeparator" w:id="0">
    <w:p w:rsidR="00E74487" w:rsidRDefault="00E744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9CM17"/>
    <w:docVar w:name="CoverBillType" w:val="c"/>
    <w:docVar w:name="DocPath" w:val="L:\Council\bills\GT\5229CM17.DOCX"/>
    <w:docVar w:name="dvBillNumber" w:val="34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F3AE8"/>
    <w:rsid w:val="00011869"/>
    <w:rsid w:val="00015CD6"/>
    <w:rsid w:val="000E0100"/>
    <w:rsid w:val="000E1785"/>
    <w:rsid w:val="000F40FA"/>
    <w:rsid w:val="001035F1"/>
    <w:rsid w:val="0010776B"/>
    <w:rsid w:val="00121355"/>
    <w:rsid w:val="00133E66"/>
    <w:rsid w:val="001435A3"/>
    <w:rsid w:val="00146ED3"/>
    <w:rsid w:val="00151044"/>
    <w:rsid w:val="001559D0"/>
    <w:rsid w:val="001B0C4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2C"/>
    <w:rsid w:val="002663F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AE8"/>
    <w:rsid w:val="005273C6"/>
    <w:rsid w:val="00530A69"/>
    <w:rsid w:val="00545593"/>
    <w:rsid w:val="00556EBF"/>
    <w:rsid w:val="0057050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57C"/>
    <w:rsid w:val="00734F00"/>
    <w:rsid w:val="00752626"/>
    <w:rsid w:val="007A70AE"/>
    <w:rsid w:val="0080254C"/>
    <w:rsid w:val="008362E8"/>
    <w:rsid w:val="0085786E"/>
    <w:rsid w:val="008A1768"/>
    <w:rsid w:val="008A489F"/>
    <w:rsid w:val="008F0F33"/>
    <w:rsid w:val="008F4429"/>
    <w:rsid w:val="0094021A"/>
    <w:rsid w:val="009B22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C6A"/>
    <w:rsid w:val="00AC34A2"/>
    <w:rsid w:val="00AD1C9A"/>
    <w:rsid w:val="00AD4B17"/>
    <w:rsid w:val="00B412D4"/>
    <w:rsid w:val="00B439FD"/>
    <w:rsid w:val="00BE3C22"/>
    <w:rsid w:val="00C0345E"/>
    <w:rsid w:val="00C31C95"/>
    <w:rsid w:val="00C3483A"/>
    <w:rsid w:val="00C74E9D"/>
    <w:rsid w:val="00C826DD"/>
    <w:rsid w:val="00C82FD3"/>
    <w:rsid w:val="00C92819"/>
    <w:rsid w:val="00CA03E8"/>
    <w:rsid w:val="00CA3CD4"/>
    <w:rsid w:val="00CC6B7B"/>
    <w:rsid w:val="00CD2089"/>
    <w:rsid w:val="00D21796"/>
    <w:rsid w:val="00D60D4A"/>
    <w:rsid w:val="00D73A67"/>
    <w:rsid w:val="00D970A9"/>
    <w:rsid w:val="00DF3845"/>
    <w:rsid w:val="00E41911"/>
    <w:rsid w:val="00E44B57"/>
    <w:rsid w:val="00E74487"/>
    <w:rsid w:val="00E92EEF"/>
    <w:rsid w:val="00EF2368"/>
    <w:rsid w:val="00F24442"/>
    <w:rsid w:val="00F50AE3"/>
    <w:rsid w:val="00F5510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0E56-4594-4D7D-8EC0-BE8C4B68C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6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6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74A35-453B-4EC0-AEB6-70A73413D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270</Words>
  <Characters>1393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3453 Text of Previous Version (Jan. 12, 2017) - South Carolina Legislature Online</dc:title>
  <dc:creator>Gwen Thurmond</dc:creator>
  <cp:lastModifiedBy>S Volk</cp:lastModifiedBy>
  <cp:revision>2</cp:revision>
  <cp:lastPrinted>2016-12-28T20:02:00Z</cp:lastPrinted>
  <dcterms:created xsi:type="dcterms:W3CDTF">2017-01-12T15:57:00Z</dcterms:created>
  <dcterms:modified xsi:type="dcterms:W3CDTF">2017-01-12T15:57:00Z</dcterms:modified>
</cp:coreProperties>
</file>