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6F7E" w:rsidRDefault="00D86F7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86F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4674F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E71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372F9B">
        <w:t xml:space="preserve">CONGRATULATE AND CELEBRATE SOUTH </w:t>
      </w:r>
      <w:r w:rsidR="0011429F">
        <w:t>CAROLINA</w:t>
      </w:r>
      <w:r w:rsidR="00372F9B">
        <w:t xml:space="preserve"> SON CAMDEN RIVIERE</w:t>
      </w:r>
      <w:r w:rsidR="004D7E85">
        <w:t xml:space="preserve"> FOR </w:t>
      </w:r>
      <w:r w:rsidR="00372F9B">
        <w:t xml:space="preserve">HIS </w:t>
      </w:r>
      <w:r w:rsidR="004D7E85">
        <w:t>IMPRESSIVE</w:t>
      </w:r>
      <w:r w:rsidR="00206DC4">
        <w:t xml:space="preserve"> </w:t>
      </w:r>
      <w:r w:rsidR="00372F9B">
        <w:t xml:space="preserve">ACCOMPLISHMENT OF WINNING THE </w:t>
      </w:r>
      <w:r w:rsidR="00A444F1">
        <w:t xml:space="preserve">2016 </w:t>
      </w:r>
      <w:r w:rsidR="00372F9B">
        <w:t>REAL TENNIS WORLD CHAMPIONSHIP</w:t>
      </w:r>
      <w:r w:rsidR="004D7E85">
        <w:t xml:space="preserve"> AND TO WISH HIM WELL IN ALL HIS FUTURE ENDEAVORS</w:t>
      </w:r>
      <w:r w:rsidR="00372F9B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72F9B" w:rsidRDefault="000467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444F1">
        <w:t>Camden Riviere</w:t>
      </w:r>
      <w:r w:rsidR="004D7E85">
        <w:t xml:space="preserve"> </w:t>
      </w:r>
      <w:r w:rsidR="00A444F1">
        <w:t xml:space="preserve">has achieved the height of prestige </w:t>
      </w:r>
      <w:r w:rsidR="00030BB5">
        <w:t>in his sport by securing</w:t>
      </w:r>
      <w:r w:rsidR="00A444F1">
        <w:t xml:space="preserve"> the title of</w:t>
      </w:r>
      <w:r w:rsidR="00030BB5">
        <w:t xml:space="preserve"> 2016</w:t>
      </w:r>
      <w:r w:rsidR="00A444F1">
        <w:t xml:space="preserve"> Real Tennis World Champion</w:t>
      </w:r>
      <w:r w:rsidR="00030BB5">
        <w:t xml:space="preserve">, and the success of </w:t>
      </w:r>
      <w:r w:rsidR="008703CD">
        <w:t>Camden</w:t>
      </w:r>
      <w:r w:rsidR="003C617C" w:rsidRPr="003C617C">
        <w:t>’</w:t>
      </w:r>
      <w:r w:rsidR="008703CD">
        <w:t>s illustrious</w:t>
      </w:r>
      <w:r w:rsidR="00206DC4">
        <w:t xml:space="preserve"> </w:t>
      </w:r>
      <w:r w:rsidR="00030BB5">
        <w:t>sports</w:t>
      </w:r>
      <w:r w:rsidR="008703CD">
        <w:t xml:space="preserve"> career</w:t>
      </w:r>
      <w:r w:rsidR="00030BB5">
        <w:t xml:space="preserve"> of nearly twelve years</w:t>
      </w:r>
      <w:r w:rsidR="008703CD">
        <w:t xml:space="preserve"> is</w:t>
      </w:r>
      <w:r w:rsidR="00206DC4">
        <w:t xml:space="preserve"> evidenced by </w:t>
      </w:r>
      <w:r w:rsidR="004D7E85">
        <w:t>his</w:t>
      </w:r>
      <w:r w:rsidR="008703CD">
        <w:t xml:space="preserve"> ranking </w:t>
      </w:r>
      <w:r w:rsidR="00030BB5">
        <w:t xml:space="preserve">since 2013 </w:t>
      </w:r>
      <w:r w:rsidR="004D7E85">
        <w:t>as</w:t>
      </w:r>
      <w:r w:rsidR="009D585A">
        <w:t xml:space="preserve"> the</w:t>
      </w:r>
      <w:r w:rsidR="008703CD">
        <w:t xml:space="preserve"> </w:t>
      </w:r>
      <w:r w:rsidR="004D7E85">
        <w:t>number</w:t>
      </w:r>
      <w:r w:rsidR="003C617C">
        <w:noBreakHyphen/>
      </w:r>
      <w:r w:rsidR="004D7E85">
        <w:t>o</w:t>
      </w:r>
      <w:r w:rsidR="00206DC4">
        <w:t>ne real tennis</w:t>
      </w:r>
      <w:r w:rsidR="004D7E85">
        <w:t xml:space="preserve"> player</w:t>
      </w:r>
      <w:r w:rsidR="00A444F1">
        <w:t>; and</w:t>
      </w:r>
    </w:p>
    <w:p w:rsidR="00030BB5" w:rsidRDefault="00030B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0BB5" w:rsidRDefault="00030B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33564">
        <w:t>the game of real tennis was created</w:t>
      </w:r>
      <w:r w:rsidR="004D7721">
        <w:t xml:space="preserve"> in 1750.</w:t>
      </w:r>
      <w:r>
        <w:t xml:space="preserve"> </w:t>
      </w:r>
      <w:r w:rsidR="004D7721">
        <w:t>A</w:t>
      </w:r>
      <w:r>
        <w:t>s the precursor</w:t>
      </w:r>
      <w:r w:rsidR="00E33564">
        <w:t xml:space="preserve"> to modern</w:t>
      </w:r>
      <w:r w:rsidR="003C617C">
        <w:noBreakHyphen/>
      </w:r>
      <w:r>
        <w:t xml:space="preserve">day tennis, </w:t>
      </w:r>
      <w:r w:rsidR="004D7721">
        <w:t xml:space="preserve">real tennis </w:t>
      </w:r>
      <w:r>
        <w:t>is much the same</w:t>
      </w:r>
      <w:r w:rsidR="004D7721">
        <w:t xml:space="preserve"> as the more commonly known version of the sport</w:t>
      </w:r>
      <w:r>
        <w:t xml:space="preserve">. The major difference between </w:t>
      </w:r>
      <w:r w:rsidR="004D7721">
        <w:t>modern</w:t>
      </w:r>
      <w:r w:rsidR="003C617C">
        <w:noBreakHyphen/>
      </w:r>
      <w:r w:rsidR="00E33564">
        <w:t xml:space="preserve">day </w:t>
      </w:r>
      <w:r>
        <w:t xml:space="preserve">tennis and real tennis is </w:t>
      </w:r>
      <w:r w:rsidR="004D7721">
        <w:t>the court on which each</w:t>
      </w:r>
      <w:r w:rsidR="00E33564">
        <w:t xml:space="preserve"> </w:t>
      </w:r>
      <w:r w:rsidR="0067541C">
        <w:t>is</w:t>
      </w:r>
      <w:r w:rsidR="004D7721">
        <w:t xml:space="preserve"> played.</w:t>
      </w:r>
      <w:r>
        <w:t xml:space="preserve"> </w:t>
      </w:r>
      <w:r w:rsidR="004D7721">
        <w:t>R</w:t>
      </w:r>
      <w:r>
        <w:t>eal tennis is played on a court surrounded by walls with sloped roofs known as penthouses</w:t>
      </w:r>
      <w:r w:rsidR="00E33564">
        <w:t>, while modern</w:t>
      </w:r>
      <w:r w:rsidR="003C617C">
        <w:noBreakHyphen/>
      </w:r>
      <w:r w:rsidR="00E33564">
        <w:t>day tennis is played in the open</w:t>
      </w:r>
      <w:r>
        <w:t>; and</w:t>
      </w:r>
    </w:p>
    <w:p w:rsidR="004D7E85" w:rsidRDefault="004D7E8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7E85" w:rsidRDefault="00030B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D7E85">
        <w:t xml:space="preserve">born in Charleston, </w:t>
      </w:r>
      <w:r w:rsidR="003C617C">
        <w:t>r</w:t>
      </w:r>
      <w:r w:rsidR="005B2897">
        <w:t xml:space="preserve">eal </w:t>
      </w:r>
      <w:r w:rsidR="003C617C">
        <w:t>tennis world c</w:t>
      </w:r>
      <w:r w:rsidR="005B2897">
        <w:t xml:space="preserve">hampion </w:t>
      </w:r>
      <w:r w:rsidR="004D7E85">
        <w:t xml:space="preserve">Camden </w:t>
      </w:r>
      <w:r w:rsidR="005B2897">
        <w:t xml:space="preserve">Riviere </w:t>
      </w:r>
      <w:r w:rsidR="004D7E85">
        <w:t>spent his childhood and adolescent years in Aiken</w:t>
      </w:r>
      <w:r w:rsidR="004D7721">
        <w:t>,</w:t>
      </w:r>
      <w:r w:rsidR="004D7E85">
        <w:t xml:space="preserve"> where he began playing court tennis at the age of five. He </w:t>
      </w:r>
      <w:r w:rsidR="00E33564">
        <w:t>started</w:t>
      </w:r>
      <w:r w:rsidR="004D7E85">
        <w:t xml:space="preserve"> the sport while attending Aiken Prep</w:t>
      </w:r>
      <w:r>
        <w:t>aratory School</w:t>
      </w:r>
      <w:r w:rsidR="004D7E85">
        <w:t xml:space="preserve"> and continued to play through his time at Aiken High School until he turned professional at the age of seventeen; and</w:t>
      </w:r>
    </w:p>
    <w:p w:rsidR="00206DC4" w:rsidRDefault="00206D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6DC4" w:rsidRDefault="00206D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through rigorous training and </w:t>
      </w:r>
      <w:r w:rsidR="008703CD">
        <w:t xml:space="preserve">painstakingly cultivated </w:t>
      </w:r>
      <w:r>
        <w:t>strength, speed, and</w:t>
      </w:r>
      <w:r w:rsidR="008703CD">
        <w:t xml:space="preserve"> agility</w:t>
      </w:r>
      <w:r>
        <w:t xml:space="preserve">, Camden </w:t>
      </w:r>
      <w:r w:rsidR="009D585A">
        <w:t>has</w:t>
      </w:r>
      <w:r>
        <w:t xml:space="preserve"> also</w:t>
      </w:r>
      <w:r w:rsidR="009D585A">
        <w:t xml:space="preserve"> attained five</w:t>
      </w:r>
      <w:r>
        <w:t xml:space="preserve"> US Open Singles and Doubles titles </w:t>
      </w:r>
      <w:r w:rsidR="00030BB5">
        <w:t xml:space="preserve">and seven consecutive US Professional Singles titles, </w:t>
      </w:r>
      <w:r>
        <w:t xml:space="preserve">in addition to </w:t>
      </w:r>
      <w:r w:rsidR="008703CD">
        <w:t xml:space="preserve">the title of </w:t>
      </w:r>
      <w:r w:rsidR="009D585A">
        <w:t>World Champion of Doubles</w:t>
      </w:r>
      <w:r>
        <w:t>; and</w:t>
      </w:r>
    </w:p>
    <w:p w:rsidR="00A444F1" w:rsidRDefault="00A444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44F1" w:rsidRDefault="00A444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A4EC3">
        <w:t>Camden</w:t>
      </w:r>
      <w:r w:rsidR="003C617C" w:rsidRPr="003C617C">
        <w:t>’</w:t>
      </w:r>
      <w:r w:rsidR="004A4EC3">
        <w:t>s prowess successfully dethroned</w:t>
      </w:r>
      <w:r>
        <w:t xml:space="preserve"> the previous </w:t>
      </w:r>
      <w:r w:rsidR="009D585A">
        <w:t xml:space="preserve">Real Tennis World Champion </w:t>
      </w:r>
      <w:r>
        <w:t>title holder</w:t>
      </w:r>
      <w:r w:rsidR="009D585A">
        <w:t>,</w:t>
      </w:r>
      <w:r>
        <w:t xml:space="preserve"> </w:t>
      </w:r>
      <w:r w:rsidR="004A4EC3">
        <w:t xml:space="preserve">who </w:t>
      </w:r>
      <w:r w:rsidR="00030BB5">
        <w:t xml:space="preserve">had </w:t>
      </w:r>
      <w:r w:rsidR="004A4EC3">
        <w:t xml:space="preserve">managed to maintain his </w:t>
      </w:r>
      <w:r w:rsidR="009D585A">
        <w:t>crown</w:t>
      </w:r>
      <w:r w:rsidR="004A4EC3">
        <w:t xml:space="preserve"> for</w:t>
      </w:r>
      <w:r w:rsidR="009D585A">
        <w:t xml:space="preserve"> twenty</w:t>
      </w:r>
      <w:r w:rsidR="003C617C">
        <w:noBreakHyphen/>
      </w:r>
      <w:r w:rsidR="009D585A">
        <w:t>two</w:t>
      </w:r>
      <w:r>
        <w:t xml:space="preserve"> years</w:t>
      </w:r>
      <w:r w:rsidR="004A4EC3">
        <w:t xml:space="preserve">. Adding to the </w:t>
      </w:r>
      <w:r w:rsidR="009D585A">
        <w:t>grandeur</w:t>
      </w:r>
      <w:r w:rsidR="004A4EC3">
        <w:t xml:space="preserve"> of this feat,</w:t>
      </w:r>
      <w:r>
        <w:t xml:space="preserve"> Ca</w:t>
      </w:r>
      <w:r w:rsidR="009D585A">
        <w:t>mden is the first American in forty</w:t>
      </w:r>
      <w:r w:rsidR="003C617C">
        <w:noBreakHyphen/>
      </w:r>
      <w:r w:rsidR="009D585A">
        <w:t>two</w:t>
      </w:r>
      <w:r>
        <w:t xml:space="preserve"> years to bring home </w:t>
      </w:r>
      <w:r w:rsidR="00030BB5">
        <w:t>this world title</w:t>
      </w:r>
      <w:r>
        <w:t xml:space="preserve">. </w:t>
      </w:r>
      <w:r w:rsidR="009D585A">
        <w:t>Camden joins the ranks of only four</w:t>
      </w:r>
      <w:r>
        <w:t xml:space="preserve"> other Americans to achieve </w:t>
      </w:r>
      <w:r w:rsidR="004A4EC3">
        <w:t>the same triumph</w:t>
      </w:r>
      <w:r>
        <w:t>; and</w:t>
      </w:r>
    </w:p>
    <w:p w:rsidR="00A444F1" w:rsidRDefault="00A444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6DC4" w:rsidRDefault="00A444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A4EC3">
        <w:t>after persevering through a season</w:t>
      </w:r>
      <w:r w:rsidR="003C617C">
        <w:noBreakHyphen/>
      </w:r>
      <w:r w:rsidR="004A4EC3">
        <w:t xml:space="preserve">ending injury in 2015, </w:t>
      </w:r>
      <w:r w:rsidR="00030BB5">
        <w:t>Camden s</w:t>
      </w:r>
      <w:r w:rsidR="00443CE0">
        <w:t xml:space="preserve">howcased his hard work by capturing the coveted </w:t>
      </w:r>
      <w:r w:rsidR="00E33564">
        <w:t>2016 Real Tennis World Championship</w:t>
      </w:r>
      <w:r w:rsidR="00443CE0">
        <w:t xml:space="preserve"> title with a </w:t>
      </w:r>
      <w:r w:rsidR="00030BB5">
        <w:t>score of</w:t>
      </w:r>
      <w:r>
        <w:t xml:space="preserve"> </w:t>
      </w:r>
      <w:r w:rsidR="009D585A">
        <w:t>7</w:t>
      </w:r>
      <w:r w:rsidR="004A4EC3">
        <w:t xml:space="preserve"> sets to 2</w:t>
      </w:r>
      <w:r w:rsidR="00E33564">
        <w:t>,</w:t>
      </w:r>
      <w:r w:rsidR="002E2AC0">
        <w:t xml:space="preserve"> thus</w:t>
      </w:r>
      <w:r w:rsidR="00E33564">
        <w:t xml:space="preserve"> toppling longtime champ </w:t>
      </w:r>
      <w:r w:rsidR="004A4EC3">
        <w:t>Rob Fahey</w:t>
      </w:r>
      <w:r w:rsidR="00E33564">
        <w:t>.</w:t>
      </w:r>
      <w:r w:rsidR="0011429F">
        <w:t xml:space="preserve"> </w:t>
      </w:r>
      <w:r w:rsidR="00443CE0">
        <w:t>Camden, h</w:t>
      </w:r>
      <w:r w:rsidR="004A4EC3">
        <w:t>aving</w:t>
      </w:r>
      <w:r w:rsidR="0011429F">
        <w:t xml:space="preserve"> fall</w:t>
      </w:r>
      <w:r w:rsidR="004A4EC3">
        <w:t>en</w:t>
      </w:r>
      <w:r w:rsidR="0011429F">
        <w:t xml:space="preserve"> to Fahey two years prior, </w:t>
      </w:r>
      <w:r w:rsidR="00443CE0">
        <w:t xml:space="preserve">enjoyed </w:t>
      </w:r>
      <w:r w:rsidR="0011429F">
        <w:t xml:space="preserve">success </w:t>
      </w:r>
      <w:r w:rsidR="00443CE0">
        <w:t xml:space="preserve">that </w:t>
      </w:r>
      <w:r w:rsidR="004A4EC3">
        <w:t>allowed him to savor the</w:t>
      </w:r>
      <w:r w:rsidR="009D585A">
        <w:t xml:space="preserve"> sweet</w:t>
      </w:r>
      <w:r w:rsidR="004A4EC3">
        <w:t xml:space="preserve"> taste of redemption</w:t>
      </w:r>
      <w:r w:rsidR="0011429F">
        <w:t>; and</w:t>
      </w:r>
      <w:r w:rsidR="00206DC4">
        <w:t xml:space="preserve"> </w:t>
      </w:r>
    </w:p>
    <w:p w:rsidR="0011429F" w:rsidRDefault="001142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674F" w:rsidRPr="0011429F" w:rsidRDefault="001142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</w:rPr>
      </w:pPr>
      <w:r>
        <w:t xml:space="preserve">Whereas, Camden </w:t>
      </w:r>
      <w:r w:rsidR="00443CE0">
        <w:t>has brought</w:t>
      </w:r>
      <w:r>
        <w:t xml:space="preserve"> great </w:t>
      </w:r>
      <w:r w:rsidR="004A4EC3">
        <w:t xml:space="preserve">joy and </w:t>
      </w:r>
      <w:r>
        <w:t>honor</w:t>
      </w:r>
      <w:r w:rsidR="004A4EC3">
        <w:t xml:space="preserve"> to his family, </w:t>
      </w:r>
      <w:r>
        <w:t>the Aiken community</w:t>
      </w:r>
      <w:r w:rsidR="004A4EC3">
        <w:t>,</w:t>
      </w:r>
      <w:r>
        <w:t xml:space="preserve"> and the </w:t>
      </w:r>
      <w:r w:rsidR="009D585A">
        <w:t>Palmetto State</w:t>
      </w:r>
      <w:r>
        <w:t xml:space="preserve"> through </w:t>
      </w:r>
      <w:r w:rsidR="004A4EC3">
        <w:t xml:space="preserve">his </w:t>
      </w:r>
      <w:r w:rsidR="009D585A">
        <w:t>laudable</w:t>
      </w:r>
      <w:r w:rsidR="004A4EC3">
        <w:t xml:space="preserve"> achievement, and all </w:t>
      </w:r>
      <w:r w:rsidR="009D585A">
        <w:t xml:space="preserve">South Carolinians </w:t>
      </w:r>
      <w:r w:rsidR="004A4EC3">
        <w:t>look forward to see</w:t>
      </w:r>
      <w:r w:rsidR="009D585A">
        <w:t>ing</w:t>
      </w:r>
      <w:r w:rsidR="004A4EC3">
        <w:t xml:space="preserve"> further fruits of Camden</w:t>
      </w:r>
      <w:r w:rsidR="003C617C" w:rsidRPr="003C617C">
        <w:t>’</w:t>
      </w:r>
      <w:r w:rsidR="004A4EC3">
        <w:t>s talents</w:t>
      </w:r>
      <w:r>
        <w:t xml:space="preserve">. </w:t>
      </w:r>
      <w:r w:rsidR="0004674F">
        <w:t xml:space="preserve">Now, therefore, </w:t>
      </w:r>
    </w:p>
    <w:p w:rsidR="0004674F" w:rsidRDefault="000467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674F" w:rsidRDefault="000467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04674F" w:rsidRDefault="000467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674F" w:rsidRDefault="000467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1429F">
        <w:t xml:space="preserve"> the members of the South Carolina General </w:t>
      </w:r>
      <w:r w:rsidR="00F86466">
        <w:t>Assembly, by this resolution,</w:t>
      </w:r>
      <w:r w:rsidR="0011429F">
        <w:t xml:space="preserve"> </w:t>
      </w:r>
      <w:r w:rsidR="009D585A">
        <w:t xml:space="preserve">congratulate and celebrate South Carolina son Camden Riviere for his impressive accomplishment of winning the 2016 Real </w:t>
      </w:r>
      <w:r w:rsidR="00443CE0">
        <w:t>Tennis World Championship and</w:t>
      </w:r>
      <w:r w:rsidR="009D585A">
        <w:t xml:space="preserve"> wish him well in all his future endeavors</w:t>
      </w:r>
      <w:r w:rsidR="00F86466">
        <w:t>.</w:t>
      </w:r>
    </w:p>
    <w:p w:rsidR="0004674F" w:rsidRDefault="000467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674F" w:rsidRDefault="000467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11429F">
        <w:t xml:space="preserve"> Camden Riviere.</w:t>
      </w:r>
    </w:p>
    <w:p w:rsidR="006C3ACF" w:rsidRDefault="003C617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86F7E" w:rsidRDefault="00D86F7E" w:rsidP="00D86F7E">
      <w:pPr>
        <w:suppressAutoHyphens/>
      </w:pPr>
    </w:p>
    <w:sectPr w:rsidR="00D86F7E" w:rsidSect="00D86F7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3564" w:rsidRDefault="00E33564" w:rsidP="009F0C77">
      <w:r>
        <w:separator/>
      </w:r>
    </w:p>
  </w:endnote>
  <w:endnote w:type="continuationSeparator" w:id="0">
    <w:p w:rsidR="00E33564" w:rsidRDefault="00E3356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083396D-5031-44D5-B337-844481F5B35A}"/>
    <w:embedBold r:id="rId2" w:fontKey="{36285E67-3B43-4CA6-97DB-D810BC3282E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232F140-E22B-4B78-99CF-471756104A7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7C44BAD-09D1-4961-BF00-D553F441DCE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07A4663-6FF5-471A-B299-B15B5B521F8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3ACF" w:rsidRPr="00D86F7E" w:rsidRDefault="00D86F7E" w:rsidP="00D86F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3564" w:rsidRDefault="00E33564" w:rsidP="009F0C77">
      <w:r>
        <w:separator/>
      </w:r>
    </w:p>
  </w:footnote>
  <w:footnote w:type="continuationSeparator" w:id="0">
    <w:p w:rsidR="00E33564" w:rsidRDefault="00E3356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01AHB17"/>
    <w:docVar w:name="CoverBillType" w:val="c"/>
    <w:docVar w:name="DocPath" w:val="L:\Council\bills\RT\17001AHB17.DOCX"/>
    <w:docVar w:name="dvBillNumber" w:val="3454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04674F"/>
    <w:rsid w:val="00011869"/>
    <w:rsid w:val="00015CD6"/>
    <w:rsid w:val="00030BB5"/>
    <w:rsid w:val="0004674F"/>
    <w:rsid w:val="00054EA1"/>
    <w:rsid w:val="00092B79"/>
    <w:rsid w:val="000B6403"/>
    <w:rsid w:val="000E0100"/>
    <w:rsid w:val="000E1785"/>
    <w:rsid w:val="000F40FA"/>
    <w:rsid w:val="001035F1"/>
    <w:rsid w:val="0010776B"/>
    <w:rsid w:val="0011429F"/>
    <w:rsid w:val="00133E66"/>
    <w:rsid w:val="001435A3"/>
    <w:rsid w:val="00146ED3"/>
    <w:rsid w:val="00151044"/>
    <w:rsid w:val="00176E95"/>
    <w:rsid w:val="001D08F2"/>
    <w:rsid w:val="001D3A58"/>
    <w:rsid w:val="001D525B"/>
    <w:rsid w:val="001D7F4F"/>
    <w:rsid w:val="001E7115"/>
    <w:rsid w:val="00205238"/>
    <w:rsid w:val="00206DC4"/>
    <w:rsid w:val="002321B6"/>
    <w:rsid w:val="00250967"/>
    <w:rsid w:val="002543C8"/>
    <w:rsid w:val="0025541D"/>
    <w:rsid w:val="00284AAE"/>
    <w:rsid w:val="002E2AC0"/>
    <w:rsid w:val="002E5912"/>
    <w:rsid w:val="00301B21"/>
    <w:rsid w:val="00325348"/>
    <w:rsid w:val="0032732C"/>
    <w:rsid w:val="00336AD0"/>
    <w:rsid w:val="0037079A"/>
    <w:rsid w:val="00372F9B"/>
    <w:rsid w:val="003C4DAB"/>
    <w:rsid w:val="003C617C"/>
    <w:rsid w:val="003D01E8"/>
    <w:rsid w:val="003E5288"/>
    <w:rsid w:val="003F6D79"/>
    <w:rsid w:val="0041760A"/>
    <w:rsid w:val="00417C01"/>
    <w:rsid w:val="004403BD"/>
    <w:rsid w:val="00443CE0"/>
    <w:rsid w:val="00461441"/>
    <w:rsid w:val="004809EE"/>
    <w:rsid w:val="004A4EC3"/>
    <w:rsid w:val="004D7721"/>
    <w:rsid w:val="004D7E85"/>
    <w:rsid w:val="004E7D54"/>
    <w:rsid w:val="005273C6"/>
    <w:rsid w:val="00530A69"/>
    <w:rsid w:val="00545593"/>
    <w:rsid w:val="00556EBF"/>
    <w:rsid w:val="00577C6C"/>
    <w:rsid w:val="005A62FE"/>
    <w:rsid w:val="005B2897"/>
    <w:rsid w:val="005C2FE2"/>
    <w:rsid w:val="005E2BC9"/>
    <w:rsid w:val="00605102"/>
    <w:rsid w:val="006215AA"/>
    <w:rsid w:val="0067541C"/>
    <w:rsid w:val="006913C9"/>
    <w:rsid w:val="0069470D"/>
    <w:rsid w:val="006C3ACF"/>
    <w:rsid w:val="006D58AA"/>
    <w:rsid w:val="00734F00"/>
    <w:rsid w:val="007A70AE"/>
    <w:rsid w:val="008362E8"/>
    <w:rsid w:val="0085786E"/>
    <w:rsid w:val="008703CD"/>
    <w:rsid w:val="008A1768"/>
    <w:rsid w:val="008A489F"/>
    <w:rsid w:val="008F0F33"/>
    <w:rsid w:val="008F4429"/>
    <w:rsid w:val="0094021A"/>
    <w:rsid w:val="009B44AF"/>
    <w:rsid w:val="009C65B7"/>
    <w:rsid w:val="009C6A0B"/>
    <w:rsid w:val="009D585A"/>
    <w:rsid w:val="009F0C77"/>
    <w:rsid w:val="009F4DD1"/>
    <w:rsid w:val="00A02543"/>
    <w:rsid w:val="00A41684"/>
    <w:rsid w:val="00A444F1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86F7E"/>
    <w:rsid w:val="00D970A9"/>
    <w:rsid w:val="00DF3845"/>
    <w:rsid w:val="00E33564"/>
    <w:rsid w:val="00E41911"/>
    <w:rsid w:val="00E44B57"/>
    <w:rsid w:val="00E470A9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86466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3D2263D-82B7-45C4-97EE-26FC1CEF4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03C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3C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CBCE8F-54CD-4872-B0F6-5540624601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98319389.dotm</Template>
  <TotalTime>0</TotalTime>
  <Pages>2</Pages>
  <Words>478</Words>
  <Characters>2484</Characters>
  <Application>Microsoft Office Word</Application>
  <DocSecurity>0</DocSecurity>
  <Lines>74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3454 Text of Previous Version (Jan. 12, 2017) - South Carolina Legislature Online</dc:title>
  <dc:creator>Rebecca Turner</dc:creator>
  <cp:lastModifiedBy>S Volk</cp:lastModifiedBy>
  <cp:revision>2</cp:revision>
  <cp:lastPrinted>2017-01-09T20:45:00Z</cp:lastPrinted>
  <dcterms:created xsi:type="dcterms:W3CDTF">2017-01-12T15:58:00Z</dcterms:created>
  <dcterms:modified xsi:type="dcterms:W3CDTF">2017-01-12T15:58:00Z</dcterms:modified>
</cp:coreProperties>
</file>