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Default="00A15DAC" w:rsidP="00280AFC">
      <w:pPr>
        <w:pStyle w:val="BillDots0"/>
      </w:pPr>
      <w:r>
        <w:t xml:space="preserve">HOUSE AMENDMENTS </w:t>
      </w:r>
      <w:r w:rsidR="00C77E2B">
        <w:t>AMENDED</w:t>
      </w:r>
    </w:p>
    <w:p w:rsidR="00C77E2B" w:rsidRDefault="00A15DAC" w:rsidP="00280AFC">
      <w:pPr>
        <w:pStyle w:val="BillDots0"/>
      </w:pPr>
      <w:r>
        <w:t>May 8</w:t>
      </w:r>
      <w:r w:rsidR="00C77E2B">
        <w:t>, 2018</w:t>
      </w:r>
    </w:p>
    <w:p w:rsidR="00C77E2B" w:rsidRDefault="00C77E2B" w:rsidP="00280AFC">
      <w:pPr>
        <w:pStyle w:val="BillDots0"/>
      </w:pPr>
    </w:p>
    <w:p w:rsidR="00C77E2B" w:rsidRPr="00C77E2B" w:rsidRDefault="00C77E2B" w:rsidP="00C77E2B">
      <w:pPr>
        <w:pStyle w:val="BillDots0"/>
        <w:tabs>
          <w:tab w:val="clear" w:pos="216"/>
          <w:tab w:val="clear" w:pos="432"/>
          <w:tab w:val="clear" w:pos="648"/>
          <w:tab w:val="clear" w:pos="864"/>
          <w:tab w:val="clear" w:pos="1080"/>
          <w:tab w:val="clear" w:pos="1296"/>
          <w:tab w:val="clear" w:pos="5904"/>
          <w:tab w:val="right" w:pos="5933"/>
        </w:tabs>
      </w:pPr>
      <w:r>
        <w:tab/>
      </w:r>
      <w:r>
        <w:rPr>
          <w:b/>
          <w:sz w:val="36"/>
        </w:rPr>
        <w:t>S. 345</w:t>
      </w:r>
    </w:p>
    <w:p w:rsidR="00C77E2B" w:rsidRDefault="00C77E2B" w:rsidP="00280AFC">
      <w:pPr>
        <w:pStyle w:val="BillDots0"/>
      </w:pPr>
    </w:p>
    <w:p w:rsidR="00C77E2B" w:rsidRDefault="00C77E2B" w:rsidP="00C77E2B">
      <w:pPr>
        <w:pStyle w:val="BillDots0"/>
        <w:jc w:val="center"/>
      </w:pPr>
      <w:r>
        <w:t>Introduced by Senators Davis, McElveen, Scott and Fanning</w:t>
      </w:r>
    </w:p>
    <w:p w:rsidR="00C77E2B" w:rsidRDefault="00C77E2B" w:rsidP="00280AFC">
      <w:pPr>
        <w:pStyle w:val="BillDots0"/>
      </w:pPr>
    </w:p>
    <w:p w:rsidR="00C77E2B" w:rsidRDefault="00A15DAC" w:rsidP="00D7007F">
      <w:pPr>
        <w:pStyle w:val="BillDots0"/>
        <w:tabs>
          <w:tab w:val="clear" w:pos="216"/>
          <w:tab w:val="clear" w:pos="432"/>
          <w:tab w:val="clear" w:pos="648"/>
          <w:tab w:val="clear" w:pos="864"/>
          <w:tab w:val="clear" w:pos="1080"/>
          <w:tab w:val="clear" w:pos="1296"/>
          <w:tab w:val="clear" w:pos="5904"/>
          <w:tab w:val="right" w:pos="5933"/>
        </w:tabs>
      </w:pPr>
      <w:r>
        <w:t>S. Printed 5/8/18--S</w:t>
      </w:r>
      <w:r w:rsidR="00C77E2B">
        <w:t>.</w:t>
      </w:r>
      <w:r w:rsidR="00D7007F">
        <w:tab/>
      </w:r>
    </w:p>
    <w:p w:rsidR="00C77E2B" w:rsidRDefault="00C77E2B" w:rsidP="00280AFC">
      <w:pPr>
        <w:pStyle w:val="BillDots0"/>
      </w:pPr>
      <w:r>
        <w:t>Read the first time March 21, 2018.</w:t>
      </w:r>
    </w:p>
    <w:p w:rsidR="00C77E2B" w:rsidRPr="00C77E2B" w:rsidRDefault="00C77E2B" w:rsidP="00C77E2B">
      <w:pPr>
        <w:pStyle w:val="BillDots0"/>
        <w:jc w:val="center"/>
      </w:pPr>
      <w:r>
        <w:rPr>
          <w:u w:val="single"/>
        </w:rPr>
        <w:t>            </w:t>
      </w:r>
    </w:p>
    <w:p w:rsidR="00C77E2B" w:rsidRDefault="00C77E2B" w:rsidP="00280AFC">
      <w:pPr>
        <w:pStyle w:val="BillDots0"/>
      </w:pPr>
    </w:p>
    <w:p w:rsidR="00C77E2B" w:rsidRDefault="00C77E2B" w:rsidP="00280AFC">
      <w:pPr>
        <w:pStyle w:val="BillDots0"/>
        <w:sectPr w:rsidR="00C77E2B"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1"/>
    </w:p>
    <w:p w:rsidR="00444772" w:rsidRDefault="00C77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77E2B" w:rsidRDefault="00C77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F5C">
        <w:rPr>
          <w:snapToGrid w:val="0"/>
        </w:rPr>
        <w:t>SECTION</w:t>
      </w:r>
      <w:r w:rsidRPr="00E52F5C">
        <w:rPr>
          <w:snapToGrid w:val="0"/>
        </w:rPr>
        <w:tab/>
        <w:t>1.</w:t>
      </w: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w:t>
      </w:r>
      <w:r w:rsidRPr="00E52F5C">
        <w:rPr>
          <w:snapToGrid w:val="0"/>
        </w:rPr>
        <w:tab/>
      </w:r>
      <w:r w:rsidRPr="00E52F5C">
        <w:t>In addition to the definitions provided in Section 40</w:t>
      </w:r>
      <w:r>
        <w:noBreakHyphen/>
      </w:r>
      <w:r w:rsidRPr="00E52F5C">
        <w:t>1</w:t>
      </w:r>
      <w:r>
        <w:noBreakHyphen/>
      </w:r>
      <w:r w:rsidRPr="00E52F5C">
        <w:t>20, for purposes of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Accreditation</w:t>
      </w:r>
      <w:r w:rsidRPr="00575DDF">
        <w:t>’</w:t>
      </w:r>
      <w:r w:rsidRPr="00E52F5C">
        <w:t xml:space="preserve"> means official authorization or status granted by an agency other than a state board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Active license</w:t>
      </w:r>
      <w:r w:rsidRPr="00575DDF">
        <w:t>’</w:t>
      </w:r>
      <w:r w:rsidRPr="00E52F5C">
        <w:t xml:space="preserve"> means the status of a license that has been renewed for the current period and authorizes the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Additional acts</w:t>
      </w:r>
      <w:r w:rsidRPr="00575DDF">
        <w:t>’</w:t>
      </w:r>
      <w:r w:rsidRPr="00E52F5C">
        <w:t xml:space="preserve"> means activities performed by a nurse that expand the scope of practice, as established in law. The following must be submitted in writing to the board for approval before a nurse implements additional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(a)</w:t>
      </w:r>
      <w:r w:rsidRPr="00E52F5C">
        <w:tab/>
        <w:t>additional activity being requested;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statement with rationale as to how the activity will improve client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documentation based on the literature review to support the nurse</w:t>
      </w:r>
      <w:r w:rsidRPr="00575DDF">
        <w:t>’</w:t>
      </w:r>
      <w:r w:rsidRPr="00E52F5C">
        <w:t>s performing the additional activity;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qualification requirements, including educational background and experience needed;</w:t>
      </w:r>
    </w:p>
    <w:p w:rsidR="00444772" w:rsidRPr="00C524B9"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(e)</w:t>
      </w:r>
      <w:r w:rsidRPr="00E52F5C">
        <w:tab/>
        <w:t xml:space="preserve">special training required, including theory and clinical practice. A nurse must successfully complete a course of </w:t>
      </w:r>
      <w:r w:rsidRPr="00575DDF">
        <w:t>‘</w:t>
      </w:r>
      <w:r w:rsidRPr="00E52F5C">
        <w:t>special education and training</w:t>
      </w:r>
      <w:r w:rsidRPr="00575DDF">
        <w:t>’</w:t>
      </w:r>
      <w:r w:rsidRPr="00E52F5C">
        <w:t xml:space="preserve"> acceptable to the board to perform additional acts;</w:t>
      </w:r>
      <w:r>
        <w:t xml:space="preserve"> </w:t>
      </w:r>
      <w:r>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evaluation and follow</w:t>
      </w:r>
      <w:r>
        <w:noBreakHyphen/>
      </w:r>
      <w:r w:rsidRPr="00E52F5C">
        <w:t>up procedures.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 xml:space="preserve">Additional acts that constitute </w:t>
      </w:r>
      <w:r w:rsidRPr="00E52F5C">
        <w:rPr>
          <w:strike/>
        </w:rPr>
        <w:t>delegated</w:t>
      </w:r>
      <w:r w:rsidRPr="00E52F5C">
        <w:t xml:space="preserve"> medical acts must be agreed to jointly by both the Board of Nursing and the Board of Medical Examiners </w:t>
      </w:r>
      <w:r w:rsidRPr="00E52F5C">
        <w:rPr>
          <w:strike/>
        </w:rPr>
        <w:t>and must be promulgated by the Board of Nursing in regulation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Administration of medications</w:t>
      </w:r>
      <w:r w:rsidRPr="00575DDF">
        <w:t>’</w:t>
      </w:r>
      <w:r w:rsidRPr="00E52F5C">
        <w:t xml:space="preserve"> means the acts of preparing and giving drugs in accordance with the orders of a licensed, authorized nurse practitioner, certified nurse</w:t>
      </w:r>
      <w:r>
        <w:noBreakHyphen/>
      </w:r>
      <w:r w:rsidRPr="00E52F5C">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52F5C">
        <w:t>midwife, or clinical nurse specialist, physician, dentist, or other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w:t>
      </w:r>
      <w:r w:rsidRPr="00E52F5C">
        <w:tab/>
      </w:r>
      <w:r w:rsidRPr="00575DDF">
        <w:t>‘</w:t>
      </w:r>
      <w:r w:rsidRPr="00E52F5C">
        <w:t>Advanced Practice Registered Nurse</w:t>
      </w:r>
      <w:r w:rsidRPr="00575DDF">
        <w:t>’</w:t>
      </w:r>
      <w:r w:rsidRPr="00E52F5C">
        <w:t xml:space="preserve"> or </w:t>
      </w:r>
      <w:r w:rsidRPr="00575DDF">
        <w:t>‘</w:t>
      </w:r>
      <w:r w:rsidRPr="00E52F5C">
        <w:t>APRN</w:t>
      </w:r>
      <w:r w:rsidRPr="00575DDF">
        <w:t>’</w:t>
      </w:r>
      <w:r w:rsidRPr="00E52F5C">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52F5C">
        <w:t>midwife, clinical nurse specialist, and certified registered nurse anesthetist. An advanced practice registered nurse shall hold a doctorate, a post</w:t>
      </w:r>
      <w:r>
        <w:noBreakHyphen/>
      </w:r>
      <w:r w:rsidRPr="00E52F5C">
        <w:t>nursing master</w:t>
      </w:r>
      <w:r w:rsidRPr="00575DDF">
        <w:t>’</w:t>
      </w:r>
      <w:r w:rsidRPr="00E52F5C">
        <w:t>s certificate, or a minimum of a master</w:t>
      </w:r>
      <w:r w:rsidRPr="00575DDF">
        <w:t>’</w:t>
      </w:r>
      <w:r w:rsidRPr="00E52F5C">
        <w:t xml:space="preserve">s degree that includes advanced education composed of didactic and supervised clinical practice in a specific area of advanced practice registered nursing. </w:t>
      </w:r>
      <w:r w:rsidRPr="00E52F5C">
        <w:rPr>
          <w:u w:val="single"/>
        </w:rPr>
        <w:t>APRNs must achieve national certification within two years post</w:t>
      </w:r>
      <w:r>
        <w:rPr>
          <w:u w:val="single"/>
        </w:rPr>
        <w:noBreakHyphen/>
      </w:r>
      <w:r w:rsidRPr="00E52F5C">
        <w:rPr>
          <w:u w:val="single"/>
        </w:rPr>
        <w:t>graduation.</w:t>
      </w:r>
      <w:r w:rsidRPr="00E52F5C">
        <w:t xml:space="preserve"> </w:t>
      </w:r>
      <w:r w:rsidRPr="00E52F5C">
        <w:rPr>
          <w:strike/>
        </w:rPr>
        <w:t>In addition to those</w:t>
      </w:r>
      <w:r w:rsidRPr="00E52F5C">
        <w:t xml:space="preserve"> </w:t>
      </w:r>
      <w:r w:rsidRPr="00E52F5C">
        <w:rPr>
          <w:u w:val="single"/>
        </w:rPr>
        <w:t>An APRN may perform those</w:t>
      </w:r>
      <w:r w:rsidRPr="00E52F5C">
        <w:t xml:space="preserve"> activities considered </w:t>
      </w:r>
      <w:r>
        <w:rPr>
          <w:u w:val="single"/>
        </w:rPr>
        <w:t>to be</w:t>
      </w:r>
      <w:r w:rsidRPr="00C524B9">
        <w:t xml:space="preserve"> </w:t>
      </w:r>
      <w:r w:rsidRPr="00E52F5C">
        <w:t>the practice of registered nursing</w:t>
      </w:r>
      <w:r w:rsidRPr="00E52F5C">
        <w:rPr>
          <w:strike/>
        </w:rPr>
        <w:t>,</w:t>
      </w:r>
      <w:r>
        <w:rPr>
          <w:strike/>
        </w:rPr>
        <w:t xml:space="preserve"> an</w:t>
      </w:r>
      <w:r w:rsidRPr="00E52F5C">
        <w:t xml:space="preserve"> </w:t>
      </w:r>
      <w:r w:rsidRPr="00E52F5C">
        <w:rPr>
          <w:u w:val="single"/>
        </w:rPr>
        <w:t>or advance</w:t>
      </w:r>
      <w:r>
        <w:rPr>
          <w:u w:val="single"/>
        </w:rPr>
        <w:t>d</w:t>
      </w:r>
      <w:r w:rsidRPr="00E52F5C">
        <w:rPr>
          <w:u w:val="single"/>
        </w:rPr>
        <w:t xml:space="preserve"> practice consisting of nonmedical acts</w:t>
      </w:r>
      <w:r>
        <w:rPr>
          <w:u w:val="single"/>
        </w:rPr>
        <w:t>,</w:t>
      </w:r>
      <w:r w:rsidRPr="00E52F5C">
        <w:rPr>
          <w:u w:val="single"/>
        </w:rPr>
        <w:t xml:space="preserve"> such as population </w:t>
      </w:r>
      <w:r w:rsidRPr="00E52F5C">
        <w:rPr>
          <w:u w:val="single"/>
        </w:rPr>
        <w:lastRenderedPageBreak/>
        <w:t>health</w:t>
      </w:r>
      <w:r>
        <w:rPr>
          <w:u w:val="single"/>
        </w:rPr>
        <w:t xml:space="preserve"> management</w:t>
      </w:r>
      <w:r w:rsidRPr="00E52F5C">
        <w:rPr>
          <w:u w:val="single"/>
        </w:rPr>
        <w:t>; quality improvement or research projects within a healthcare system; and analysis of data and corresponding system recommendations, revisions, developments, or informatics.</w:t>
      </w:r>
      <w:r w:rsidRPr="00761750">
        <w:rPr>
          <w:u w:val="single"/>
        </w:rPr>
        <w:t xml:space="preserve"> An</w:t>
      </w:r>
      <w:r w:rsidRPr="00E52F5C">
        <w:t xml:space="preserve"> APRN may </w:t>
      </w:r>
      <w:r w:rsidRPr="00E52F5C">
        <w:rPr>
          <w:u w:val="single"/>
        </w:rPr>
        <w:t>also</w:t>
      </w:r>
      <w:r w:rsidRPr="00E52F5C">
        <w:t xml:space="preserve"> perform </w:t>
      </w:r>
      <w:r w:rsidRPr="00E52F5C">
        <w:rPr>
          <w:strike/>
        </w:rPr>
        <w:t>delegated</w:t>
      </w:r>
      <w:r w:rsidRPr="00E52F5C">
        <w:t xml:space="preserve"> </w:t>
      </w:r>
      <w:r w:rsidRPr="00E52F5C">
        <w:rPr>
          <w:u w:val="single"/>
        </w:rPr>
        <w:t>specified</w:t>
      </w:r>
      <w:r w:rsidRPr="00E52F5C">
        <w:t xml:space="preserve"> medical acts </w:t>
      </w:r>
      <w:r w:rsidRPr="00E52F5C">
        <w:rPr>
          <w:u w:val="single"/>
        </w:rPr>
        <w:t>pursuant to a practice agreement as defined in item (</w:t>
      </w:r>
      <w:r>
        <w:rPr>
          <w:u w:val="single"/>
        </w:rPr>
        <w:t>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w:t>
      </w:r>
      <w:r w:rsidRPr="000B6AB2">
        <w:rPr>
          <w:strike/>
        </w:rPr>
        <w:t>which</w:t>
      </w:r>
      <w:r w:rsidRPr="00E52F5C">
        <w:t xml:space="preserve"> </w:t>
      </w:r>
      <w:r>
        <w:rPr>
          <w:u w:val="single"/>
        </w:rPr>
        <w:t>that</w:t>
      </w:r>
      <w:r>
        <w:t xml:space="preserve"> </w:t>
      </w:r>
      <w:r w:rsidRPr="00E52F5C">
        <w:t xml:space="preserve">nurses perform and </w:t>
      </w:r>
      <w:r w:rsidRPr="000B6AB2">
        <w:rPr>
          <w:strike/>
        </w:rPr>
        <w:t>which</w:t>
      </w:r>
      <w:r w:rsidRPr="00E52F5C">
        <w:t xml:space="preserve"> </w:t>
      </w:r>
      <w:r>
        <w:rPr>
          <w:u w:val="single"/>
        </w:rPr>
        <w:t>that</w:t>
      </w:r>
      <w:r>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(7)</w:t>
      </w:r>
      <w:r w:rsidRPr="00E52F5C">
        <w:tab/>
      </w:r>
      <w:r w:rsidRPr="00575DDF">
        <w:t>‘</w:t>
      </w:r>
      <w:r w:rsidRPr="00E52F5C">
        <w:t>Ancillary services</w:t>
      </w:r>
      <w:r w:rsidRPr="00575DDF">
        <w:t>’</w:t>
      </w:r>
      <w:r w:rsidRPr="00E52F5C">
        <w:t xml:space="preserve"> means services associated with the basic services provided to an individual in need of in</w:t>
      </w:r>
      <w:r>
        <w:noBreakHyphen/>
      </w:r>
      <w:r w:rsidRPr="00E52F5C">
        <w:t>home care who needs one or more of the basic services and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homemaker</w:t>
      </w:r>
      <w:r>
        <w:noBreakHyphen/>
      </w:r>
      <w:r w:rsidRPr="00E52F5C">
        <w:t>type services, including shopping, laundry, cleaning, and seasonal chores;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companion</w:t>
      </w:r>
      <w:r>
        <w:noBreakHyphen/>
      </w:r>
      <w:r w:rsidRPr="00E52F5C">
        <w:t>type services, including transportation, letter writing, reading mail, and escorting;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assistance with cognitive tasks, including managing finances, planning activities, and making decisions.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(8)</w:t>
      </w:r>
      <w:r w:rsidRPr="00E52F5C">
        <w:tab/>
      </w:r>
      <w:r w:rsidRPr="00575DDF">
        <w:t>‘</w:t>
      </w:r>
      <w:r w:rsidRPr="00E52F5C">
        <w:t>Approval</w:t>
      </w:r>
      <w:r w:rsidRPr="00575DDF">
        <w:t>’</w:t>
      </w:r>
      <w:r w:rsidRPr="00E52F5C">
        <w:t xml:space="preserve"> means the process by which the board evaluates nursing education programs, which must meet established uniform and reasonable standards.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(9)</w:t>
      </w:r>
      <w:r w:rsidRPr="00E52F5C">
        <w:tab/>
      </w:r>
      <w:r w:rsidRPr="00575DDF">
        <w:t>‘</w:t>
      </w:r>
      <w:r w:rsidRPr="00E52F5C">
        <w:t>Approved written guidelines</w:t>
      </w:r>
      <w:r w:rsidRPr="00575DDF">
        <w:t>’</w:t>
      </w:r>
      <w:r w:rsidRPr="00E52F5C">
        <w:t xml:space="preserve"> means specific statements developed by a certified registered nurse anesthetist and a supervising licensed physician or dentist or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C524B9">
        <w:t>(10)</w:t>
      </w:r>
      <w:r w:rsidRPr="00575DDF">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a physician or the medical staff and a NP, CNM, or CNS that establishes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(11)</w:t>
      </w:r>
      <w:r w:rsidRPr="00E52F5C">
        <w:tab/>
      </w:r>
      <w:r w:rsidRPr="00575DDF">
        <w:t>‘</w:t>
      </w:r>
      <w:r w:rsidRPr="00E52F5C">
        <w:t>Attendant care services</w:t>
      </w:r>
      <w:r w:rsidRPr="00575DDF">
        <w:t>’</w:t>
      </w:r>
      <w:r w:rsidRPr="00E52F5C">
        <w:t xml:space="preserve"> means those basic and ancillary services that enable an individual in need of in</w:t>
      </w:r>
      <w:r>
        <w:noBreakHyphen/>
      </w:r>
      <w:r w:rsidRPr="00E52F5C">
        <w:t>home care to live in the individual</w:t>
      </w:r>
      <w:r w:rsidRPr="00575DDF">
        <w:t>’</w:t>
      </w:r>
      <w:r w:rsidRPr="00E52F5C">
        <w:t>s home and community rather than in an institution and to carry out functions of daily living, self</w:t>
      </w:r>
      <w:r>
        <w:noBreakHyphen/>
      </w:r>
      <w:r w:rsidRPr="00E52F5C">
        <w:t>care, and mobility.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Pr>
          <w:u w:val="single"/>
        </w:rPr>
        <w:t>(11</w:t>
      </w:r>
      <w:r w:rsidRPr="00FC223A">
        <w:rPr>
          <w:u w:val="single"/>
        </w:rPr>
        <w:t>)</w:t>
      </w:r>
      <w:r w:rsidRPr="00E52F5C">
        <w:tab/>
      </w:r>
      <w:r w:rsidRPr="00575DDF">
        <w:t>‘</w:t>
      </w:r>
      <w:r w:rsidRPr="00E52F5C">
        <w:t>Authorized licensed provider</w:t>
      </w:r>
      <w:r w:rsidRPr="00575DDF">
        <w:t>’</w:t>
      </w:r>
      <w:r w:rsidRPr="00E52F5C">
        <w:t xml:space="preserve"> means a provider of health care services who is authorized to practice by a licensing board in this State where the scope of practice includes authority to order and prescribe drugs in treating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(13)</w:t>
      </w:r>
      <w:r>
        <w:rPr>
          <w:u w:val="single"/>
        </w:rPr>
        <w:t>(12</w:t>
      </w:r>
      <w:r w:rsidRPr="00FC223A">
        <w:rPr>
          <w:u w:val="single"/>
        </w:rPr>
        <w:t>)</w:t>
      </w:r>
      <w:r w:rsidRPr="00E52F5C">
        <w:tab/>
      </w:r>
      <w:r w:rsidRPr="00575DDF">
        <w:t>‘</w:t>
      </w:r>
      <w:r w:rsidRPr="00E52F5C">
        <w:t>Basic services</w:t>
      </w:r>
      <w:r w:rsidRPr="00575DDF">
        <w:t>’</w:t>
      </w:r>
      <w:r w:rsidRPr="00E52F5C">
        <w:t xml:space="preserve">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getting in and out of a bed, wheelchair, motor vehicle, or other device;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assistance with routine bodily functions including health maintenance activities, bathing and personal hygiene, dressing and grooming, and feeding, including preparation and cleanup.</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(14)</w:t>
      </w:r>
      <w:r>
        <w:rPr>
          <w:u w:val="single"/>
        </w:rPr>
        <w:t>(13</w:t>
      </w:r>
      <w:r w:rsidRPr="00FC223A">
        <w:rPr>
          <w:u w:val="single"/>
        </w:rPr>
        <w:t>)</w:t>
      </w:r>
      <w:r w:rsidRPr="00E52F5C">
        <w:tab/>
      </w:r>
      <w:r w:rsidRPr="00575DDF">
        <w:t>‘</w:t>
      </w:r>
      <w:r w:rsidRPr="00E52F5C">
        <w:t>Board</w:t>
      </w:r>
      <w:r w:rsidRPr="00575DDF">
        <w:t>’</w:t>
      </w:r>
      <w:r w:rsidRPr="00E52F5C">
        <w:t xml:space="preserve"> means the State Board of Nursing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(15)</w:t>
      </w:r>
      <w:r>
        <w:rPr>
          <w:u w:val="single"/>
        </w:rPr>
        <w:t>(14</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Pr>
          <w:u w:val="single"/>
        </w:rPr>
        <w:t>(15</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Pr>
          <w:u w:val="single"/>
        </w:rPr>
        <w:t>(16</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Pr>
          <w:u w:val="single"/>
        </w:rPr>
        <w:t>(17</w:t>
      </w:r>
      <w:r w:rsidRPr="00FC223A">
        <w:rPr>
          <w:u w:val="single"/>
        </w:rPr>
        <w:t>)</w:t>
      </w:r>
      <w:r w:rsidRPr="00E52F5C">
        <w:tab/>
      </w:r>
      <w:r w:rsidRPr="00575DDF">
        <w:t>‘</w:t>
      </w:r>
      <w:r w:rsidRPr="00E52F5C">
        <w:t>Certification</w:t>
      </w:r>
      <w:r w:rsidRPr="00575DDF">
        <w:t>’</w:t>
      </w:r>
      <w:r w:rsidRPr="00E52F5C">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Pr>
          <w:u w:val="single"/>
        </w:rPr>
        <w:t>(18</w:t>
      </w:r>
      <w:r w:rsidRPr="00FC223A">
        <w:rPr>
          <w:u w:val="single"/>
        </w:rPr>
        <w:t>)</w:t>
      </w:r>
      <w:r w:rsidRPr="00E52F5C">
        <w:tab/>
      </w:r>
      <w:r w:rsidRPr="00575DDF">
        <w:t>‘</w:t>
      </w:r>
      <w:r w:rsidRPr="00E52F5C">
        <w:t>Certified Nurse</w:t>
      </w:r>
      <w:r>
        <w:noBreakHyphen/>
      </w:r>
      <w:r w:rsidRPr="00E52F5C">
        <w:t>Midwife</w:t>
      </w:r>
      <w:r w:rsidRPr="00575DDF">
        <w:t>’</w:t>
      </w:r>
      <w:r w:rsidRPr="00E52F5C">
        <w:t xml:space="preserve"> or </w:t>
      </w:r>
      <w:r w:rsidRPr="00575DDF">
        <w:t>‘</w:t>
      </w:r>
      <w:r w:rsidRPr="00E52F5C">
        <w:t>CNM</w:t>
      </w:r>
      <w:r w:rsidRPr="00575DDF">
        <w:t>’</w:t>
      </w:r>
      <w:r w:rsidRPr="00E52F5C">
        <w:t xml:space="preserve"> means an advanced practice registered nurse who holds a master</w:t>
      </w:r>
      <w:r w:rsidRPr="00575DDF">
        <w:t>’</w:t>
      </w:r>
      <w:r w:rsidRPr="00E52F5C">
        <w:t xml:space="preserve">s degree in the specialty area </w:t>
      </w:r>
      <w:r w:rsidRPr="00E52F5C">
        <w:rPr>
          <w:strike/>
        </w:rPr>
        <w:t>and provides nurse</w:t>
      </w:r>
      <w:r>
        <w:rPr>
          <w:strike/>
        </w:rPr>
        <w:noBreakHyphen/>
      </w:r>
      <w:r w:rsidRPr="00E52F5C">
        <w:rPr>
          <w:strike/>
        </w:rPr>
        <w:t>midwifery</w:t>
      </w:r>
      <w:r w:rsidRPr="00E52F5C">
        <w:rPr>
          <w:u w:val="single"/>
        </w:rPr>
        <w:t xml:space="preserve">, maintains </w:t>
      </w:r>
      <w:r>
        <w:rPr>
          <w:u w:val="single"/>
        </w:rPr>
        <w:t xml:space="preserve">an </w:t>
      </w:r>
      <w:r w:rsidRPr="00E52F5C">
        <w:rPr>
          <w:u w:val="single"/>
        </w:rPr>
        <w:t>American Midwifery Certification Board</w:t>
      </w:r>
      <w:r>
        <w:rPr>
          <w:u w:val="single"/>
        </w:rPr>
        <w:t xml:space="preserve"> certificate</w:t>
      </w:r>
      <w:r w:rsidRPr="00E52F5C">
        <w:rPr>
          <w:u w:val="single"/>
        </w:rPr>
        <w:t>, and is trained to provide</w:t>
      </w:r>
      <w:r w:rsidRPr="00E52F5C">
        <w:t xml:space="preserve"> management of women</w:t>
      </w:r>
      <w:r w:rsidRPr="00575DDF">
        <w:t>’</w:t>
      </w:r>
      <w:r w:rsidRPr="00E52F5C">
        <w:t>s health care</w:t>
      </w:r>
      <w:r w:rsidRPr="00E52F5C">
        <w:rPr>
          <w:strike/>
        </w:rPr>
        <w:t>, focusing particularly on pregnancy, childbirth, postpartum, care of the newborn, family planning, and gynecological needs of women</w:t>
      </w:r>
      <w:r w:rsidRPr="00E52F5C">
        <w:t xml:space="preserve"> </w:t>
      </w:r>
      <w:r w:rsidRPr="00E52F5C">
        <w:rPr>
          <w:u w:val="single"/>
        </w:rPr>
        <w:t>from adolescence beyond menopause, focusing on gynecologic and family planning services, preconception care, pregnancy, childbirth, postpartum, care of the normal newborn during the first twenty</w:t>
      </w:r>
      <w:r>
        <w:rPr>
          <w:u w:val="single"/>
        </w:rPr>
        <w:noBreakHyphen/>
      </w:r>
      <w:r w:rsidRPr="00E52F5C">
        <w:rPr>
          <w:u w:val="single"/>
        </w:rPr>
        <w:t>eight days of life, and the notification and treatment of partners for sexually transmitted infections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Pr>
          <w:u w:val="single"/>
        </w:rPr>
        <w:t>(19</w:t>
      </w:r>
      <w:r w:rsidRPr="00FC223A">
        <w:rPr>
          <w:u w:val="single"/>
        </w:rPr>
        <w:t>)</w:t>
      </w:r>
      <w:r w:rsidRPr="00E52F5C">
        <w:tab/>
      </w:r>
      <w:r w:rsidRPr="00575DDF">
        <w:t>‘</w:t>
      </w:r>
      <w:r w:rsidRPr="00E52F5C">
        <w:t>Certified Reg</w:t>
      </w:r>
      <w:r>
        <w:t>istered Nurse Anesthetist</w:t>
      </w:r>
      <w:r w:rsidRPr="00575DDF">
        <w:t>’</w:t>
      </w:r>
      <w:r>
        <w:t xml:space="preserve"> or </w:t>
      </w:r>
      <w:r w:rsidRPr="00575DDF">
        <w:t>‘</w:t>
      </w:r>
      <w:r w:rsidRPr="00E52F5C">
        <w:t>CRNA</w:t>
      </w:r>
      <w:r w:rsidRPr="00575DDF">
        <w:t>’</w:t>
      </w:r>
      <w:r w:rsidRPr="00E52F5C">
        <w:t xml:space="preserve"> means an advanced practice registered nurse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has successfully completed an advanced, organized formal CRNA education program at the master</w:t>
      </w:r>
      <w:r w:rsidRPr="00575DDF">
        <w:t>’</w:t>
      </w:r>
      <w:r w:rsidRPr="00E52F5C">
        <w:t>s level accredited by the national accrediting organization of this specialty area and that is recognized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is certified by a board</w:t>
      </w:r>
      <w:r>
        <w:noBreakHyphen/>
      </w:r>
      <w:r w:rsidRPr="00E52F5C">
        <w:t>approved national certifying organization;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demonstrates advanced knowledge and skill in the delivery of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A CRNA must practice in accordance with approved written guidelines developed under supervision of a licensed physician or dentist or approved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Pr>
          <w:u w:val="single"/>
        </w:rPr>
        <w:t>(20</w:t>
      </w:r>
      <w:r w:rsidRPr="00FC223A">
        <w:rPr>
          <w:u w:val="single"/>
        </w:rPr>
        <w:t>)</w:t>
      </w:r>
      <w:r w:rsidRPr="00E52F5C">
        <w:tab/>
      </w:r>
      <w:r w:rsidRPr="00575DDF">
        <w:t>‘</w:t>
      </w:r>
      <w:r w:rsidRPr="00E52F5C">
        <w:t>Clinical Nurse Specialist</w:t>
      </w:r>
      <w:r w:rsidRPr="00575DDF">
        <w:t>’</w:t>
      </w:r>
      <w:r w:rsidRPr="00E52F5C">
        <w:t xml:space="preserve"> or </w:t>
      </w:r>
      <w:r w:rsidRPr="00575DDF">
        <w:t>‘</w:t>
      </w:r>
      <w:r w:rsidRPr="00E52F5C">
        <w:t>CNS</w:t>
      </w:r>
      <w:r w:rsidRPr="00575DDF">
        <w:t>’</w:t>
      </w:r>
      <w:r w:rsidRPr="00E52F5C">
        <w:t xml:space="preserve"> means an advanced practice registered nurse who is a clinician with a high degree of knowledge, skill, and competence in a practice discipline of nursing. This nurse shall hold a master</w:t>
      </w:r>
      <w:r w:rsidRPr="00575DDF">
        <w:t>’</w:t>
      </w:r>
      <w:r w:rsidRPr="00E52F5C">
        <w:t xml:space="preserve">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E52F5C">
        <w:rPr>
          <w:strike/>
        </w:rPr>
        <w:t>delegated</w:t>
      </w:r>
      <w:r w:rsidRPr="00E52F5C">
        <w:t xml:space="preserve"> medical acts is required to have physician support and to practice </w:t>
      </w:r>
      <w:r w:rsidRPr="00E52F5C">
        <w:rPr>
          <w:strike/>
        </w:rPr>
        <w:t>within approved written protocols</w:t>
      </w:r>
      <w:r w:rsidRPr="00E52F5C">
        <w:t xml:space="preserve"> </w:t>
      </w:r>
      <w:r w:rsidRPr="00E52F5C">
        <w:rPr>
          <w:u w:val="single"/>
        </w:rPr>
        <w:t>pursuant to a practice agreement</w:t>
      </w:r>
      <w:r>
        <w:rPr>
          <w:u w:val="single"/>
        </w:rPr>
        <w:t xml:space="preserve"> as defined in item (45)</w:t>
      </w:r>
      <w:r w:rsidRPr="00E52F5C">
        <w:t xml:space="preserve">. A CNS who does not perform </w:t>
      </w:r>
      <w:r w:rsidRPr="00E52F5C">
        <w:rPr>
          <w:strike/>
        </w:rPr>
        <w:t>delegated</w:t>
      </w:r>
      <w:r w:rsidRPr="00E52F5C">
        <w:t xml:space="preserve"> medical acts is not required to have physician support or to practice </w:t>
      </w:r>
      <w:r w:rsidRPr="00E52F5C">
        <w:rPr>
          <w:strike/>
        </w:rPr>
        <w:t>within approved written protocols</w:t>
      </w:r>
      <w:r w:rsidRPr="00E52F5C">
        <w:t xml:space="preserve"> </w:t>
      </w:r>
      <w:r w:rsidRPr="00E52F5C">
        <w:rPr>
          <w:u w:val="single"/>
        </w:rPr>
        <w:t>pursuant to a practice agreement</w:t>
      </w:r>
      <w:r w:rsidRPr="00E52F5C">
        <w:t xml:space="preserve"> as provided in Section 40</w:t>
      </w:r>
      <w:r>
        <w:noBreakHyphen/>
      </w:r>
      <w:r w:rsidRPr="00E52F5C">
        <w:t>33</w:t>
      </w:r>
      <w:r>
        <w:noBreakHyphen/>
      </w:r>
      <w:r w:rsidRPr="00E52F5C">
        <w:t>34.</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Pr>
          <w:u w:val="single"/>
        </w:rPr>
        <w:t>(21</w:t>
      </w:r>
      <w:r w:rsidRPr="00FC223A">
        <w:rPr>
          <w:u w:val="single"/>
        </w:rPr>
        <w:t>)</w:t>
      </w:r>
      <w:r w:rsidRPr="00E52F5C">
        <w:tab/>
      </w:r>
      <w:r w:rsidRPr="00575DDF">
        <w:t>‘</w:t>
      </w:r>
      <w:r w:rsidRPr="00E52F5C">
        <w:t>Competence</w:t>
      </w:r>
      <w:r w:rsidRPr="00575DDF">
        <w:t>’</w:t>
      </w:r>
      <w:r w:rsidRPr="00E52F5C">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(23)</w:t>
      </w:r>
      <w:r w:rsidRPr="00E52F5C">
        <w:tab/>
      </w:r>
      <w:r w:rsidRPr="00575DDF">
        <w:rPr>
          <w:strike/>
        </w:rPr>
        <w:t>‘</w:t>
      </w:r>
      <w:r w:rsidRPr="00E52F5C">
        <w:rPr>
          <w:strike/>
        </w:rPr>
        <w:t>Delegated medical acts</w:t>
      </w:r>
      <w:r w:rsidRPr="00575DDF">
        <w:rPr>
          <w:strike/>
        </w:rPr>
        <w:t>’</w:t>
      </w:r>
      <w:r w:rsidRPr="00E52F5C">
        <w:rPr>
          <w:strike/>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FC223A">
        <w:rPr>
          <w:strike/>
        </w:rPr>
        <w:t>(24)</w:t>
      </w:r>
      <w:r>
        <w:rPr>
          <w:u w:val="single"/>
        </w:rPr>
        <w:t>(22</w:t>
      </w:r>
      <w:r w:rsidRPr="00FC223A">
        <w:rPr>
          <w:u w:val="single"/>
        </w:rPr>
        <w:t>)</w:t>
      </w:r>
      <w:r w:rsidRPr="00E52F5C">
        <w:tab/>
      </w:r>
      <w:r w:rsidRPr="00575DDF">
        <w:t>‘</w:t>
      </w:r>
      <w:r w:rsidRPr="00E52F5C">
        <w:t>Delivering</w:t>
      </w:r>
      <w:r w:rsidRPr="00575DDF">
        <w:t>’</w:t>
      </w:r>
      <w:r w:rsidRPr="00E52F5C">
        <w:t xml:space="preserve"> means the act of handing over to a patient medications as ordered by an authorized licensed provider and prepared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(25)</w:t>
      </w:r>
      <w:r>
        <w:rPr>
          <w:u w:val="single"/>
        </w:rPr>
        <w:t>(23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(26)</w:t>
      </w:r>
      <w:r>
        <w:rPr>
          <w:u w:val="single"/>
        </w:rPr>
        <w:t>(24</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(27)</w:t>
      </w:r>
      <w:r>
        <w:rPr>
          <w:u w:val="single"/>
        </w:rPr>
        <w:t>(25</w:t>
      </w:r>
      <w:r w:rsidRPr="00FC223A">
        <w:rPr>
          <w:u w:val="single"/>
        </w:rPr>
        <w:t>)</w:t>
      </w:r>
      <w:r w:rsidRPr="00E52F5C">
        <w:tab/>
      </w:r>
      <w:r w:rsidRPr="00575DDF">
        <w:t>‘</w:t>
      </w:r>
      <w:r w:rsidRPr="00E52F5C">
        <w:t>Expanded role</w:t>
      </w:r>
      <w:r w:rsidRPr="00575DDF">
        <w:t>’</w:t>
      </w:r>
      <w:r w:rsidRPr="00E52F5C">
        <w:t xml:space="preserve"> of a registered nurse means a process of diffusion and implies multi</w:t>
      </w:r>
      <w:r>
        <w:noBreakHyphen/>
      </w:r>
      <w:r w:rsidRPr="00E52F5C">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575DDF">
        <w:t>’</w:t>
      </w:r>
      <w:r w:rsidRPr="00E52F5C">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(28)</w:t>
      </w:r>
      <w:r>
        <w:rPr>
          <w:u w:val="single"/>
        </w:rPr>
        <w:t>(26</w:t>
      </w:r>
      <w:r w:rsidRPr="00FC223A">
        <w:rPr>
          <w:u w:val="single"/>
        </w:rPr>
        <w:t>)</w:t>
      </w:r>
      <w:r w:rsidRPr="00E52F5C">
        <w:tab/>
      </w:r>
      <w:r w:rsidRPr="00575DDF">
        <w:t>‘</w:t>
      </w:r>
      <w:r w:rsidRPr="00E52F5C">
        <w:t>Graduate Registered Nurse Anesthetist</w:t>
      </w:r>
      <w:r w:rsidRPr="00575DDF">
        <w:t>’</w:t>
      </w:r>
      <w:r w:rsidRPr="00E52F5C">
        <w:t xml:space="preserve"> or </w:t>
      </w:r>
      <w:r w:rsidRPr="00575DDF">
        <w:t>‘</w:t>
      </w:r>
      <w:r w:rsidRPr="00E52F5C">
        <w:t>GRNA</w:t>
      </w:r>
      <w:r w:rsidRPr="00575DDF">
        <w:t>’</w:t>
      </w:r>
      <w:r w:rsidRPr="00E52F5C">
        <w:t xml:space="preserve"> means a new graduate of an advanced organized formal education program for nurse anesthetists accredited by the national accrediting organization who must achieve certification within one year of graduation of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(29)</w:t>
      </w:r>
      <w:r>
        <w:rPr>
          <w:u w:val="single"/>
        </w:rPr>
        <w:t>(27</w:t>
      </w:r>
      <w:r w:rsidRPr="00FC223A">
        <w:rPr>
          <w:u w:val="single"/>
        </w:rPr>
        <w:t>)</w:t>
      </w:r>
      <w:r w:rsidRPr="00E52F5C">
        <w:tab/>
      </w:r>
      <w:r w:rsidRPr="00575DDF">
        <w:t>‘</w:t>
      </w:r>
      <w:r w:rsidRPr="00E52F5C">
        <w:t>Graduate Registered Nurse</w:t>
      </w:r>
      <w:r>
        <w:noBreakHyphen/>
        <w:t>Midwife</w:t>
      </w:r>
      <w:r w:rsidRPr="00575DDF">
        <w:t>’</w:t>
      </w:r>
      <w:r>
        <w:t xml:space="preserve"> or </w:t>
      </w:r>
      <w:r w:rsidRPr="00575DDF">
        <w:t>‘</w:t>
      </w:r>
      <w:r w:rsidRPr="00E52F5C">
        <w:t>GRNM</w:t>
      </w:r>
      <w:r w:rsidRPr="00575DDF">
        <w:t>’</w:t>
      </w:r>
      <w:r w:rsidRPr="00E52F5C">
        <w:t xml:space="preserve"> means a new graduate of an advanced organized formal education program for nurse</w:t>
      </w:r>
      <w:r>
        <w:noBreakHyphen/>
      </w:r>
      <w:r w:rsidRPr="00E52F5C">
        <w:t xml:space="preserve">midwives accredited by the national accrediting organization. A </w:t>
      </w:r>
      <w:r w:rsidRPr="00E52F5C">
        <w:rPr>
          <w:strike/>
        </w:rPr>
        <w:t>GRNA</w:t>
      </w:r>
      <w:r w:rsidRPr="00E52F5C">
        <w:t xml:space="preserve"> </w:t>
      </w:r>
      <w:r w:rsidRPr="00E52F5C">
        <w:rPr>
          <w:u w:val="single"/>
        </w:rPr>
        <w:t>GRNM</w:t>
      </w:r>
      <w:r w:rsidRPr="00E52F5C">
        <w:t xml:space="preserve"> is required to become certified within one year of graduation or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(30)</w:t>
      </w:r>
      <w:r>
        <w:rPr>
          <w:u w:val="single"/>
        </w:rPr>
        <w:t>(28</w:t>
      </w:r>
      <w:r w:rsidRPr="00FC223A">
        <w:rPr>
          <w:u w:val="single"/>
        </w:rPr>
        <w:t>)</w:t>
      </w:r>
      <w:r w:rsidRPr="00E52F5C">
        <w:tab/>
      </w:r>
      <w:r w:rsidRPr="00575DDF">
        <w:t>‘</w:t>
      </w:r>
      <w:r w:rsidRPr="00E52F5C">
        <w:t>Health maintenance activities</w:t>
      </w:r>
      <w:r w:rsidRPr="00575DDF">
        <w:t>’</w:t>
      </w:r>
      <w:r w:rsidRPr="00E52F5C">
        <w:t xml:space="preserve"> include, but are not limited to, catheter irrigation, administration of medications, enemas and suppositories, and wound care, if these activities could be performed by an individual if the individual were physically and mentally capable.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(31)</w:t>
      </w:r>
      <w:r>
        <w:rPr>
          <w:u w:val="single"/>
        </w:rPr>
        <w:t>(29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nursing upon the person</w:t>
      </w:r>
      <w:r w:rsidRPr="00575DDF">
        <w:t>’</w:t>
      </w:r>
      <w:r w:rsidRPr="00E52F5C">
        <w:t>s notice to the board that the person does not plan to practice nursing or the status of a license that does not currently authorize a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(32)</w:t>
      </w:r>
      <w:r>
        <w:rPr>
          <w:u w:val="single"/>
        </w:rPr>
        <w:t>(30</w:t>
      </w:r>
      <w:r w:rsidRPr="00FC223A">
        <w:rPr>
          <w:u w:val="single"/>
        </w:rPr>
        <w:t>)</w:t>
      </w:r>
      <w:r w:rsidRPr="00E52F5C">
        <w:tab/>
      </w:r>
      <w:r w:rsidRPr="00575DDF">
        <w:t>‘</w:t>
      </w:r>
      <w:r w:rsidRPr="00E52F5C">
        <w:t>Incompetence</w:t>
      </w:r>
      <w:r w:rsidRPr="00575DDF">
        <w:t>’</w:t>
      </w:r>
      <w:r w:rsidRPr="00E52F5C">
        <w:t xml:space="preserve"> means the failure of a nurse to demonstrate and apply the knowledge, skill, and care that is </w:t>
      </w:r>
      <w:r w:rsidRPr="00E52F5C">
        <w:lastRenderedPageBreak/>
        <w:t>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(33)</w:t>
      </w:r>
      <w:r>
        <w:rPr>
          <w:u w:val="single"/>
        </w:rPr>
        <w:t>(31</w:t>
      </w:r>
      <w:r w:rsidRPr="00FC223A">
        <w:rPr>
          <w:u w:val="single"/>
        </w:rPr>
        <w:t>)</w:t>
      </w:r>
      <w:r w:rsidRPr="00E52F5C">
        <w:tab/>
      </w:r>
      <w:r w:rsidRPr="00575DDF">
        <w:t>‘</w:t>
      </w:r>
      <w:r w:rsidRPr="00E52F5C">
        <w:t>Individual in need of in</w:t>
      </w:r>
      <w:r>
        <w:noBreakHyphen/>
      </w:r>
      <w:r w:rsidRPr="00E52F5C">
        <w:t>home care</w:t>
      </w:r>
      <w:r w:rsidRPr="00575DDF">
        <w:t>’</w:t>
      </w:r>
      <w:r w:rsidRPr="00E52F5C">
        <w:t xml:space="preserve"> means a functionally disabled individual in need of attendant care services because of impairment who requires assistance to complete functions of daily living, self</w:t>
      </w:r>
      <w:r>
        <w:noBreakHyphen/>
      </w:r>
      <w:r w:rsidRPr="00E52F5C">
        <w:t>care, and mobility, including attendant care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(34)</w:t>
      </w:r>
      <w:r>
        <w:rPr>
          <w:u w:val="single"/>
        </w:rPr>
        <w:t>(32</w:t>
      </w:r>
      <w:r w:rsidRPr="00FC223A">
        <w:rPr>
          <w:u w:val="single"/>
        </w:rPr>
        <w:t>)</w:t>
      </w:r>
      <w:r w:rsidRPr="00E52F5C">
        <w:tab/>
      </w:r>
      <w:r w:rsidRPr="00575DDF">
        <w:t>‘</w:t>
      </w:r>
      <w:r w:rsidRPr="00E52F5C">
        <w:t>Lapsed license</w:t>
      </w:r>
      <w:r w:rsidRPr="00575DDF">
        <w:t>’</w:t>
      </w:r>
      <w:r w:rsidRPr="00E52F5C">
        <w:t xml:space="preserve"> means the termination of a person</w:t>
      </w:r>
      <w:r w:rsidRPr="00575DDF">
        <w:t>’</w:t>
      </w:r>
      <w:r w:rsidRPr="00E52F5C">
        <w:t>s authorization to practice nursing due to the person</w:t>
      </w:r>
      <w:r w:rsidRPr="00575DDF">
        <w:t>’</w:t>
      </w:r>
      <w:r w:rsidRPr="00E52F5C">
        <w:t>s failure to renew his or her nursing license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(35)</w:t>
      </w:r>
      <w:r>
        <w:rPr>
          <w:u w:val="single"/>
        </w:rPr>
        <w:t>(33</w:t>
      </w:r>
      <w:r w:rsidRPr="00FC223A">
        <w:rPr>
          <w:u w:val="single"/>
        </w:rPr>
        <w:t>)</w:t>
      </w:r>
      <w:r w:rsidRPr="00E52F5C">
        <w:tab/>
      </w:r>
      <w:r w:rsidRPr="00575DDF">
        <w:t>‘</w:t>
      </w:r>
      <w:r w:rsidRPr="00E52F5C">
        <w:t>Letter of caution</w:t>
      </w:r>
      <w:r w:rsidRPr="00575DDF">
        <w:t>’</w:t>
      </w:r>
      <w:r w:rsidRPr="00E52F5C">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(36)</w:t>
      </w:r>
      <w:r>
        <w:rPr>
          <w:u w:val="single"/>
        </w:rPr>
        <w:t>(34</w:t>
      </w:r>
      <w:r w:rsidRPr="00FC223A">
        <w:rPr>
          <w:u w:val="single"/>
        </w:rPr>
        <w:t>)</w:t>
      </w:r>
      <w:r w:rsidRPr="00E52F5C">
        <w:tab/>
      </w:r>
      <w:r w:rsidRPr="00575DDF">
        <w:t>‘</w:t>
      </w:r>
      <w:r w:rsidRPr="00E52F5C">
        <w:t>License</w:t>
      </w:r>
      <w:r w:rsidRPr="00575DDF">
        <w:t>’</w:t>
      </w:r>
      <w:r w:rsidRPr="00E52F5C">
        <w:t xml:space="preserve"> means a current document issued by the board authorizing a person to practice as an advanced practice registered nurse, a registered nurse, or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(37)</w:t>
      </w:r>
      <w:r>
        <w:rPr>
          <w:u w:val="single"/>
        </w:rPr>
        <w:t>(35</w:t>
      </w:r>
      <w:r w:rsidRPr="00FC223A">
        <w:rPr>
          <w:u w:val="single"/>
        </w:rPr>
        <w:t>)</w:t>
      </w:r>
      <w:r w:rsidRPr="00E52F5C">
        <w:tab/>
      </w:r>
      <w:r w:rsidRPr="00575DDF">
        <w:t>‘</w:t>
      </w:r>
      <w:r w:rsidRPr="00E52F5C">
        <w:t>Licensed Practical Nurse</w:t>
      </w:r>
      <w:r w:rsidRPr="00575DDF">
        <w:t>’</w:t>
      </w:r>
      <w:r w:rsidRPr="00E52F5C">
        <w:t xml:space="preserve"> or </w:t>
      </w:r>
      <w:r w:rsidRPr="00575DDF">
        <w:t>‘</w:t>
      </w:r>
      <w:r w:rsidRPr="00E52F5C">
        <w:t>LPN</w:t>
      </w:r>
      <w:r w:rsidRPr="00575DDF">
        <w:t>’</w:t>
      </w:r>
      <w:r w:rsidRPr="00E52F5C">
        <w:t xml:space="preserve"> means a person to whom the board has issued an authorization to practice as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(36</w:t>
      </w:r>
      <w:r w:rsidRPr="00E52F5C">
        <w:rPr>
          <w:u w:val="single"/>
        </w:rPr>
        <w:t>)</w:t>
      </w:r>
      <w:r w:rsidRPr="00575DDF">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(38)</w:t>
      </w:r>
      <w:r>
        <w:rPr>
          <w:u w:val="single"/>
        </w:rPr>
        <w:t>(37</w:t>
      </w:r>
      <w:r w:rsidRPr="00FC223A">
        <w:rPr>
          <w:u w:val="single"/>
        </w:rPr>
        <w:t>)</w:t>
      </w:r>
      <w:r w:rsidRPr="00E52F5C">
        <w:tab/>
      </w:r>
      <w:r w:rsidRPr="00575DDF">
        <w:t>‘</w:t>
      </w:r>
      <w:r w:rsidRPr="00E52F5C">
        <w:t>Misconduct</w:t>
      </w:r>
      <w:r w:rsidRPr="00575DDF">
        <w:t>’</w:t>
      </w:r>
      <w:r w:rsidRPr="00E52F5C">
        <w:t xml:space="preserve"> means</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(a)</w:t>
      </w:r>
      <w:r w:rsidRPr="00575DDF">
        <w:tab/>
      </w:r>
      <w:r w:rsidRPr="00E52F5C">
        <w:rPr>
          <w:u w:val="single"/>
        </w:rPr>
        <w:t>a</w:t>
      </w:r>
      <w:r w:rsidRPr="00E52F5C">
        <w:t xml:space="preserve"> violation of any of the provisions of this chapter or regulations promulgated by the board pursuant to this chapter</w:t>
      </w:r>
      <w:r w:rsidRPr="00E52F5C">
        <w:rPr>
          <w:u w:val="single"/>
        </w:rPr>
        <w:t xml:space="preserve">; </w:t>
      </w:r>
      <w:r w:rsidRPr="00E52F5C">
        <w:t xml:space="preserve">or </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rPr>
          <w:u w:val="single"/>
        </w:rPr>
        <w:t>(b)</w:t>
      </w:r>
      <w:r w:rsidRPr="00575DDF">
        <w:tab/>
      </w:r>
      <w:r w:rsidRPr="00E52F5C">
        <w:rPr>
          <w:u w:val="single"/>
        </w:rPr>
        <w:t>a</w:t>
      </w:r>
      <w:r w:rsidRPr="00E52F5C">
        <w:t xml:space="preserve"> violation of any of the principles of nursing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(39)</w:t>
      </w:r>
      <w:r>
        <w:rPr>
          <w:u w:val="single"/>
        </w:rPr>
        <w:t>(38</w:t>
      </w:r>
      <w:r w:rsidRPr="00FC223A">
        <w:rPr>
          <w:u w:val="single"/>
        </w:rPr>
        <w:t>)</w:t>
      </w:r>
      <w:r w:rsidRPr="00E52F5C">
        <w:tab/>
      </w:r>
      <w:r w:rsidRPr="00575DDF">
        <w:t>‘</w:t>
      </w:r>
      <w:r w:rsidRPr="00E52F5C">
        <w:t>NCLEX</w:t>
      </w:r>
      <w:r w:rsidRPr="00575DDF">
        <w:t>’</w:t>
      </w:r>
      <w:r w:rsidRPr="00E52F5C">
        <w:t xml:space="preserve"> means the National Council Licensure Examination for Registered Nurses or Licensed Practical Nurses.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(40)</w:t>
      </w:r>
      <w:r>
        <w:rPr>
          <w:u w:val="single"/>
        </w:rPr>
        <w:t>(39</w:t>
      </w:r>
      <w:r w:rsidRPr="00FC223A">
        <w:rPr>
          <w:u w:val="single"/>
        </w:rPr>
        <w:t>)</w:t>
      </w:r>
      <w:r w:rsidRPr="00E52F5C">
        <w:tab/>
      </w:r>
      <w:r w:rsidRPr="00575DDF">
        <w:t>‘</w:t>
      </w:r>
      <w:r w:rsidRPr="00E52F5C">
        <w:t>Nurse</w:t>
      </w:r>
      <w:r w:rsidRPr="00575DDF">
        <w:t>’</w:t>
      </w:r>
      <w:r w:rsidRPr="00E52F5C">
        <w:t xml:space="preserve"> means a person licensed as an advanced practice registered nurse, registered nurse, or licensed practical nurse pursuant to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(41)</w:t>
      </w:r>
      <w:r>
        <w:rPr>
          <w:u w:val="single"/>
        </w:rPr>
        <w:t>(40</w:t>
      </w:r>
      <w:r w:rsidRPr="00FC223A">
        <w:rPr>
          <w:u w:val="single"/>
        </w:rPr>
        <w:t>)</w:t>
      </w:r>
      <w:r w:rsidRPr="00E52F5C">
        <w:tab/>
      </w:r>
      <w:r w:rsidRPr="00575DDF">
        <w:t>‘</w:t>
      </w:r>
      <w:r w:rsidRPr="00E52F5C">
        <w:t>Nurse Practitioner</w:t>
      </w:r>
      <w:r w:rsidRPr="00575DDF">
        <w:t>’</w:t>
      </w:r>
      <w:r w:rsidRPr="00E52F5C">
        <w:t xml:space="preserve"> or </w:t>
      </w:r>
      <w:r w:rsidRPr="00575DDF">
        <w:t>‘</w:t>
      </w:r>
      <w:r w:rsidRPr="00E52F5C">
        <w:t>NP</w:t>
      </w:r>
      <w:r w:rsidRPr="00575DDF">
        <w:t>’</w:t>
      </w:r>
      <w:r w:rsidRPr="00E52F5C">
        <w:t xml:space="preserve"> means a registered nurse who has completed an advanced formal education program at the master</w:t>
      </w:r>
      <w:r w:rsidRPr="00575DDF">
        <w:t>’</w:t>
      </w:r>
      <w:r w:rsidRPr="00E52F5C">
        <w:t xml:space="preserve">s level </w:t>
      </w:r>
      <w:r w:rsidRPr="00E52F5C">
        <w:rPr>
          <w:u w:val="single"/>
        </w:rPr>
        <w:t>or doctoral level</w:t>
      </w:r>
      <w:r w:rsidRPr="00E52F5C">
        <w:t xml:space="preserve"> acceptable to the board, and who demonstrates advanced knowledge and skill in assessment and management of physical and psychosocial health, illness status of persons, families, and groups. Nurse practitioners who perform </w:t>
      </w:r>
      <w:r w:rsidRPr="00E52F5C">
        <w:rPr>
          <w:strike/>
        </w:rPr>
        <w:t>delegated</w:t>
      </w:r>
      <w:r w:rsidRPr="00E52F5C">
        <w:t xml:space="preserve"> medical acts must </w:t>
      </w:r>
      <w:r w:rsidRPr="00E52F5C">
        <w:rPr>
          <w:strike/>
        </w:rPr>
        <w:t>have a supervising physician or dentist who is readily available for consultation and shall operate within the approved written protocols</w:t>
      </w:r>
      <w:r w:rsidRPr="00E52F5C">
        <w:t xml:space="preserve"> </w:t>
      </w:r>
      <w:r w:rsidRPr="00E52F5C">
        <w:rPr>
          <w:u w:val="single"/>
        </w:rPr>
        <w:t>do so pursuant to a practice</w:t>
      </w:r>
      <w:r>
        <w:rPr>
          <w:u w:val="single"/>
        </w:rPr>
        <w:t xml:space="preserve"> agreement as defined in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(42)</w:t>
      </w:r>
      <w:r>
        <w:rPr>
          <w:u w:val="single"/>
        </w:rPr>
        <w:t>(41</w:t>
      </w:r>
      <w:r w:rsidRPr="00FC223A">
        <w:rPr>
          <w:u w:val="single"/>
        </w:rPr>
        <w:t>)</w:t>
      </w:r>
      <w:r w:rsidRPr="00E52F5C">
        <w:tab/>
      </w:r>
      <w:r w:rsidRPr="00575DDF">
        <w:t>‘</w:t>
      </w:r>
      <w:r w:rsidRPr="00E52F5C">
        <w:t>Nursing diagnosis</w:t>
      </w:r>
      <w:r w:rsidRPr="00575DDF">
        <w:t>’</w:t>
      </w:r>
      <w:r w:rsidRPr="00E52F5C">
        <w:t xml:space="preserve"> means a clinical judgment about a person, family, or community that is derived through a nursing assessment and the standard nursing taxonomy.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(43)</w:t>
      </w:r>
      <w:r>
        <w:rPr>
          <w:u w:val="single"/>
        </w:rPr>
        <w:t>(42</w:t>
      </w:r>
      <w:r w:rsidRPr="00FC223A">
        <w:rPr>
          <w:u w:val="single"/>
        </w:rPr>
        <w:t>)</w:t>
      </w:r>
      <w:r w:rsidRPr="00E52F5C">
        <w:tab/>
      </w:r>
      <w:r w:rsidRPr="00575DDF">
        <w:t>‘</w:t>
      </w:r>
      <w:r w:rsidRPr="00E52F5C">
        <w:t>Orientation</w:t>
      </w:r>
      <w:r w:rsidRPr="00575DDF">
        <w:t>’</w:t>
      </w:r>
      <w:r w:rsidRPr="00E52F5C">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(44)</w:t>
      </w:r>
      <w:r>
        <w:rPr>
          <w:u w:val="single"/>
        </w:rPr>
        <w:t>(43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(45)</w:t>
      </w:r>
      <w:r>
        <w:rPr>
          <w:u w:val="single"/>
        </w:rPr>
        <w:t>(44</w:t>
      </w:r>
      <w:r w:rsidRPr="00FC223A">
        <w:rPr>
          <w:u w:val="single"/>
        </w:rPr>
        <w:t>)</w:t>
      </w:r>
      <w:r w:rsidRPr="00E52F5C">
        <w:tab/>
      </w:r>
      <w:r w:rsidRPr="00575DDF">
        <w:t>‘</w:t>
      </w:r>
      <w:r w:rsidRPr="00E52F5C">
        <w:t>Physician</w:t>
      </w:r>
      <w:r w:rsidRPr="00575DDF">
        <w:t>’</w:t>
      </w:r>
      <w:r w:rsidRPr="00E52F5C">
        <w:t xml:space="preserve"> means a physician licensed by the South Carolina Board of Medical Examiners </w:t>
      </w:r>
      <w:r w:rsidRPr="00E52F5C">
        <w:rPr>
          <w:u w:val="single"/>
        </w:rPr>
        <w:t>who possesses an active, unrestricted, permanent license to practice medicine in this State and who actively is practicing within the geographic boundaries of this State</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45</w:t>
      </w:r>
      <w:r w:rsidRPr="00E52F5C">
        <w:rPr>
          <w:u w:val="single"/>
        </w:rPr>
        <w:t>)</w:t>
      </w:r>
      <w:r w:rsidRPr="00575DDF">
        <w:tab/>
      </w:r>
      <w:r w:rsidRPr="00575DDF">
        <w:rPr>
          <w:u w:val="single"/>
        </w:rPr>
        <w:t>‘</w:t>
      </w:r>
      <w:bookmarkStart w:id="5" w:name="_Hlk507140969"/>
      <w:r w:rsidRPr="00E52F5C">
        <w:rPr>
          <w:u w:val="single"/>
        </w:rPr>
        <w:t>Practice agreement</w:t>
      </w:r>
      <w:r w:rsidRPr="00575DDF">
        <w:rPr>
          <w:u w:val="single"/>
        </w:rPr>
        <w:t>’</w:t>
      </w:r>
      <w:bookmarkEnd w:id="5"/>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Gynecologists. W</w:t>
      </w:r>
      <w:r w:rsidRPr="00E52F5C">
        <w:rPr>
          <w:u w:val="single"/>
        </w:rPr>
        <w:t xml:space="preserve">ritten </w:t>
      </w:r>
      <w:r w:rsidRPr="00E52F5C">
        <w:rPr>
          <w:u w:val="single"/>
        </w:rPr>
        <w:lastRenderedPageBreak/>
        <w:t>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t>34</w:t>
      </w:r>
      <w:r w:rsidRPr="00E52F5C">
        <w:rPr>
          <w:u w:val="single"/>
        </w:rPr>
        <w:t xml:space="preserve">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 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Practice of nursing</w:t>
      </w:r>
      <w:r w:rsidRPr="00575DDF">
        <w:t>’</w:t>
      </w:r>
      <w:r w:rsidRPr="00E52F5C">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Practice of practical nursing</w:t>
      </w:r>
      <w:r w:rsidRPr="00575DDF">
        <w:t>’</w:t>
      </w:r>
      <w:r w:rsidRPr="00E52F5C">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collecting health care data to assist in planning care of persons;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administering and delivering medications and treatments as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implementing nursing interventions and tasks;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providing basic teaching for health promotion and maintenance;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assisting in the evaluation of responses to interventions;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00C96D88">
        <w:tab/>
      </w:r>
      <w:r w:rsidRPr="00E52F5C">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participating with other health care providers in the planning and delivering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(h)</w:t>
      </w:r>
      <w:r w:rsidRPr="00E52F5C">
        <w:tab/>
        <w:t>delegating nursing tasks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performing additional acts that require special education and training and that are approved by the board including, but not limited to, intravenous therapy and other specific nursing acts and functioning as a charge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Practice of registered nursing</w:t>
      </w:r>
      <w:r w:rsidRPr="00575DDF">
        <w:t>’</w:t>
      </w:r>
      <w:r w:rsidRPr="00E52F5C">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assessing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analyzing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establishing outcomes to meet identified health care needs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prescribing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implementing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administering and delivering medications and treatments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delegating nursing interventions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providing counseling and teaching for the promotion and maintenance of health;</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(j)</w:t>
      </w:r>
      <w:r w:rsidRPr="00E52F5C">
        <w:tab/>
      </w:r>
      <w:r w:rsidRPr="00E52F5C">
        <w:tab/>
        <w:t>evaluating and revising responses to interventions, as appropriate;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(k)</w:t>
      </w:r>
      <w:r w:rsidRPr="00E52F5C">
        <w:tab/>
        <w:t>teaching and evaluating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(l)</w:t>
      </w:r>
      <w:r w:rsidRPr="00E52F5C">
        <w:tab/>
      </w:r>
      <w:r w:rsidRPr="00E52F5C">
        <w:tab/>
        <w:t>managing and supervising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(m)</w:t>
      </w:r>
      <w:r w:rsidRPr="00E52F5C">
        <w:tab/>
        <w:t>collaborating with other health care professionals in the management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(n)</w:t>
      </w:r>
      <w:r w:rsidRPr="00E52F5C">
        <w:tab/>
        <w:t>participating in or conducting research, or both, to enhance the body of nursing knowledge;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(o)</w:t>
      </w:r>
      <w:r w:rsidRPr="00E52F5C">
        <w:tab/>
        <w:t>consulting to improve the practice of nursing;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(p)</w:t>
      </w:r>
      <w:r w:rsidRPr="00E52F5C">
        <w:tab/>
        <w:t>performing additional acts that require special education and training and that are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Private reprimand</w:t>
      </w:r>
      <w:r w:rsidRPr="00575DDF">
        <w:t>’</w:t>
      </w:r>
      <w:r w:rsidRPr="00E52F5C">
        <w:t xml:space="preserve"> means a statement by the board that a violation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Probation</w:t>
      </w:r>
      <w:r w:rsidRPr="00575DDF">
        <w:t>’</w:t>
      </w:r>
      <w:r w:rsidRPr="00E52F5C">
        <w:t xml:space="preserve"> means the issuance of an authorization to practice with terms and conditions imposed by the board. The holder of the authorization to practice on probation may petition the board </w:t>
      </w:r>
      <w:r w:rsidRPr="00E52F5C">
        <w:lastRenderedPageBreak/>
        <w:t>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Public reprimand</w:t>
      </w:r>
      <w:r w:rsidRPr="00575DDF">
        <w:t>’</w:t>
      </w:r>
      <w:r w:rsidRPr="00E52F5C">
        <w:t xml:space="preserve"> means a publicly available statement of the board that a violation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sidR="00C96D88">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nurse practitioner, certified nurse</w:t>
      </w:r>
      <w:r>
        <w:rPr>
          <w:strike/>
        </w:rPr>
        <w:noBreakHyphen/>
      </w:r>
      <w:r w:rsidRPr="00E52F5C">
        <w:rPr>
          <w:strike/>
        </w:rPr>
        <w:t>midwife, or clinical nurse specialist</w:t>
      </w:r>
      <w:r w:rsidRPr="00E52F5C">
        <w:t xml:space="preserve"> </w:t>
      </w:r>
      <w:r>
        <w:rPr>
          <w:u w:val="single"/>
        </w:rPr>
        <w:t>NP, CNM, or CNS</w:t>
      </w:r>
      <w:r w:rsidRPr="00E52F5C">
        <w:t xml:space="preserve"> performing </w:t>
      </w:r>
      <w:r w:rsidRPr="00E52F5C">
        <w:rPr>
          <w:strike/>
        </w:rPr>
        <w:t>delegated</w:t>
      </w:r>
      <w:r w:rsidRPr="00E52F5C">
        <w:t xml:space="preserve"> medical acts. </w:t>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tab/>
      </w:r>
      <w:r w:rsidRPr="00575DDF">
        <w:t>‘</w:t>
      </w:r>
      <w:r w:rsidRPr="00E52F5C">
        <w:t>Registered Nurse</w:t>
      </w:r>
      <w:r w:rsidRPr="00575DDF">
        <w:t>’</w:t>
      </w:r>
      <w:r w:rsidRPr="00E52F5C">
        <w:t xml:space="preserve"> means a person to whom the board has issued an authorization to practice as a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Restriction</w:t>
      </w:r>
      <w:r w:rsidRPr="00575DDF">
        <w:t>’</w:t>
      </w:r>
      <w:r w:rsidRPr="00E52F5C">
        <w:t xml:space="preserve"> means a limitation on the activities in which a licensee may engage under an authorization to practice, including revocation, suspension, or probation.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Revocation</w:t>
      </w:r>
      <w:r w:rsidRPr="00575DDF">
        <w:t>’</w:t>
      </w:r>
      <w:r w:rsidRPr="00E52F5C">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(56)</w:t>
      </w:r>
      <w:r w:rsidRPr="00E52F5C">
        <w:tab/>
      </w:r>
      <w:r w:rsidRPr="00575DDF">
        <w:t>‘</w:t>
      </w:r>
      <w:r w:rsidRPr="00E52F5C">
        <w:t>Special education and training</w:t>
      </w:r>
      <w:r w:rsidRPr="00575DDF">
        <w:t>’</w:t>
      </w:r>
      <w:r w:rsidRPr="00E52F5C">
        <w:t xml:space="preserve"> means an organized advanced course of study acceptable to the board, required to expand a nurse</w:t>
      </w:r>
      <w:r w:rsidRPr="00575DDF">
        <w:t>’</w:t>
      </w:r>
      <w:r w:rsidRPr="00E52F5C">
        <w:t>s scope of practice. This educational training must be completed after graduation from one</w:t>
      </w:r>
      <w:r w:rsidRPr="00575DDF">
        <w:t>’</w:t>
      </w:r>
      <w:r w:rsidRPr="00E52F5C">
        <w:t>s basic nursing education program and includes both theory and clinical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(57)</w:t>
      </w:r>
      <w:r w:rsidRPr="00E52F5C">
        <w:tab/>
      </w:r>
      <w:r w:rsidRPr="00575DDF">
        <w:t>‘</w:t>
      </w:r>
      <w:r w:rsidRPr="00E52F5C">
        <w:t>Supervision</w:t>
      </w:r>
      <w:r w:rsidRPr="00575DDF">
        <w:t>’</w:t>
      </w:r>
      <w:r w:rsidRPr="00E52F5C">
        <w:t xml:space="preserve"> means the process of critically observing, directing, and evaluating another</w:t>
      </w:r>
      <w:r w:rsidRPr="00575DDF">
        <w:t>’</w:t>
      </w:r>
      <w:r w:rsidRPr="00E52F5C">
        <w:t>s performance.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(58)</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(59)</w:t>
      </w:r>
      <w:r w:rsidRPr="00E52F5C">
        <w:tab/>
      </w:r>
      <w:r w:rsidRPr="00575DDF">
        <w:t>‘</w:t>
      </w:r>
      <w:r w:rsidRPr="00E52F5C">
        <w:t>State or jurisdiction in this country</w:t>
      </w:r>
      <w:r w:rsidRPr="00575DDF">
        <w:t>’</w:t>
      </w:r>
      <w:r w:rsidRPr="00E52F5C">
        <w:t xml:space="preserve"> means a state of the United States or the District of Columbia and does not include a territory or dependency of the United States.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(60)</w:t>
      </w:r>
      <w:r w:rsidRPr="00E52F5C">
        <w:tab/>
      </w:r>
      <w:r w:rsidRPr="00575DDF">
        <w:t>‘</w:t>
      </w:r>
      <w:r w:rsidRPr="00E52F5C">
        <w:t>Temporary permit</w:t>
      </w:r>
      <w:r w:rsidRPr="00575DDF">
        <w:t>’</w:t>
      </w:r>
      <w:r w:rsidRPr="00E52F5C">
        <w:t xml:space="preserve"> means a current time</w:t>
      </w:r>
      <w:r>
        <w:noBreakHyphen/>
      </w:r>
      <w:r w:rsidRPr="00E52F5C">
        <w:t>limited document that authorizes the practice of nursing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(61)</w:t>
      </w:r>
      <w:r w:rsidRPr="00575DDF">
        <w:tab/>
      </w:r>
      <w:r w:rsidRPr="00575DDF">
        <w:rPr>
          <w:u w:val="single"/>
        </w:rPr>
        <w:t>‘</w:t>
      </w:r>
      <w:r w:rsidRPr="00E52F5C">
        <w:rPr>
          <w:u w:val="single"/>
        </w:rPr>
        <w:t>Underserved or rural area</w:t>
      </w:r>
      <w:r w:rsidRPr="00575DDF">
        <w:rPr>
          <w:u w:val="single"/>
        </w:rPr>
        <w:t>’</w:t>
      </w:r>
      <w:r w:rsidRPr="00E52F5C">
        <w:rPr>
          <w:u w:val="single"/>
        </w:rPr>
        <w:t xml:space="preserve"> means an area determined by a federal or state agency authorized to determine such a designation.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(62)</w:t>
      </w:r>
      <w:r w:rsidRPr="00575DDF">
        <w:tab/>
      </w:r>
      <w:r w:rsidRPr="00575DDF">
        <w:rPr>
          <w:u w:val="single"/>
        </w:rPr>
        <w:t>‘</w:t>
      </w:r>
      <w:r w:rsidRPr="00E52F5C">
        <w:rPr>
          <w:u w:val="single"/>
        </w:rPr>
        <w:t>Underserved population</w:t>
      </w:r>
      <w:r w:rsidRPr="00575DDF">
        <w:rPr>
          <w:u w:val="single"/>
        </w:rPr>
        <w:t>’</w:t>
      </w:r>
      <w:r w:rsidRPr="00E52F5C">
        <w:rPr>
          <w:u w:val="single"/>
        </w:rPr>
        <w:t xml:space="preserve"> means a population residing in a rural or urban area, which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(a)</w:t>
      </w:r>
      <w:r w:rsidRPr="00575DDF">
        <w:tab/>
      </w:r>
      <w:r w:rsidRPr="00E52F5C">
        <w:rPr>
          <w:u w:val="single"/>
        </w:rPr>
        <w:t>persons receiving Medicaid, Medicare, Department of Health and Environmental Health care, or free clinic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(b)</w:t>
      </w:r>
      <w:r w:rsidRPr="00575DDF">
        <w:tab/>
      </w:r>
      <w:r w:rsidRPr="00E52F5C">
        <w:rPr>
          <w:u w:val="single"/>
        </w:rPr>
        <w:t>those residing in long</w:t>
      </w:r>
      <w:r>
        <w:rPr>
          <w:u w:val="single"/>
        </w:rPr>
        <w:noBreakHyphen/>
      </w:r>
      <w:r w:rsidRPr="00E52F5C">
        <w:rPr>
          <w:u w:val="single"/>
        </w:rPr>
        <w:t>term care settings or receiving care from a licensed hospice;</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(c)</w:t>
      </w:r>
      <w:r w:rsidRPr="00575DDF">
        <w:tab/>
      </w:r>
      <w:r w:rsidRPr="00E52F5C">
        <w:rPr>
          <w:u w:val="single"/>
        </w:rPr>
        <w:t>those in institutions including, but not limited to, incarceration institutions and mental health institutions;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(d)</w:t>
      </w:r>
      <w:r w:rsidRPr="00575DDF">
        <w:tab/>
      </w:r>
      <w:r w:rsidRPr="00E52F5C">
        <w:rPr>
          <w:u w:val="single"/>
        </w:rPr>
        <w:t xml:space="preserve">persons including, but not limited to, the homeless, HIV patients, children, women, the economically disadvantaged, the uninsured, the underinsured, </w:t>
      </w:r>
      <w:r>
        <w:rPr>
          <w:u w:val="single"/>
        </w:rPr>
        <w:t xml:space="preserve">the </w:t>
      </w:r>
      <w:r w:rsidRPr="00E52F5C">
        <w:rPr>
          <w:u w:val="single"/>
        </w:rPr>
        <w:t xml:space="preserve">developmentally disabled, </w:t>
      </w:r>
      <w:r>
        <w:rPr>
          <w:u w:val="single"/>
        </w:rPr>
        <w:t xml:space="preserve">the </w:t>
      </w:r>
      <w:r w:rsidRPr="00E52F5C">
        <w:rPr>
          <w:u w:val="single"/>
        </w:rPr>
        <w:t xml:space="preserve">medically fragile, </w:t>
      </w:r>
      <w:r>
        <w:rPr>
          <w:u w:val="single"/>
        </w:rPr>
        <w:t xml:space="preserve">the </w:t>
      </w:r>
      <w:r w:rsidRPr="00E52F5C">
        <w:rPr>
          <w:u w:val="single"/>
        </w:rPr>
        <w:t>mentally ill, migrants, military persons and their dependents, and veterans and their dependents.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(61)</w:t>
      </w:r>
      <w:r w:rsidRPr="00FC223A">
        <w:rPr>
          <w:u w:val="single"/>
        </w:rPr>
        <w:t>(</w:t>
      </w:r>
      <w:r>
        <w:rPr>
          <w:u w:val="single"/>
        </w:rPr>
        <w:t>63</w:t>
      </w:r>
      <w:r w:rsidRPr="00FC223A">
        <w:rPr>
          <w:u w:val="single"/>
        </w:rPr>
        <w:t>)</w:t>
      </w:r>
      <w:r w:rsidRPr="00E52F5C">
        <w:tab/>
      </w:r>
      <w:r w:rsidRPr="00575DDF">
        <w:t>‘</w:t>
      </w:r>
      <w:r w:rsidRPr="00E52F5C">
        <w:t>Unlicensed assistive personnel</w:t>
      </w:r>
      <w:r w:rsidRPr="00575DDF">
        <w:t>’</w:t>
      </w:r>
      <w:r w:rsidRPr="00E52F5C">
        <w:t xml:space="preserve"> or </w:t>
      </w:r>
      <w:r w:rsidRPr="00575DDF">
        <w:t>‘</w:t>
      </w:r>
      <w:r w:rsidRPr="00E52F5C">
        <w:t>UAP</w:t>
      </w:r>
      <w:r w:rsidRPr="00575DDF">
        <w:t>’</w:t>
      </w:r>
      <w:r w:rsidRPr="00E52F5C">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(62)</w:t>
      </w:r>
      <w:r w:rsidRPr="00FC223A">
        <w:rPr>
          <w:u w:val="single"/>
        </w:rPr>
        <w:t>(</w:t>
      </w:r>
      <w:r>
        <w:rPr>
          <w:u w:val="single"/>
        </w:rPr>
        <w:t>64</w:t>
      </w:r>
      <w:r w:rsidRPr="00FC223A">
        <w:rPr>
          <w:u w:val="single"/>
        </w:rPr>
        <w:t>)</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nursing,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(63)</w:t>
      </w:r>
      <w:r w:rsidRPr="00FC223A">
        <w:rPr>
          <w:u w:val="single"/>
        </w:rPr>
        <w:t>(</w:t>
      </w:r>
      <w:r>
        <w:rPr>
          <w:u w:val="single"/>
        </w:rPr>
        <w:t>65</w:t>
      </w:r>
      <w:r w:rsidRPr="00FC223A">
        <w:rPr>
          <w:u w:val="single"/>
        </w:rPr>
        <w:t>)</w:t>
      </w:r>
      <w:r w:rsidRPr="00E52F5C">
        <w:tab/>
      </w:r>
      <w:r w:rsidRPr="00575DDF">
        <w:t>‘</w:t>
      </w:r>
      <w:r w:rsidRPr="00E52F5C">
        <w:t>Voluntary surrender</w:t>
      </w:r>
      <w:r w:rsidRPr="00575DDF">
        <w:t>’</w:t>
      </w:r>
      <w:r w:rsidRPr="00E52F5C">
        <w:t xml:space="preserve"> means the invalidation of a nursing license at the time of its surrender and thereafter. A person whose license is voluntarily surrendered may not practice nursing or represent oneself to be a nurse until the board takes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9A5ED2">
        <w:rPr>
          <w:strike/>
        </w:rPr>
        <w:t>(64)</w:t>
      </w:r>
      <w:r w:rsidRPr="00FC223A">
        <w:rPr>
          <w:u w:val="single"/>
        </w:rPr>
        <w:t>(</w:t>
      </w:r>
      <w:r>
        <w:rPr>
          <w:u w:val="single"/>
        </w:rPr>
        <w:t>66</w:t>
      </w:r>
      <w:r w:rsidRPr="00FC223A">
        <w:rPr>
          <w:u w:val="single"/>
        </w:rPr>
        <w:t>)</w:t>
      </w:r>
      <w:r w:rsidRPr="00E52F5C">
        <w:tab/>
      </w:r>
      <w:r w:rsidRPr="00575DDF">
        <w:t>‘</w:t>
      </w:r>
      <w:r w:rsidRPr="00E52F5C">
        <w:t>Volunteer license</w:t>
      </w:r>
      <w:r w:rsidRPr="00575DDF">
        <w:t>’</w:t>
      </w:r>
      <w:r w:rsidRPr="00E52F5C">
        <w:t xml:space="preserve"> means authorization of a retired nurse to provide nursing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2.</w:t>
      </w:r>
      <w:r w:rsidRPr="00E52F5C">
        <w:tab/>
        <w:t>Section 40</w:t>
      </w:r>
      <w:r>
        <w:noBreakHyphen/>
      </w:r>
      <w:r w:rsidRPr="00E52F5C">
        <w:t>33</w:t>
      </w:r>
      <w:r>
        <w:noBreakHyphen/>
      </w:r>
      <w:r w:rsidRPr="00E52F5C">
        <w:t>34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33</w:t>
      </w:r>
      <w:r>
        <w:noBreakHyphen/>
      </w:r>
      <w:r w:rsidRPr="00E52F5C">
        <w:t>34.</w:t>
      </w:r>
      <w:r w:rsidRPr="00E52F5C">
        <w:tab/>
        <w:t>(A)</w:t>
      </w:r>
      <w:r w:rsidRPr="00E52F5C">
        <w:tab/>
        <w:t>An advanced practice registered nurse applicant shall furnish evidence satisfactory to the board that the applicant: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has met all qualifications for licensure as a registered nurse;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holds current specialty certification by a board</w:t>
      </w:r>
      <w:r>
        <w:noBreakHyphen/>
      </w:r>
      <w:r w:rsidRPr="00E52F5C">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has earned a </w:t>
      </w:r>
      <w:r w:rsidRPr="00E52F5C">
        <w:rPr>
          <w:u w:val="single"/>
        </w:rPr>
        <w:t>minimum of a</w:t>
      </w:r>
      <w:r w:rsidRPr="00E52F5C">
        <w:t xml:space="preserve"> master</w:t>
      </w:r>
      <w:r w:rsidRPr="00575DDF">
        <w:t>’</w:t>
      </w:r>
      <w:r w:rsidRPr="00E52F5C">
        <w:t>s degree from an accredited college or university, except for those applicants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provide documentation as requested by the board that the applicant was graduated from an advanced, organized formal education program appropriate to the practice and acceptable to the board before December 31, 1994;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graduated before December 31, 2003, from an advanced, organized formal education program for nurse anesthetists accredited by the national accrediting organization of that specialty. </w:t>
      </w:r>
      <w:r w:rsidRPr="00E52F5C">
        <w:rPr>
          <w:strike/>
        </w:rPr>
        <w:t>CRNA</w:t>
      </w:r>
      <w:r w:rsidRPr="00575DDF">
        <w:rPr>
          <w:strike/>
        </w:rPr>
        <w:t>’</w:t>
      </w:r>
      <w:r w:rsidRPr="00E52F5C">
        <w:rPr>
          <w:strike/>
        </w:rPr>
        <w:t>s</w:t>
      </w:r>
      <w:r w:rsidRPr="00E52F5C">
        <w:t xml:space="preserve"> </w:t>
      </w:r>
      <w:r w:rsidRPr="00E52F5C">
        <w:rPr>
          <w:u w:val="single"/>
        </w:rPr>
        <w:t>CRNAs</w:t>
      </w:r>
      <w:r w:rsidRPr="00E52F5C">
        <w:t xml:space="preserve"> who graduate after December 31, 2003, must graduate with a master</w:t>
      </w:r>
      <w:r w:rsidRPr="00575DDF">
        <w:t>’</w:t>
      </w:r>
      <w:r w:rsidRPr="00E52F5C">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has paid the board all applicable fees;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has declared specialty area of nursing practice and the specialty title to be used must be the title which is granted by the board</w:t>
      </w:r>
      <w:r>
        <w:noBreakHyphen/>
      </w:r>
      <w:r w:rsidRPr="00E52F5C">
        <w:t>approved credentialing organization or the title of the specialty area of nursing practice in which the nurse has received advanced educational preparation.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An APRN is subject, at all times, to the scope and standards of practice established by the board</w:t>
      </w:r>
      <w:r>
        <w:noBreakHyphen/>
      </w:r>
      <w:r w:rsidRPr="00E52F5C">
        <w:t>approved credentialing organization representing the specialty area of practice and shall function within the scope of practice of this chapter and must not be in violation of Chapter 47.</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rPr>
          <w:strike/>
        </w:rPr>
        <w:t>(1)</w:t>
      </w:r>
      <w:r w:rsidRPr="00E52F5C">
        <w:tab/>
        <w:t>A licensed nurse practitioner, certified nurse</w:t>
      </w:r>
      <w:r>
        <w:noBreakHyphen/>
      </w:r>
      <w:r w:rsidRPr="00E52F5C">
        <w:t xml:space="preserve">midwife, or clinical nurse specialist must provide evidence of </w:t>
      </w:r>
      <w:r w:rsidRPr="00E52F5C">
        <w:rPr>
          <w:strike/>
        </w:rPr>
        <w:t>approved written protocols</w:t>
      </w:r>
      <w:r w:rsidRPr="00E52F5C">
        <w:t xml:space="preserve"> </w:t>
      </w:r>
      <w:r w:rsidRPr="00E52F5C">
        <w:rPr>
          <w:u w:val="single"/>
        </w:rPr>
        <w:t>a practice agreement</w:t>
      </w:r>
      <w:r w:rsidRPr="00E52F5C">
        <w:t xml:space="preserve">, as provided in this section. </w:t>
      </w:r>
      <w:r w:rsidRPr="00E52F5C">
        <w:rPr>
          <w:u w:val="single"/>
        </w:rPr>
        <w:t xml:space="preserve">A </w:t>
      </w:r>
      <w:r w:rsidRPr="00E52F5C">
        <w:rPr>
          <w:u w:val="single"/>
        </w:rPr>
        <w:lastRenderedPageBreak/>
        <w:t>licens</w:t>
      </w:r>
      <w:r>
        <w:rPr>
          <w:u w:val="single"/>
        </w:rPr>
        <w:t xml:space="preserve">ed NP, CNM, or CNS must spend a portion of his time practicing </w:t>
      </w:r>
      <w:r w:rsidRPr="00E52F5C">
        <w:rPr>
          <w:u w:val="single"/>
        </w:rPr>
        <w:t>in an underserved or rural area or serving an underserved population as defined in Section 40</w:t>
      </w:r>
      <w:r>
        <w:rPr>
          <w:u w:val="single"/>
        </w:rPr>
        <w:noBreakHyphen/>
      </w:r>
      <w:r w:rsidRPr="00E52F5C">
        <w:rPr>
          <w:u w:val="single"/>
        </w:rPr>
        <w:t>33</w:t>
      </w:r>
      <w:r>
        <w:rPr>
          <w:u w:val="single"/>
        </w:rPr>
        <w:noBreakHyphen/>
      </w:r>
      <w:r w:rsidRPr="00E52F5C">
        <w:rPr>
          <w:u w:val="single"/>
        </w:rPr>
        <w:t>20.</w:t>
      </w:r>
      <w:r w:rsidRPr="00E52F5C">
        <w:t xml:space="preserve"> A licensed NP, CNM, or CNS performing </w:t>
      </w:r>
      <w:r w:rsidRPr="00E52F5C">
        <w:rPr>
          <w:strike/>
        </w:rPr>
        <w:t>delegated</w:t>
      </w:r>
      <w:r w:rsidRPr="00E52F5C">
        <w:t xml:space="preserve"> medical acts must do so </w:t>
      </w:r>
      <w:r w:rsidRPr="00E52F5C">
        <w:rPr>
          <w:strike/>
        </w:rPr>
        <w:t>under the general supervision of a licensed</w:t>
      </w:r>
      <w:r w:rsidRPr="00E52F5C">
        <w:t xml:space="preserve"> </w:t>
      </w:r>
      <w:r w:rsidRPr="00E52F5C">
        <w:rPr>
          <w:u w:val="single"/>
        </w:rPr>
        <w:t>pursuant to a practice agreement with a</w:t>
      </w:r>
      <w:r w:rsidRPr="00E52F5C">
        <w:t xml:space="preserve"> physician </w:t>
      </w:r>
      <w:r w:rsidRPr="00E52F5C">
        <w:rPr>
          <w:strike/>
        </w:rPr>
        <w:t>or dentist</w:t>
      </w:r>
      <w:r w:rsidRPr="00E52F5C">
        <w:t xml:space="preserve">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E52F5C">
        <w:tab/>
      </w:r>
      <w:r w:rsidRPr="00E52F5C">
        <w:rPr>
          <w:strike/>
        </w:rPr>
        <w:t>(2)</w:t>
      </w:r>
      <w:r w:rsidRPr="00575DDF">
        <w:tab/>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supervising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(D)(1)</w:t>
      </w:r>
      <w:r w:rsidRPr="00E52F5C">
        <w:tab/>
      </w:r>
      <w:r w:rsidRPr="00E52F5C">
        <w:rPr>
          <w:strike/>
        </w:rPr>
        <w:t>Delegated</w:t>
      </w:r>
      <w:r>
        <w:rPr>
          <w:strike/>
        </w:rPr>
        <w:t xml:space="preserve"> medical</w:t>
      </w:r>
      <w:r w:rsidRPr="00E52F5C">
        <w:t xml:space="preserve"> </w:t>
      </w:r>
      <w:r w:rsidRPr="009518BC">
        <w:rPr>
          <w:u w:val="single"/>
        </w:rPr>
        <w:t>Medical</w:t>
      </w:r>
      <w:r w:rsidRPr="00E52F5C">
        <w:t xml:space="preserve"> acts performed by a nurse practitioner</w:t>
      </w:r>
      <w:r w:rsidRPr="00E52F5C">
        <w:rPr>
          <w:strike/>
        </w:rPr>
        <w:t>, certified nurse</w:t>
      </w:r>
      <w:r>
        <w:rPr>
          <w:strike/>
        </w:rPr>
        <w:noBreakHyphen/>
      </w:r>
      <w:r w:rsidRPr="00E52F5C">
        <w:rPr>
          <w:strike/>
        </w:rPr>
        <w:t>midwife,</w:t>
      </w:r>
      <w:r w:rsidRPr="00E52F5C">
        <w:t xml:space="preserve"> or clinical nurse specialist must be performed pursuant to </w:t>
      </w:r>
      <w:r w:rsidRPr="00E52F5C">
        <w:rPr>
          <w:strike/>
        </w:rPr>
        <w:t>an approved written protocol</w:t>
      </w:r>
      <w:r w:rsidRPr="00E52F5C">
        <w:t xml:space="preserve"> </w:t>
      </w:r>
      <w:r w:rsidRPr="00E52F5C">
        <w:rPr>
          <w:u w:val="single"/>
        </w:rPr>
        <w:t>a practice agreement</w:t>
      </w:r>
      <w:r w:rsidRPr="00E52F5C">
        <w:t xml:space="preserve"> between the nurse and the physician </w:t>
      </w:r>
      <w:r w:rsidRPr="00E52F5C">
        <w:rPr>
          <w:strike/>
        </w:rPr>
        <w:t>and</w:t>
      </w:r>
      <w:r w:rsidRPr="00E52F5C">
        <w:t xml:space="preserve"> </w:t>
      </w:r>
      <w:r w:rsidRPr="00E52F5C">
        <w:rPr>
          <w:u w:val="single"/>
        </w:rPr>
        <w:t>or medical staff. The practice agreement</w:t>
      </w:r>
      <w:r w:rsidRPr="00E52F5C">
        <w:t xml:space="preserve"> must include,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r>
      <w:r w:rsidRPr="00E52F5C">
        <w:rPr>
          <w:strike/>
        </w:rPr>
        <w:t>this</w:t>
      </w:r>
      <w:r w:rsidRPr="00E52F5C">
        <w:t xml:space="preserve"> </w:t>
      </w:r>
      <w:r w:rsidRPr="00E52F5C">
        <w:rPr>
          <w:u w:val="single"/>
        </w:rPr>
        <w:t>the following</w:t>
      </w:r>
      <w:r w:rsidRPr="00E52F5C">
        <w:t xml:space="preserve">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nature of practice and practice locations of the nurse and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(iv)</w:t>
      </w:r>
      <w:r w:rsidRPr="00E52F5C">
        <w:tab/>
        <w:t xml:space="preserve">date the </w:t>
      </w:r>
      <w:r w:rsidRPr="00E52F5C">
        <w:rPr>
          <w:strike/>
        </w:rPr>
        <w:t>protocol was developed</w:t>
      </w:r>
      <w:r w:rsidRPr="00E52F5C">
        <w:t xml:space="preserve"> </w:t>
      </w:r>
      <w:r w:rsidRPr="00E52F5C">
        <w:rPr>
          <w:u w:val="single"/>
        </w:rPr>
        <w:t>practice agreement was entered into</w:t>
      </w:r>
      <w:r w:rsidRPr="00E52F5C">
        <w:t xml:space="preserve"> and dates the </w:t>
      </w:r>
      <w:r w:rsidRPr="00E52F5C">
        <w:rPr>
          <w:strike/>
        </w:rPr>
        <w:t>protocol</w:t>
      </w:r>
      <w:r w:rsidRPr="00E52F5C">
        <w:t xml:space="preserve"> </w:t>
      </w:r>
      <w:r w:rsidRPr="00E52F5C">
        <w:rPr>
          <w:u w:val="single"/>
        </w:rPr>
        <w:t>practice agreement</w:t>
      </w:r>
      <w:r w:rsidRPr="00E52F5C">
        <w:t xml:space="preserve"> was reviewed and amended;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(v)</w:t>
      </w:r>
      <w:r w:rsidRPr="00E52F5C">
        <w:tab/>
        <w:t xml:space="preserve">description of how consultation with the physician is provided and provision for backup consultation </w:t>
      </w:r>
      <w:r w:rsidRPr="00E52F5C">
        <w:rPr>
          <w:strike/>
        </w:rPr>
        <w:t>in</w:t>
      </w:r>
      <w:r w:rsidRPr="00E52F5C">
        <w:t xml:space="preserve"> </w:t>
      </w:r>
      <w:r w:rsidRPr="00E52F5C">
        <w:rPr>
          <w:u w:val="single"/>
        </w:rPr>
        <w:t>if</w:t>
      </w:r>
      <w:r w:rsidRPr="00E52F5C">
        <w:t xml:space="preserve"> the </w:t>
      </w:r>
      <w:r w:rsidRPr="00E52F5C">
        <w:rPr>
          <w:strike/>
        </w:rPr>
        <w:t>physician</w:t>
      </w:r>
      <w:r w:rsidRPr="00575DDF">
        <w:rPr>
          <w:strike/>
        </w:rPr>
        <w:t>’</w:t>
      </w:r>
      <w:r w:rsidRPr="00E52F5C">
        <w:rPr>
          <w:strike/>
        </w:rPr>
        <w:t>s absence</w:t>
      </w:r>
      <w:r w:rsidRPr="00E52F5C">
        <w:t xml:space="preserve"> </w:t>
      </w:r>
      <w:r w:rsidRPr="00E52F5C">
        <w:rPr>
          <w:u w:val="single"/>
        </w:rPr>
        <w:t>physician is unavailable</w:t>
      </w:r>
      <w:r w:rsidRPr="00E52F5C">
        <w:t xml:space="preserve">;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r>
      <w:r w:rsidRPr="00E52F5C">
        <w:rPr>
          <w:strike/>
        </w:rPr>
        <w:t>this</w:t>
      </w:r>
      <w:r w:rsidRPr="00E52F5C">
        <w:t xml:space="preserve"> </w:t>
      </w:r>
      <w:r w:rsidRPr="00E52F5C">
        <w:rPr>
          <w:u w:val="single"/>
        </w:rPr>
        <w:t>the following</w:t>
      </w:r>
      <w:r w:rsidRPr="00E52F5C">
        <w:t xml:space="preserve"> information for </w:t>
      </w:r>
      <w:r w:rsidRPr="00E52F5C">
        <w:rPr>
          <w:strike/>
        </w:rPr>
        <w:t>delegated</w:t>
      </w:r>
      <w:r w:rsidRPr="00E52F5C">
        <w:t xml:space="preserve"> medical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r>
      <w:r w:rsidRPr="00E52F5C">
        <w:rPr>
          <w:strike/>
        </w:rPr>
        <w:t>the</w:t>
      </w:r>
      <w:r w:rsidRPr="00E52F5C">
        <w:t xml:space="preserve"> medical conditions for which therapies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r>
      <w:r w:rsidRPr="00E52F5C">
        <w:rPr>
          <w:strike/>
        </w:rPr>
        <w:t>the</w:t>
      </w:r>
      <w:r w:rsidRPr="00E52F5C">
        <w:t xml:space="preserve"> treatments that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(iii)</w:t>
      </w:r>
      <w:r w:rsidRPr="00E52F5C">
        <w:tab/>
      </w:r>
      <w:r w:rsidRPr="00E52F5C">
        <w:rPr>
          <w:strike/>
        </w:rPr>
        <w:t>the</w:t>
      </w:r>
      <w:r w:rsidRPr="00E52F5C">
        <w:t xml:space="preserve"> drug therapies that may be prescribed;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situations that require direct evaluation by or referral to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(2)</w:t>
      </w:r>
      <w:r w:rsidRPr="00E52F5C">
        <w:tab/>
      </w:r>
      <w:r w:rsidRPr="00E52F5C">
        <w:rPr>
          <w:u w:val="single"/>
        </w:rPr>
        <w:t xml:space="preserve">Notwithstanding any provisions of state law other than this chapter and Chapter 47, and to the extent permitted by federal </w:t>
      </w:r>
      <w:r w:rsidRPr="00E52F5C">
        <w:rPr>
          <w:u w:val="single"/>
        </w:rPr>
        <w:lastRenderedPageBreak/>
        <w:t xml:space="preserve">law, an APRN may perform the following medical acts unless otherwise provided in </w:t>
      </w:r>
      <w:r>
        <w:rPr>
          <w:u w:val="single"/>
        </w:rPr>
        <w:t>the</w:t>
      </w:r>
      <w:r w:rsidRPr="00E52F5C">
        <w:rPr>
          <w:u w:val="single"/>
        </w:rPr>
        <w:t xml:space="preserve"> practice agreement: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(a)</w:t>
      </w:r>
      <w:r w:rsidRPr="00575DDF">
        <w:tab/>
      </w:r>
      <w:r w:rsidRPr="00E52F5C">
        <w:rPr>
          <w:u w:val="single"/>
        </w:rPr>
        <w:t>provide noncontrolled prescription drugs at an entity that provides free medical care for indigent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(b)</w:t>
      </w:r>
      <w:r w:rsidRPr="00575DDF">
        <w:tab/>
      </w:r>
      <w:r w:rsidRPr="00E52F5C">
        <w:rPr>
          <w:u w:val="single"/>
        </w:rPr>
        <w:t>certify that a student is unable to attend school but may benefit from receiving instruction given in his home or hospital;</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(c)</w:t>
      </w:r>
      <w:r w:rsidRPr="00575DDF">
        <w:tab/>
      </w:r>
      <w:r w:rsidRPr="00E52F5C">
        <w:rPr>
          <w:u w:val="single"/>
        </w:rPr>
        <w:t>refer a patient to physical therapy for treatment;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(d)</w:t>
      </w:r>
      <w:r w:rsidRPr="00575DDF">
        <w:tab/>
      </w:r>
      <w:r w:rsidRPr="00E52F5C">
        <w:rPr>
          <w:u w:val="single"/>
        </w:rPr>
        <w:t>pronounce death and sign death certificates;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issue an order for a patient to receive appropriate services from a licensed hospice as defined in Chapter 71, Title 44;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tab/>
      </w:r>
      <w:r>
        <w:rPr>
          <w:u w:val="single"/>
        </w:rPr>
        <w:t xml:space="preserve">certify </w:t>
      </w:r>
      <w:r w:rsidRPr="00E52F5C">
        <w:rPr>
          <w:u w:val="single"/>
        </w:rPr>
        <w:t xml:space="preserve">that an individual is handicapped and </w:t>
      </w:r>
      <w:r>
        <w:rPr>
          <w:u w:val="single"/>
        </w:rPr>
        <w:t>declare that</w:t>
      </w:r>
      <w:r w:rsidRPr="00E52F5C">
        <w:rPr>
          <w:u w:val="single"/>
        </w:rPr>
        <w:t xml:space="preserve"> the handicap is temporary or permanent</w:t>
      </w:r>
      <w:r>
        <w:rPr>
          <w:u w:val="single"/>
        </w:rPr>
        <w:t xml:space="preserve"> </w:t>
      </w:r>
      <w:r w:rsidRPr="00E52F5C">
        <w:rPr>
          <w:u w:val="single"/>
        </w:rPr>
        <w:t>for purposes of the individual</w:t>
      </w:r>
      <w:r w:rsidRPr="00575DDF">
        <w:rPr>
          <w:u w:val="single"/>
        </w:rPr>
        <w:t>’</w:t>
      </w:r>
      <w:r w:rsidRPr="00E52F5C">
        <w:rPr>
          <w:u w:val="single"/>
        </w:rPr>
        <w:t>s application for a placard.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(3)</w:t>
      </w:r>
      <w:r w:rsidRPr="00575DDF">
        <w:tab/>
      </w:r>
      <w:r w:rsidRPr="00E52F5C">
        <w:t xml:space="preserve">The original </w:t>
      </w:r>
      <w:r w:rsidRPr="00E52F5C">
        <w:rPr>
          <w:strike/>
        </w:rPr>
        <w:t>protocol</w:t>
      </w:r>
      <w:r w:rsidRPr="00E52F5C">
        <w:t xml:space="preserve"> </w:t>
      </w:r>
      <w:r w:rsidRPr="00E52F5C">
        <w:rPr>
          <w:u w:val="single"/>
        </w:rPr>
        <w:t>practice agreement</w:t>
      </w:r>
      <w:r w:rsidRPr="00E52F5C">
        <w:t xml:space="preserve"> and any amendments to </w:t>
      </w:r>
      <w:r w:rsidRPr="00E52F5C">
        <w:rPr>
          <w:strike/>
        </w:rPr>
        <w:t>the protocol</w:t>
      </w:r>
      <w:r w:rsidRPr="00E52F5C">
        <w:t xml:space="preserve"> </w:t>
      </w:r>
      <w:r w:rsidRPr="00E52F5C">
        <w:rPr>
          <w:u w:val="single"/>
        </w:rPr>
        <w:t>it</w:t>
      </w:r>
      <w:r w:rsidRPr="00E52F5C">
        <w:t xml:space="preserve"> must be reviewed at least annually, dated and signed by the nurse and physician, and made available to the board for review within seventy</w:t>
      </w:r>
      <w:r>
        <w:noBreakHyphen/>
      </w:r>
      <w:r w:rsidRPr="00E52F5C">
        <w:t xml:space="preserve">two hours of request. Failure to produce </w:t>
      </w:r>
      <w:r w:rsidRPr="00E52F5C">
        <w:rPr>
          <w:strike/>
        </w:rPr>
        <w:t>protocols</w:t>
      </w:r>
      <w:r w:rsidRPr="00E52F5C">
        <w:t xml:space="preserve"> </w:t>
      </w:r>
      <w:r w:rsidRPr="00E52F5C">
        <w:rPr>
          <w:u w:val="single"/>
        </w:rPr>
        <w:t>a practice agreement</w:t>
      </w:r>
      <w:r w:rsidRPr="00E52F5C">
        <w:t xml:space="preserve"> upon request of the board is considered misconduct and subjects the licensee to disciplinary action. A random audit of a</w:t>
      </w:r>
      <w:r w:rsidRPr="00E52F5C">
        <w:rPr>
          <w:strike/>
        </w:rPr>
        <w:t>pproved written protocols</w:t>
      </w:r>
      <w:r w:rsidRPr="00E52F5C">
        <w:t xml:space="preserve"> </w:t>
      </w:r>
      <w:r w:rsidRPr="00E52F5C">
        <w:rPr>
          <w:u w:val="single"/>
        </w:rPr>
        <w:t>practice agreements</w:t>
      </w:r>
      <w:r w:rsidRPr="00E52F5C">
        <w:t xml:space="preserve">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001E50">
        <w:rPr>
          <w:strike/>
        </w:rPr>
        <w:t>(3)</w:t>
      </w:r>
      <w:r w:rsidRPr="00FC223A">
        <w:rPr>
          <w:u w:val="single"/>
        </w:rPr>
        <w:t>(</w:t>
      </w:r>
      <w:r>
        <w:rPr>
          <w:u w:val="single"/>
        </w:rPr>
        <w:t>4</w:t>
      </w:r>
      <w:r w:rsidRPr="00FC223A">
        <w:rPr>
          <w:u w:val="single"/>
        </w:rPr>
        <w:t>)</w:t>
      </w:r>
      <w:r w:rsidRPr="00E52F5C">
        <w:tab/>
        <w:t xml:space="preserve">Licensees who change practice settings or physicians shall notify the board of the change within fifteen business days and provide verification of </w:t>
      </w:r>
      <w:r w:rsidRPr="00E52F5C">
        <w:rPr>
          <w:strike/>
        </w:rPr>
        <w:t>approved written protocols</w:t>
      </w:r>
      <w:r w:rsidRPr="00E52F5C">
        <w:t xml:space="preserve"> </w:t>
      </w:r>
      <w:r w:rsidRPr="00E52F5C">
        <w:rPr>
          <w:u w:val="single"/>
        </w:rPr>
        <w:t>a practice agreement</w:t>
      </w:r>
      <w:r w:rsidRPr="00E52F5C">
        <w:t xml:space="preserve">. </w:t>
      </w:r>
      <w:r w:rsidRPr="00DA1654">
        <w:rPr>
          <w:strike/>
        </w:rPr>
        <w:t>NP’s, CNM’s, and CNS’s</w:t>
      </w:r>
      <w:r>
        <w:t xml:space="preserve"> </w:t>
      </w:r>
      <w:r w:rsidRPr="00DA1654">
        <w:rPr>
          <w:u w:val="single"/>
        </w:rPr>
        <w:t>NPs, CNMs, and CNSs</w:t>
      </w:r>
      <w:r w:rsidRPr="00E52F5C">
        <w:t xml:space="preserve"> who discontinue their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(E)(1)</w:t>
      </w:r>
      <w:r w:rsidRPr="00E52F5C">
        <w:tab/>
      </w:r>
      <w:r w:rsidRPr="00E52F5C">
        <w:rPr>
          <w:strike/>
        </w:rPr>
        <w:t>A</w:t>
      </w:r>
      <w:r w:rsidRPr="00E52F5C">
        <w:t xml:space="preserve"> </w:t>
      </w:r>
      <w:r w:rsidRPr="00E52F5C">
        <w:rPr>
          <w:u w:val="single"/>
        </w:rPr>
        <w:t>An</w:t>
      </w:r>
      <w:r w:rsidRPr="00E52F5C">
        <w:t xml:space="preserve"> NP, CNM, or CNS who applies for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must be licensed by the board as a nurse practitioner, certified nurse</w:t>
      </w:r>
      <w:r>
        <w:noBreakHyphen/>
      </w:r>
      <w:r w:rsidRPr="00E52F5C">
        <w:t>midwife, or clinical nurse specialist;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shall submit a completed application on a form provided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t>shall submit the required fee;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(d)</w:t>
      </w:r>
      <w:r w:rsidRPr="00E52F5C">
        <w:tab/>
        <w:t>shall provide evidence of completion of forty</w:t>
      </w:r>
      <w:r>
        <w:noBreakHyphen/>
      </w:r>
      <w:r w:rsidRPr="00E52F5C">
        <w:t xml:space="preserve">five contact hours of education in pharmacotherapeutics acceptable to the board, within two years before application or </w:t>
      </w:r>
      <w:r w:rsidRPr="00E52F5C">
        <w:rPr>
          <w:u w:val="single"/>
        </w:rPr>
        <w:t>during the time of the organized educational program</w:t>
      </w:r>
      <w:r w:rsidRPr="00E52F5C">
        <w:t xml:space="preserve"> shall provide evidence of prescriptive authority in another state meeting twenty hours in pharmacotherapeutics acceptable to the board, within two years before application;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r>
      <w:r w:rsidRPr="00E52F5C">
        <w:tab/>
        <w:t>(e)</w:t>
      </w:r>
      <w:r w:rsidRPr="00E52F5C">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(f)</w:t>
      </w:r>
      <w:r w:rsidRPr="00E52F5C">
        <w:tab/>
        <w:t>shall provide at least fifteen hours of education in controlled substances acceptable to the board as part of the forty</w:t>
      </w:r>
      <w:r>
        <w:noBreakHyphen/>
      </w:r>
      <w:r w:rsidRPr="00E52F5C">
        <w:t>five contact hours required for prescriptive authority if the NP, CNM, or CNS initially is applying to prescribe in Schedules II through V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(F)(1)</w:t>
      </w:r>
      <w:r w:rsidRPr="00E52F5C">
        <w:tab/>
        <w:t>Authorized prescriptions by a nurse practitioner, certified nurse</w:t>
      </w:r>
      <w:r>
        <w:noBreakHyphen/>
      </w:r>
      <w:r w:rsidRPr="00E52F5C">
        <w:t>midwife, or clinical nurse specialist with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 xml:space="preserve">must comply with all applicable state and federal laws </w:t>
      </w:r>
      <w:r w:rsidRPr="00E52F5C">
        <w:rPr>
          <w:u w:val="single"/>
        </w:rPr>
        <w:t>and executive orders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is limited to drugs and devices utilized to treat </w:t>
      </w:r>
      <w:r w:rsidRPr="00E52F5C">
        <w:rPr>
          <w:strike/>
        </w:rPr>
        <w:t>common well</w:t>
      </w:r>
      <w:r>
        <w:rPr>
          <w:strike/>
        </w:rPr>
        <w:noBreakHyphen/>
      </w:r>
      <w:r w:rsidRPr="00E52F5C">
        <w:rPr>
          <w:strike/>
        </w:rPr>
        <w:t>defined</w:t>
      </w:r>
      <w:r w:rsidRPr="00E52F5C">
        <w:t xml:space="preserve"> medical problems within the specialty field of the nurse practitioner or clinical nurse specialist</w:t>
      </w:r>
      <w:r w:rsidRPr="00FB198E">
        <w:rPr>
          <w:strike/>
        </w:rPr>
        <w:t>,</w:t>
      </w:r>
      <w:r w:rsidRPr="00E52F5C">
        <w:t xml:space="preserve"> as </w:t>
      </w:r>
      <w:r w:rsidRPr="00E52F5C">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E52F5C">
        <w:t xml:space="preserve"> </w:t>
      </w:r>
      <w:r>
        <w:rPr>
          <w:u w:val="single"/>
        </w:rPr>
        <w:t>prescribed</w:t>
      </w:r>
      <w:r w:rsidRPr="00E52F5C">
        <w:rPr>
          <w:u w:val="single"/>
        </w:rPr>
        <w:t xml:space="preserve"> in the 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r>
      <w:r w:rsidRPr="00E52F5C">
        <w:rPr>
          <w:strike/>
        </w:rPr>
        <w:t>do not include prescriptions for Schedule II controlled substances; however,</w:t>
      </w:r>
      <w:r w:rsidRPr="00E52F5C">
        <w:t xml:space="preserve"> </w:t>
      </w:r>
      <w:r w:rsidRPr="00E52F5C">
        <w:rPr>
          <w:u w:val="single"/>
        </w:rPr>
        <w:t xml:space="preserve">may </w:t>
      </w:r>
      <w:r>
        <w:rPr>
          <w:u w:val="single"/>
        </w:rPr>
        <w:t>include</w:t>
      </w:r>
      <w:r w:rsidRPr="00E52F5C">
        <w:t xml:space="preserve"> Schedules III through V controlled substances </w:t>
      </w:r>
      <w:r w:rsidRPr="00E52F5C">
        <w:rPr>
          <w:strike/>
        </w:rPr>
        <w:t>may be prescribed</w:t>
      </w:r>
      <w:r w:rsidRPr="00E52F5C">
        <w:t xml:space="preserve"> if listed in the </w:t>
      </w:r>
      <w:r w:rsidRPr="00E52F5C">
        <w:rPr>
          <w:strike/>
        </w:rPr>
        <w:t>approved written protocol</w:t>
      </w:r>
      <w:r w:rsidRPr="00E52F5C">
        <w:t xml:space="preserve"> </w:t>
      </w:r>
      <w:r w:rsidRPr="00E52F5C">
        <w:rPr>
          <w:u w:val="single"/>
        </w:rPr>
        <w:t>practice agreement</w:t>
      </w:r>
      <w:r w:rsidRPr="00E52F5C">
        <w:t xml:space="preserve"> and as authorized by Section 44</w:t>
      </w:r>
      <w:r>
        <w:noBreakHyphen/>
      </w:r>
      <w:r w:rsidRPr="00E52F5C">
        <w:t>53</w:t>
      </w:r>
      <w:r>
        <w:noBreakHyphen/>
      </w:r>
      <w:r w:rsidRPr="00E52F5C">
        <w:t>300;</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t>(d)</w:t>
      </w:r>
      <w:r w:rsidRPr="00E52F5C">
        <w:tab/>
      </w:r>
      <w:r w:rsidRPr="00E52F5C">
        <w:rPr>
          <w:u w:val="single"/>
        </w:rPr>
        <w:t xml:space="preserve">may </w:t>
      </w:r>
      <w:r>
        <w:rPr>
          <w:u w:val="single"/>
        </w:rPr>
        <w:t>include</w:t>
      </w:r>
      <w:r w:rsidRPr="00E52F5C">
        <w:rPr>
          <w:u w:val="single"/>
        </w:rPr>
        <w:t xml:space="preserve"> Schedule II nonnarcotic substances if listed in the practice agreement and as authorized by Section </w:t>
      </w:r>
      <w:r w:rsidRPr="00E52F5C">
        <w:rPr>
          <w:u w:val="single"/>
        </w:rPr>
        <w:lastRenderedPageBreak/>
        <w:t>44</w:t>
      </w:r>
      <w:r>
        <w:rPr>
          <w:u w:val="single"/>
        </w:rPr>
        <w:noBreakHyphen/>
      </w:r>
      <w:r w:rsidRPr="00E52F5C">
        <w:rPr>
          <w:u w:val="single"/>
        </w:rPr>
        <w:t>53</w:t>
      </w:r>
      <w:r>
        <w:rPr>
          <w:u w:val="single"/>
        </w:rPr>
        <w:noBreakHyphen/>
      </w:r>
      <w:r w:rsidRPr="00E52F5C">
        <w:rPr>
          <w:u w:val="single"/>
        </w:rPr>
        <w:t>300</w:t>
      </w:r>
      <w:r>
        <w:rPr>
          <w:u w:val="single"/>
        </w:rPr>
        <w:t>,</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344E8A">
        <w:rPr>
          <w:u w:val="single"/>
        </w:rPr>
        <w:t>(e)</w:t>
      </w:r>
      <w:r w:rsidRPr="00E52F5C">
        <w:tab/>
      </w:r>
      <w:r w:rsidRPr="00E52F5C">
        <w:rPr>
          <w:u w:val="single"/>
        </w:rPr>
        <w:t xml:space="preserve">may </w:t>
      </w:r>
      <w:r>
        <w:rPr>
          <w:u w:val="single"/>
        </w:rPr>
        <w:t>include</w:t>
      </w:r>
      <w:r w:rsidRPr="00E52F5C">
        <w:rPr>
          <w:u w:val="single"/>
        </w:rPr>
        <w:t xml:space="preserve"> Schedule II narcotic substances if listed in the practice agreement and as authorized by Section 44</w:t>
      </w:r>
      <w:r>
        <w:rPr>
          <w:u w:val="single"/>
        </w:rPr>
        <w:noBreakHyphen/>
      </w:r>
      <w:r w:rsidRPr="00E52F5C">
        <w:rPr>
          <w:u w:val="single"/>
        </w:rPr>
        <w:t>53</w:t>
      </w:r>
      <w:r>
        <w:rPr>
          <w:u w:val="single"/>
        </w:rPr>
        <w:noBreakHyphen/>
        <w:t>300,</w:t>
      </w:r>
      <w:r w:rsidRPr="00E52F5C">
        <w:rPr>
          <w:u w:val="single"/>
        </w:rPr>
        <w:t xml:space="preserve"> provided, however, that </w:t>
      </w:r>
      <w:r>
        <w:rPr>
          <w:u w:val="single"/>
        </w:rPr>
        <w:t xml:space="preserve">the prescription </w:t>
      </w:r>
      <w:r w:rsidRPr="00E52F5C">
        <w:rPr>
          <w:u w:val="single"/>
        </w:rPr>
        <w:t>must not exceed a five</w:t>
      </w:r>
      <w:r>
        <w:rPr>
          <w:u w:val="single"/>
        </w:rPr>
        <w:noBreakHyphen/>
      </w:r>
      <w:r w:rsidRPr="00E52F5C">
        <w:rPr>
          <w:u w:val="single"/>
        </w:rPr>
        <w:t>day supply and another prescription m</w:t>
      </w:r>
      <w:r>
        <w:rPr>
          <w:u w:val="single"/>
        </w:rPr>
        <w:t>ust</w:t>
      </w:r>
      <w:r w:rsidRPr="00E52F5C">
        <w:rPr>
          <w:u w:val="single"/>
        </w:rPr>
        <w:t xml:space="preserve"> not be written without the </w:t>
      </w:r>
      <w:r w:rsidR="005D6937" w:rsidRPr="00C96D88">
        <w:rPr>
          <w:snapToGrid w:val="0"/>
          <w:u w:val="single"/>
        </w:rPr>
        <w:t xml:space="preserve">written </w:t>
      </w:r>
      <w:r w:rsidR="005D6937" w:rsidRPr="00C96D88">
        <w:rPr>
          <w:u w:val="single"/>
        </w:rPr>
        <w:t xml:space="preserve">agreement of the physician with whom the nurse </w:t>
      </w:r>
      <w:r w:rsidR="005D6937">
        <w:rPr>
          <w:u w:val="single"/>
        </w:rPr>
        <w:t xml:space="preserve">practitioner, </w:t>
      </w:r>
      <w:r w:rsidRPr="000B6AB2">
        <w:rPr>
          <w:u w:val="single"/>
        </w:rPr>
        <w:t>certified nurse</w:t>
      </w:r>
      <w:r w:rsidRPr="000B6AB2">
        <w:rPr>
          <w:u w:val="single"/>
        </w:rPr>
        <w:noBreakHyphen/>
        <w:t>midwife, or clinical nurse specialist</w:t>
      </w:r>
      <w:r w:rsidRPr="00E52F5C">
        <w:rPr>
          <w:u w:val="single"/>
        </w:rPr>
        <w:t xml:space="preserve"> ha</w:t>
      </w:r>
      <w:r>
        <w:rPr>
          <w:u w:val="single"/>
        </w:rPr>
        <w:t>s</w:t>
      </w:r>
      <w:r w:rsidRPr="00E52F5C">
        <w:rPr>
          <w:u w:val="single"/>
        </w:rPr>
        <w:t xml:space="preserve"> entered </w:t>
      </w:r>
      <w:r>
        <w:rPr>
          <w:u w:val="single"/>
        </w:rPr>
        <w:t xml:space="preserve">into </w:t>
      </w:r>
      <w:r w:rsidRPr="00E52F5C">
        <w:rPr>
          <w:u w:val="single"/>
        </w:rPr>
        <w:t>a practice agreement</w:t>
      </w:r>
      <w:r>
        <w:rPr>
          <w:u w:val="single"/>
        </w:rPr>
        <w:t xml:space="preserve">, </w:t>
      </w:r>
      <w:r w:rsidRPr="00E52F5C">
        <w:rPr>
          <w:u w:val="single"/>
        </w:rPr>
        <w:t>unless the prescription is written for patients in hospice or palliative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rsidRPr="00575DDF">
        <w:tab/>
      </w:r>
      <w:r w:rsidRPr="00E52F5C">
        <w:rPr>
          <w:u w:val="single"/>
        </w:rPr>
        <w:t xml:space="preserve">may </w:t>
      </w:r>
      <w:r>
        <w:rPr>
          <w:u w:val="single"/>
        </w:rPr>
        <w:t>include</w:t>
      </w:r>
      <w:r w:rsidRPr="00E52F5C">
        <w:rPr>
          <w:u w:val="single"/>
        </w:rPr>
        <w:t xml:space="preserve"> Schedule II narcotic substances for patients in hospice or palliative care if listed in the practice agreement as authorized by Section 44</w:t>
      </w:r>
      <w:r>
        <w:rPr>
          <w:u w:val="single"/>
        </w:rPr>
        <w:noBreakHyphen/>
      </w:r>
      <w:r w:rsidRPr="00E52F5C">
        <w:rPr>
          <w:u w:val="single"/>
        </w:rPr>
        <w:t>53</w:t>
      </w:r>
      <w:r>
        <w:rPr>
          <w:u w:val="single"/>
        </w:rPr>
        <w:noBreakHyphen/>
        <w:t>300,</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575DDF">
        <w:tab/>
      </w:r>
      <w:r w:rsidR="005D6937" w:rsidRPr="00C96D88">
        <w:rPr>
          <w:u w:val="single"/>
        </w:rPr>
        <w:t>(g)</w:t>
      </w:r>
      <w:r w:rsidR="005D6937" w:rsidRPr="00C96D88">
        <w:tab/>
        <w:t xml:space="preserve">must be signed </w:t>
      </w:r>
      <w:r w:rsidR="005D6937" w:rsidRPr="00C96D88">
        <w:rPr>
          <w:u w:val="single"/>
        </w:rPr>
        <w:t>or electronically submitted</w:t>
      </w:r>
      <w:r w:rsidR="005D6937" w:rsidRPr="00C96D88">
        <w:t xml:space="preserve"> by the NP, CNM, or CNS with the prescriber’s identification number assigned by the board and all prescribing numbers required by law. </w:t>
      </w:r>
      <w:r w:rsidR="005D6937" w:rsidRPr="00C96D88">
        <w:rPr>
          <w:strike/>
        </w:rPr>
        <w:t>The</w:t>
      </w:r>
      <w:r w:rsidR="005D6937" w:rsidRPr="00C96D88">
        <w:t xml:space="preserve"> </w:t>
      </w:r>
      <w:r w:rsidR="005D6937" w:rsidRPr="00C96D88">
        <w:rPr>
          <w:u w:val="single"/>
        </w:rPr>
        <w:t>Written</w:t>
      </w:r>
      <w:r w:rsidR="005D6937" w:rsidRPr="00C96D88">
        <w:t xml:space="preserve"> prescription </w:t>
      </w:r>
      <w:r w:rsidR="005D6937" w:rsidRPr="00C96D88">
        <w:rPr>
          <w:strike/>
        </w:rPr>
        <w:t>form</w:t>
      </w:r>
      <w:r w:rsidR="005D6937" w:rsidRPr="00C96D88">
        <w:t xml:space="preserve"> </w:t>
      </w:r>
      <w:r w:rsidR="005D6937" w:rsidRPr="00C96D88">
        <w:rPr>
          <w:u w:val="single"/>
        </w:rPr>
        <w:t>forms</w:t>
      </w:r>
      <w:r w:rsidR="005D6937" w:rsidRPr="00C96D88">
        <w:t xml:space="preserve"> must include the name, address, and phone number of the NP, CNM, or CNS and physician</w:t>
      </w:r>
      <w:r w:rsidR="005D6937" w:rsidRPr="00C96D88">
        <w:rPr>
          <w:u w:val="single"/>
        </w:rPr>
        <w:t>. Electronic prescription forms must include the name, address, and phone number of the NP, CNM, or CNS and, if possible, the physician through the electronic system</w:t>
      </w:r>
      <w:r w:rsidR="005D6937" w:rsidRPr="00C96D88">
        <w:t xml:space="preserve">. </w:t>
      </w:r>
      <w:r w:rsidR="005D6937" w:rsidRPr="00C96D88">
        <w:rPr>
          <w:strike/>
        </w:rPr>
        <w:t xml:space="preserve">and </w:t>
      </w:r>
      <w:r w:rsidR="005D6937" w:rsidRPr="00C96D88">
        <w:rPr>
          <w:u w:val="single"/>
        </w:rPr>
        <w:t>All prescriptions</w:t>
      </w:r>
      <w:r w:rsidR="005D6937" w:rsidRPr="00C96D88">
        <w:t xml:space="preserve"> must comply with the provisions of Section 39</w:t>
      </w:r>
      <w:r w:rsidR="005D6937" w:rsidRPr="00C96D88">
        <w:noBreakHyphen/>
        <w:t>24</w:t>
      </w:r>
      <w:r w:rsidR="005D6937" w:rsidRPr="00C96D88">
        <w:noBreakHyphen/>
        <w:t>40. A prescription must designate a specific number of refills and may not include a nonspecific refill indication;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001E50">
        <w:rPr>
          <w:strike/>
        </w:rPr>
        <w:t>(e)</w:t>
      </w:r>
      <w:r w:rsidRPr="00FC223A">
        <w:rPr>
          <w:u w:val="single"/>
        </w:rPr>
        <w:t>(</w:t>
      </w:r>
      <w:r>
        <w:rPr>
          <w:u w:val="single"/>
        </w:rPr>
        <w:t>h</w:t>
      </w:r>
      <w:r w:rsidRPr="00FC223A">
        <w:rPr>
          <w:u w:val="single"/>
        </w:rPr>
        <w:t>)</w:t>
      </w:r>
      <w:r w:rsidRPr="00E52F5C">
        <w:tab/>
        <w:t>must be documented in the patient record of the practice and must be available for review and audit purposes.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r>
      <w:r w:rsidRPr="00E52F5C">
        <w:rPr>
          <w:strike/>
        </w:rPr>
        <w:t>A</w:t>
      </w:r>
      <w:r w:rsidRPr="00E52F5C">
        <w:t xml:space="preserve"> </w:t>
      </w:r>
      <w:r w:rsidRPr="00E52F5C">
        <w:rPr>
          <w:u w:val="single"/>
        </w:rPr>
        <w:t>An</w:t>
      </w:r>
      <w:r w:rsidRPr="00E52F5C">
        <w:t xml:space="preserve"> NP, CNM, or CNS who holds prescriptive authority may request, receive, and sign for professional samples</w:t>
      </w:r>
      <w:r w:rsidRPr="00E52F5C">
        <w:rPr>
          <w:strike/>
        </w:rPr>
        <w:t>, except for controlled substances in Schedule II,</w:t>
      </w:r>
      <w:r w:rsidRPr="00E52F5C">
        <w:t xml:space="preserve"> and may distribute professional samples to patients as listed in the </w:t>
      </w:r>
      <w:r w:rsidRPr="00E52F5C">
        <w:rPr>
          <w:strike/>
        </w:rPr>
        <w:t>approved written protocol</w:t>
      </w:r>
      <w:r w:rsidRPr="00E52F5C">
        <w:t xml:space="preserve"> </w:t>
      </w:r>
      <w:r w:rsidRPr="00E52F5C">
        <w:rPr>
          <w:u w:val="single"/>
        </w:rPr>
        <w:t>practice agreement</w:t>
      </w:r>
      <w:r w:rsidRPr="00E52F5C">
        <w:t>, subject to federal and state regulations.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(G)</w:t>
      </w:r>
      <w:r w:rsidRPr="00E52F5C">
        <w:tab/>
        <w:t xml:space="preserve">Prescriptive authorization may be terminated by the board if </w:t>
      </w:r>
      <w:r w:rsidRPr="00E52F5C">
        <w:rPr>
          <w:strike/>
        </w:rPr>
        <w:t>a</w:t>
      </w:r>
      <w:r w:rsidRPr="00E52F5C">
        <w:t xml:space="preserve"> </w:t>
      </w:r>
      <w:r w:rsidRPr="00E52F5C">
        <w:rPr>
          <w:u w:val="single"/>
        </w:rPr>
        <w:t>an</w:t>
      </w:r>
      <w:r w:rsidRPr="00E52F5C">
        <w:t xml:space="preserve"> NP, CNM, or CNS with prescriptive authority has: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not maintained certification in the specialty field;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failed to meet the education requirements for pharmacotherapeutics;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prescribed outside the scope of the </w:t>
      </w:r>
      <w:r w:rsidRPr="00E52F5C">
        <w:rPr>
          <w:strike/>
        </w:rPr>
        <w:t>approved written protocols</w:t>
      </w:r>
      <w:r w:rsidRPr="00E52F5C">
        <w:t xml:space="preserve"> </w:t>
      </w:r>
      <w:r w:rsidRPr="00E52F5C">
        <w:rPr>
          <w:u w:val="single"/>
        </w:rPr>
        <w:t>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violated a provision of Section 40</w:t>
      </w:r>
      <w:r>
        <w:noBreakHyphen/>
      </w:r>
      <w:r w:rsidRPr="00E52F5C">
        <w:t>33</w:t>
      </w:r>
      <w:r>
        <w:noBreakHyphen/>
      </w:r>
      <w:r w:rsidRPr="00E52F5C">
        <w:t>110;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violated any state or federal law or regulations applicable to prescriptions.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(H)(1)</w:t>
      </w:r>
      <w:r w:rsidRPr="00E52F5C">
        <w:tab/>
        <w:t>Nothing in this section may be construed to require a CRNA to obtain prescriptive authority to deliver anesthesia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A CRNA shall practice pursuant to approved written guidelines developed with the supervising licensed physician or dentist or by the medical staff within the facility where practice privileges have been granted and must include, but are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the following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supervising physician, dentist, or the physician director of anesthesia services or the medical director of the facility;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dates the guidelines were developed, and dates the guidelines were reviewed and amended;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physical address of the primary practice and any additional practice sites;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these requirements for providing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00C96D88">
        <w:tab/>
      </w:r>
      <w:r w:rsidRPr="00E52F5C">
        <w:tab/>
        <w:t>documentation of clinical privileges in the institutions where anesthesia services are provided, if applicable;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copy of job description;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policies and procedures that outline the pre</w:t>
      </w:r>
      <w:r>
        <w:noBreakHyphen/>
      </w:r>
      <w:r w:rsidRPr="00E52F5C">
        <w:t>anesthesia evaluation, induction, intra</w:t>
      </w:r>
      <w:r>
        <w:noBreakHyphen/>
      </w:r>
      <w:r w:rsidRPr="00E52F5C">
        <w:t>operative maintenance, and emergence from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evidence of outcome evaluation for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The original and any amendments to the approved written guidelines must be reviewed at least annually, dated and signed by the CRNA and physician or dentist, and must be made available to the board for review within seventy</w:t>
      </w:r>
      <w:r>
        <w:noBreakHyphen/>
      </w:r>
      <w:r w:rsidRPr="00E52F5C">
        <w:t>two hours of request. Failure to produce the guidelines is considered misconduct and subjects the licensee to disciplinary action. A random audit of approved written guidelines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(5)</w:t>
      </w:r>
      <w:r w:rsidRPr="00E52F5C">
        <w:tab/>
        <w:t>The physician or dentist responsible for the supervision of a CRNA must be identified on the anesthesia record befor</w:t>
      </w:r>
      <w:r w:rsidR="00D7007F">
        <w:t>e administration of anesthesia.</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Pr>
          <w:u w:val="single"/>
        </w:rPr>
        <w:t>(I</w:t>
      </w:r>
      <w:r w:rsidRPr="003455F8">
        <w:rPr>
          <w:u w:val="single"/>
        </w:rPr>
        <w:t>)(1)</w:t>
      </w:r>
      <w:r w:rsidRPr="003455F8">
        <w:tab/>
      </w:r>
      <w:r w:rsidRPr="003455F8">
        <w:rPr>
          <w:u w:val="single"/>
        </w:rPr>
        <w:t xml:space="preserve">For purposes of this subsection: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lastRenderedPageBreak/>
        <w:tab/>
      </w:r>
      <w:r w:rsidRPr="003455F8">
        <w:tab/>
      </w:r>
      <w:r w:rsidRPr="003455F8">
        <w:tab/>
      </w:r>
      <w:r w:rsidRPr="003455F8">
        <w:rPr>
          <w:u w:val="single"/>
        </w:rPr>
        <w:t>(a)</w:t>
      </w:r>
      <w:r w:rsidRPr="003455F8">
        <w:tab/>
      </w:r>
      <w:r w:rsidRPr="003455F8">
        <w:rPr>
          <w:u w:val="single"/>
        </w:rPr>
        <w:t>‘Telemedicine’ has the same meaning as provided in Section 40</w:t>
      </w:r>
      <w:r w:rsidRPr="003455F8">
        <w:rPr>
          <w:u w:val="single"/>
        </w:rPr>
        <w:noBreakHyphen/>
        <w:t>47</w:t>
      </w:r>
      <w:r w:rsidRPr="003455F8">
        <w:rPr>
          <w:u w:val="single"/>
        </w:rPr>
        <w:noBreakHyphen/>
        <w:t xml:space="preserve">20(52).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tab/>
      </w:r>
      <w:r w:rsidRPr="003455F8">
        <w:rPr>
          <w:u w:val="single"/>
        </w:rPr>
        <w:t>(b)</w:t>
      </w:r>
      <w:r w:rsidRPr="003455F8">
        <w:tab/>
      </w:r>
      <w:r w:rsidRPr="003455F8">
        <w:rPr>
          <w:u w:val="single"/>
        </w:rPr>
        <w:t>‘Unprofessional conduct’ has the same meaning as provided</w:t>
      </w:r>
      <w:bookmarkStart w:id="6" w:name="temp"/>
      <w:bookmarkEnd w:id="6"/>
      <w:r w:rsidRPr="003455F8">
        <w:rPr>
          <w:u w:val="single"/>
        </w:rPr>
        <w:t xml:space="preserve"> in Section 40</w:t>
      </w:r>
      <w:r w:rsidRPr="003455F8">
        <w:rPr>
          <w:u w:val="single"/>
        </w:rPr>
        <w:noBreakHyphen/>
        <w:t>33</w:t>
      </w:r>
      <w:r w:rsidRPr="003455F8">
        <w:rPr>
          <w:u w:val="single"/>
        </w:rPr>
        <w:noBreakHyphen/>
        <w:t xml:space="preserve">20(64).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(2)</w:t>
      </w:r>
      <w:r w:rsidRPr="003455F8">
        <w:tab/>
      </w:r>
      <w:r w:rsidRPr="003455F8">
        <w:rPr>
          <w:u w:val="single"/>
        </w:rPr>
        <w:t>An APRN may perform medical acts via telemedicine pursuant to a practice agreement as defined in Section 40</w:t>
      </w:r>
      <w:r w:rsidRPr="003455F8">
        <w:rPr>
          <w:u w:val="single"/>
        </w:rPr>
        <w:noBreakHyphen/>
        <w:t>33</w:t>
      </w:r>
      <w:r w:rsidRPr="003455F8">
        <w:rPr>
          <w:u w:val="single"/>
        </w:rPr>
        <w:noBreakHyphen/>
        <w:t>20(45).</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(3)</w:t>
      </w:r>
      <w:r w:rsidRPr="003455F8">
        <w:tab/>
      </w:r>
      <w:r w:rsidRPr="003455F8">
        <w:rPr>
          <w:u w:val="single"/>
        </w:rPr>
        <w:t>An APRN who establishes a nurse</w:t>
      </w:r>
      <w:r w:rsidRPr="003455F8">
        <w:rPr>
          <w:u w:val="single"/>
        </w:rPr>
        <w:noBreakHyphen/>
        <w:t>patient relationship solely by means of telemedicine shall adhere to the same standard of care as a licensee employing more traditional in</w:t>
      </w:r>
      <w:r w:rsidRPr="003455F8">
        <w:rPr>
          <w:u w:val="single"/>
        </w:rPr>
        <w:noBreakHyphen/>
        <w:t xml:space="preserve">person medical care. Failure to conform to the appropriate standard of care is considered unprofessional conduct and may be subject to enforcement by the board.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(4)</w:t>
      </w:r>
      <w:r w:rsidRPr="003455F8">
        <w:tab/>
      </w:r>
      <w:r w:rsidRPr="003455F8">
        <w:rPr>
          <w:u w:val="single"/>
        </w:rPr>
        <w:t>An APRN may not establish a nurse</w:t>
      </w:r>
      <w:r w:rsidRPr="003455F8">
        <w:rPr>
          <w:u w:val="single"/>
        </w:rPr>
        <w:noBreakHyphen/>
        <w:t>patient relationship by means of telemedicine for the purpose of prescribing medication when an in</w:t>
      </w:r>
      <w:r w:rsidRPr="003455F8">
        <w:rPr>
          <w:u w:val="single"/>
        </w:rPr>
        <w:noBreakHyphen/>
        <w:t xml:space="preserve">person physical examination is necessary for diagnosis. </w:t>
      </w:r>
    </w:p>
    <w:p w:rsidR="00C77E2B" w:rsidRPr="007F2406"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406">
        <w:tab/>
      </w:r>
      <w:r w:rsidR="00A15DAC" w:rsidRPr="007F2406">
        <w:rPr>
          <w:u w:val="single"/>
        </w:rPr>
        <w:t>(5)</w:t>
      </w:r>
      <w:r w:rsidR="00A15DAC" w:rsidRPr="007F2406">
        <w:tab/>
      </w:r>
      <w:r w:rsidR="00A15DAC" w:rsidRPr="007F2406">
        <w:rPr>
          <w:u w:val="single"/>
        </w:rPr>
        <w:t>An APRN who establishes a nurse</w:t>
      </w:r>
      <w:r w:rsidR="00A15DAC" w:rsidRPr="007F2406">
        <w:rPr>
          <w:u w:val="single"/>
        </w:rPr>
        <w:noBreakHyphen/>
        <w:t>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w:t>
      </w:r>
      <w:r w:rsidR="00A15DAC" w:rsidRPr="007F2406">
        <w:rPr>
          <w:u w:val="single"/>
        </w:rPr>
        <w:noBreakHyphen/>
        <w:t>V prescriptions are only permitted pursuant to a practice agreement as defined in Section 40</w:t>
      </w:r>
      <w:r w:rsidR="00A15DAC" w:rsidRPr="007F2406">
        <w:rPr>
          <w:u w:val="single"/>
        </w:rPr>
        <w:noBreakHyphen/>
        <w:t>33</w:t>
      </w:r>
      <w:r w:rsidR="00A15DAC" w:rsidRPr="007F2406">
        <w:rPr>
          <w:u w:val="single"/>
        </w:rPr>
        <w:noBreakHyphen/>
        <w:t>20(45) and nothing in this item may be construed to authorize the prescribing of medications via telemedicine that otherwise are restricted by the limitations in Section 40</w:t>
      </w:r>
      <w:r w:rsidR="00A15DAC" w:rsidRPr="007F2406">
        <w:rPr>
          <w:u w:val="single"/>
        </w:rPr>
        <w:noBreakHyphen/>
        <w:t>47</w:t>
      </w:r>
      <w:r w:rsidR="00A15DAC" w:rsidRPr="007F2406">
        <w:rPr>
          <w:u w:val="single"/>
        </w:rPr>
        <w:noBreakHyphen/>
        <w:t>37(C)(6) unless approved by a joint committee of the SC Board of Medical Examiners and the South Carolina Board of Nursing.</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rPr>
          <w:szCs w:val="52"/>
        </w:rPr>
        <w:tab/>
      </w:r>
      <w:r w:rsidRPr="003455F8">
        <w:rPr>
          <w:szCs w:val="52"/>
        </w:rPr>
        <w:tab/>
      </w:r>
      <w:r w:rsidRPr="003455F8">
        <w:rPr>
          <w:szCs w:val="52"/>
          <w:u w:val="single"/>
        </w:rPr>
        <w:t>(6)</w:t>
      </w:r>
      <w:r w:rsidRPr="003455F8">
        <w:rPr>
          <w:szCs w:val="52"/>
        </w:rPr>
        <w:tab/>
      </w:r>
      <w:r w:rsidRPr="003455F8">
        <w:rPr>
          <w:szCs w:val="52"/>
          <w:u w:val="single"/>
        </w:rPr>
        <w:t>An APRN who establishes a nurse</w:t>
      </w:r>
      <w:r w:rsidRPr="003455F8">
        <w:rPr>
          <w:szCs w:val="52"/>
          <w:u w:val="single"/>
        </w:rPr>
        <w:noBreakHyphen/>
        <w:t xml:space="preserve">patient relationship solely by means of telemedicine shall generate and maintain medical records for each patient using those telemedicine services in compliance with any applicable state and federal laws, rules, and regulations, </w:t>
      </w:r>
      <w:r w:rsidRPr="003455F8">
        <w:rPr>
          <w:szCs w:val="36"/>
          <w:u w:val="single"/>
        </w:rPr>
        <w:t xml:space="preserve">including the provisions of this chapter, the Health Insurance Portability and Accountability Act (HIPAA), and the Health Information Technology for Economic and Clinical Health Act (HITECH). These records must be accessible to other practitioners and </w:t>
      </w:r>
      <w:r w:rsidRPr="003455F8">
        <w:rPr>
          <w:u w:val="single"/>
        </w:rPr>
        <w:t xml:space="preserve">to the patient in a timely fashion when lawfully requested by the patient or his lawfully designated representative. </w:t>
      </w: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r>
      <w:r w:rsidRPr="003455F8">
        <w:rPr>
          <w:u w:val="single"/>
        </w:rPr>
        <w:t>(7)</w:t>
      </w:r>
      <w:r w:rsidRPr="003455F8">
        <w:tab/>
      </w:r>
      <w:r w:rsidRPr="003455F8">
        <w:rPr>
          <w:u w:val="single"/>
        </w:rPr>
        <w:t>The provisions of this subsection may not be construed to allow an APRN to perform services beyond the scope of what is authorized by Title 40, Chapter 33 and Title 40, Chapter 47.</w:t>
      </w:r>
      <w:r>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3.</w:t>
      </w:r>
      <w:r w:rsidRPr="00E52F5C">
        <w:tab/>
        <w:t>Section 40</w:t>
      </w:r>
      <w:r>
        <w:noBreakHyphen/>
      </w:r>
      <w:r w:rsidRPr="00E52F5C">
        <w:t>33</w:t>
      </w:r>
      <w:r>
        <w:noBreakHyphen/>
      </w:r>
      <w:r w:rsidRPr="00E52F5C">
        <w:t xml:space="preserve">110(A)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(27)</w:t>
      </w:r>
      <w:r w:rsidRPr="00344E8A">
        <w:tab/>
        <w:t xml:space="preserve">engaged in practice as an NP, CNS, or CNM without a compliant practice agreement </w:t>
      </w:r>
      <w:r>
        <w:t>as defined in Section 40</w:t>
      </w:r>
      <w:r>
        <w:noBreakHyphen/>
        <w:t>33</w:t>
      </w:r>
      <w:r>
        <w:noBreakHyphen/>
        <w:t>20(45</w:t>
      </w:r>
      <w:r w:rsidRPr="00344E8A">
        <w:t>);</w:t>
      </w: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E8A">
        <w:tab/>
        <w:t>(28)</w:t>
      </w:r>
      <w:r w:rsidRPr="00344E8A">
        <w:tab/>
        <w:t>failed to follow or comply with the practice agreement as defined by Section 40</w:t>
      </w:r>
      <w:r w:rsidRPr="00344E8A">
        <w:noBreakHyphen/>
        <w:t>33</w:t>
      </w:r>
      <w:r w:rsidRPr="00344E8A">
        <w:noBreakHyphen/>
        <w:t>20(</w:t>
      </w:r>
      <w:r>
        <w:t>45</w:t>
      </w:r>
      <w:r w:rsidRPr="00344E8A">
        <w:t xml:space="preserve">); </w:t>
      </w:r>
      <w:r>
        <w: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(29)</w:t>
      </w:r>
      <w:r w:rsidRPr="00344E8A">
        <w:tab/>
        <w:t>knowingly allowed himself to be misrepresented as a physician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4.</w:t>
      </w:r>
      <w:r w:rsidRPr="00E52F5C">
        <w:tab/>
        <w:t>Section 40</w:t>
      </w:r>
      <w:r>
        <w:noBreakHyphen/>
      </w:r>
      <w:r w:rsidRPr="00E52F5C">
        <w:t>47</w:t>
      </w:r>
      <w:r>
        <w:noBreakHyphen/>
      </w:r>
      <w:r w:rsidRPr="00E52F5C">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20.</w:t>
      </w:r>
      <w:r w:rsidRPr="00E52F5C">
        <w:tab/>
        <w:t>In addition to the definitions provided in Section 40</w:t>
      </w:r>
      <w:r>
        <w:noBreakHyphen/>
      </w:r>
      <w:r w:rsidRPr="00E52F5C">
        <w:t>1</w:t>
      </w:r>
      <w:r>
        <w:noBreakHyphen/>
      </w:r>
      <w:r w:rsidRPr="00E52F5C">
        <w:t>20, as used in this chapter unless the context indicates otherwise: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Active license</w:t>
      </w:r>
      <w:r w:rsidRPr="00575DDF">
        <w:t>’</w:t>
      </w:r>
      <w:r w:rsidRPr="00E52F5C">
        <w:t xml:space="preserve"> means the status of an authorization to practice that has been renewed for the current period and authorizes the licensee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Administrative hearing officer</w:t>
      </w:r>
      <w:r w:rsidRPr="00575DDF">
        <w:t>’</w:t>
      </w:r>
      <w:r w:rsidRPr="00E52F5C">
        <w:t xml:space="preserve"> means a physician designated by the board or director.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Adverse disciplinary action</w:t>
      </w:r>
      <w:r w:rsidRPr="00575DDF">
        <w:t>’</w:t>
      </w:r>
      <w:r w:rsidRPr="00E52F5C">
        <w:t xml:space="preserve"> means a final decision by a United States or foreign licensing jurisdiction, a peer review group, a health care institution, a professional or medical society or association, or a court, which action was not resolved completely in the licensee</w:t>
      </w:r>
      <w:r w:rsidRPr="00575DDF">
        <w:t>’</w:t>
      </w:r>
      <w:r w:rsidRPr="00E52F5C">
        <w:t>s favor.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that nurses perform and </w:t>
      </w:r>
      <w:r w:rsidRPr="000B6AB2">
        <w:t>that</w:t>
      </w:r>
      <w:r w:rsidRPr="00E52F5C">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w:t>
      </w:r>
      <w:r w:rsidRPr="00E52F5C">
        <w:rPr>
          <w:u w:val="single"/>
        </w:rPr>
        <w:t xml:space="preserve"> item (</w:t>
      </w:r>
      <w:r>
        <w:rPr>
          <w:u w:val="single"/>
        </w:rPr>
        <w:t>35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t>(5)</w:t>
      </w:r>
      <w:r w:rsidRPr="00E52F5C">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(6)</w:t>
      </w:r>
      <w:r w:rsidRPr="00575DDF">
        <w:tab/>
        <w:t>‘</w:t>
      </w:r>
      <w:r w:rsidRPr="00E52F5C">
        <w:t>Approved written scope of practice guidelines</w:t>
      </w:r>
      <w:r w:rsidRPr="00575DDF">
        <w:t>’</w:t>
      </w:r>
      <w:r w:rsidRPr="00E52F5C">
        <w:t xml:space="preserve"> means specific statements developed by a physician or the medical staff and a physician assistant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(7)</w:t>
      </w:r>
      <w:r>
        <w:rPr>
          <w:u w:val="single"/>
        </w:rPr>
        <w:t>(6</w:t>
      </w:r>
      <w:r w:rsidRPr="00FC223A">
        <w:rPr>
          <w:u w:val="single"/>
        </w:rPr>
        <w:t>)</w:t>
      </w:r>
      <w:r>
        <w:tab/>
      </w:r>
      <w:r w:rsidRPr="00575DDF">
        <w:t>‘</w:t>
      </w:r>
      <w:r w:rsidRPr="00E52F5C">
        <w:t>Board</w:t>
      </w:r>
      <w:r w:rsidRPr="00575DDF">
        <w:t>’</w:t>
      </w:r>
      <w:r w:rsidRPr="00E52F5C">
        <w:t xml:space="preserve"> means the State Board of Medical Examiners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(8)</w:t>
      </w:r>
      <w:r>
        <w:rPr>
          <w:u w:val="single"/>
        </w:rPr>
        <w:t>(7</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(9)</w:t>
      </w:r>
      <w:r>
        <w:rPr>
          <w:u w:val="single"/>
        </w:rPr>
        <w:t>(8</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(10)</w:t>
      </w:r>
      <w:r>
        <w:rPr>
          <w:u w:val="single"/>
        </w:rPr>
        <w:t>(9</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(11)</w:t>
      </w:r>
      <w:r>
        <w:rPr>
          <w:u w:val="single"/>
        </w:rPr>
        <w:t>(10</w:t>
      </w:r>
      <w:r w:rsidRPr="00FC223A">
        <w:rPr>
          <w:u w:val="single"/>
        </w:rPr>
        <w:t>)</w:t>
      </w:r>
      <w:r w:rsidRPr="00E52F5C">
        <w:tab/>
      </w:r>
      <w:r w:rsidRPr="00575DDF">
        <w:t>‘</w:t>
      </w:r>
      <w:r w:rsidRPr="00E52F5C">
        <w:t>Certification</w:t>
      </w:r>
      <w:r w:rsidRPr="00575DDF">
        <w:t>’</w:t>
      </w:r>
      <w:r w:rsidRPr="00E52F5C">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sidRPr="00FC223A">
        <w:rPr>
          <w:u w:val="single"/>
        </w:rPr>
        <w:t>(</w:t>
      </w:r>
      <w:r>
        <w:rPr>
          <w:u w:val="single"/>
        </w:rPr>
        <w:t>11</w:t>
      </w:r>
      <w:r w:rsidRPr="00FC223A">
        <w:rPr>
          <w:u w:val="single"/>
        </w:rPr>
        <w:t>)</w:t>
      </w:r>
      <w:r w:rsidRPr="00E52F5C">
        <w:tab/>
      </w:r>
      <w:r w:rsidRPr="00575DDF">
        <w:t>‘</w:t>
      </w:r>
      <w:r w:rsidRPr="00E52F5C">
        <w:t>Criminal history</w:t>
      </w:r>
      <w:r w:rsidRPr="00575DDF">
        <w:t>’</w:t>
      </w:r>
      <w:r w:rsidRPr="00E52F5C">
        <w:t xml:space="preserve"> means a federal, state, or local criminal history of conviction or a pending charge or indictment of a crime, whether a misdemeanor or a felony, that bears upon a person</w:t>
      </w:r>
      <w:r w:rsidRPr="00575DDF">
        <w:t>’</w:t>
      </w:r>
      <w:r w:rsidRPr="00E52F5C">
        <w:t>s fitness or suitability for an authorization to practice with responsibility for the safety and well</w:t>
      </w:r>
      <w:r>
        <w:noBreakHyphen/>
      </w:r>
      <w:r w:rsidRPr="00E52F5C">
        <w:t>being of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(13)</w:t>
      </w:r>
      <w:r w:rsidRPr="00FC223A">
        <w:rPr>
          <w:u w:val="single"/>
        </w:rPr>
        <w:t>(</w:t>
      </w:r>
      <w:r>
        <w:rPr>
          <w:u w:val="single"/>
        </w:rPr>
        <w:t>12</w:t>
      </w:r>
      <w:r w:rsidRPr="00FC223A">
        <w:rPr>
          <w:u w:val="single"/>
        </w:rPr>
        <w:t>)</w:t>
      </w:r>
      <w:r w:rsidRPr="00E52F5C">
        <w:tab/>
      </w:r>
      <w:r w:rsidRPr="00575DDF">
        <w:t>‘</w:t>
      </w:r>
      <w:r w:rsidRPr="00E52F5C">
        <w:t>Delegated medical acts</w:t>
      </w:r>
      <w:r w:rsidRPr="00575DDF">
        <w:t>’</w:t>
      </w:r>
      <w:r w:rsidRPr="00E52F5C">
        <w:t xml:space="preserve"> means additional acts delegated by a physician or dentist to a physician assistant, respiratory care practitioner, anesthesiologist</w:t>
      </w:r>
      <w:r w:rsidRPr="00575DDF">
        <w:t>’</w:t>
      </w:r>
      <w:r w:rsidRPr="00E52F5C">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E52F5C">
        <w:rPr>
          <w:u w:val="single"/>
        </w:rPr>
        <w:t>APRNs performing medical acts must practice pursuant to a practice agreement as defined in item (</w:t>
      </w:r>
      <w:r>
        <w:rPr>
          <w:u w:val="single"/>
        </w:rPr>
        <w:t>35</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(14)</w:t>
      </w:r>
      <w:r w:rsidRPr="00E52F5C">
        <w:tab/>
      </w:r>
      <w:r w:rsidRPr="00575DDF">
        <w:rPr>
          <w:strike/>
        </w:rPr>
        <w:t>‘</w:t>
      </w:r>
      <w:r w:rsidRPr="00E52F5C">
        <w:rPr>
          <w:strike/>
        </w:rPr>
        <w:t>Delegated medical acts to the APRN</w:t>
      </w:r>
      <w:r w:rsidRPr="00575DDF">
        <w:rPr>
          <w:strike/>
        </w:rPr>
        <w:t>’</w:t>
      </w:r>
      <w:r w:rsidRPr="00E52F5C">
        <w:rPr>
          <w:strike/>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and Section 40</w:t>
      </w:r>
      <w:r>
        <w:rPr>
          <w:strike/>
        </w:rPr>
        <w:noBreakHyphen/>
      </w:r>
      <w:r w:rsidRPr="00E52F5C">
        <w:rPr>
          <w:strike/>
        </w:rPr>
        <w:t>47</w:t>
      </w:r>
      <w:r>
        <w:rPr>
          <w:strike/>
        </w:rPr>
        <w:noBreakHyphen/>
      </w:r>
      <w:r w:rsidRPr="00E52F5C">
        <w:rPr>
          <w:strike/>
        </w:rPr>
        <w:t xml:space="preserve">195. Delegated medical acts to the APRN (NP, CNM, or CNS) must be agreed to jointly by both the Board of Nursing and the Board of Medical Examiners. Delegated medical acts to the APRN (NP, CNM, or CNS) must be performed under the general </w:t>
      </w:r>
      <w:r w:rsidRPr="00E52F5C">
        <w:rPr>
          <w:strike/>
        </w:rPr>
        <w:lastRenderedPageBreak/>
        <w:t>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(15)</w:t>
      </w:r>
      <w:r w:rsidRPr="00FC223A">
        <w:rPr>
          <w:u w:val="single"/>
        </w:rPr>
        <w:t>(</w:t>
      </w:r>
      <w:r>
        <w:rPr>
          <w:u w:val="single"/>
        </w:rPr>
        <w:t>13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sidRPr="00FC223A">
        <w:rPr>
          <w:u w:val="single"/>
        </w:rPr>
        <w:t>(</w:t>
      </w:r>
      <w:r>
        <w:rPr>
          <w:u w:val="single"/>
        </w:rPr>
        <w:t>14</w:t>
      </w:r>
      <w:r w:rsidRPr="00FC223A">
        <w:rPr>
          <w:u w:val="single"/>
        </w:rPr>
        <w:t>)</w:t>
      </w:r>
      <w:r w:rsidRPr="00E52F5C">
        <w:tab/>
      </w:r>
      <w:r w:rsidRPr="00575DDF">
        <w:t>‘</w:t>
      </w:r>
      <w:r w:rsidRPr="00E52F5C">
        <w:t>Disciplinary action</w:t>
      </w:r>
      <w:r w:rsidRPr="00575DDF">
        <w:t>’</w:t>
      </w:r>
      <w:r w:rsidRPr="00E52F5C">
        <w:t xml:space="preserve"> means a final decision and sanction imposed at the conclusion of a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sidRPr="00FC223A">
        <w:rPr>
          <w:u w:val="single"/>
        </w:rPr>
        <w:t>(</w:t>
      </w:r>
      <w:r>
        <w:rPr>
          <w:u w:val="single"/>
        </w:rPr>
        <w:t>15</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sidRPr="00FC223A">
        <w:rPr>
          <w:u w:val="single"/>
        </w:rPr>
        <w:t>(</w:t>
      </w:r>
      <w:r>
        <w:rPr>
          <w:u w:val="single"/>
        </w:rPr>
        <w:t>16</w:t>
      </w:r>
      <w:r w:rsidRPr="00FC223A">
        <w:rPr>
          <w:u w:val="single"/>
        </w:rPr>
        <w:t>)</w:t>
      </w:r>
      <w:r w:rsidRPr="00E52F5C">
        <w:tab/>
      </w:r>
      <w:r w:rsidRPr="00575DDF">
        <w:t>‘</w:t>
      </w:r>
      <w:r w:rsidRPr="00E52F5C">
        <w:t>Final decision</w:t>
      </w:r>
      <w:r w:rsidRPr="00575DDF">
        <w:t>’</w:t>
      </w:r>
      <w:r w:rsidRPr="00E52F5C">
        <w:t xml:space="preserve"> means an order of the board that concludes a license application proceeding or formal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sidRPr="00FC223A">
        <w:rPr>
          <w:u w:val="single"/>
        </w:rPr>
        <w:t>(</w:t>
      </w:r>
      <w:r>
        <w:rPr>
          <w:u w:val="single"/>
        </w:rPr>
        <w:t>17</w:t>
      </w:r>
      <w:r w:rsidRPr="00FC223A">
        <w:rPr>
          <w:u w:val="single"/>
        </w:rPr>
        <w:t>)</w:t>
      </w:r>
      <w:r w:rsidRPr="00E52F5C">
        <w:tab/>
      </w:r>
      <w:r w:rsidRPr="00575DDF">
        <w:t>‘</w:t>
      </w:r>
      <w:r w:rsidRPr="00E52F5C">
        <w:t>Formal complaint</w:t>
      </w:r>
      <w:r w:rsidRPr="00575DDF">
        <w:t>’</w:t>
      </w:r>
      <w:r w:rsidRPr="00E52F5C">
        <w:t xml:space="preserve"> means a formal written complaint charging misconduct by a respondent in violation of this chapter, Chapter 1 </w:t>
      </w:r>
      <w:r w:rsidRPr="00E52F5C">
        <w:rPr>
          <w:strike/>
        </w:rPr>
        <w:t>of</w:t>
      </w:r>
      <w:r w:rsidRPr="00E52F5C">
        <w:rPr>
          <w:u w:val="single"/>
        </w:rPr>
        <w:t>,</w:t>
      </w:r>
      <w:r w:rsidRPr="00E52F5C">
        <w:t xml:space="preserve"> Title 40, or any other provision of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sidRPr="00FC223A">
        <w:rPr>
          <w:u w:val="single"/>
        </w:rPr>
        <w:t>(</w:t>
      </w:r>
      <w:r>
        <w:rPr>
          <w:u w:val="single"/>
        </w:rPr>
        <w:t>18</w:t>
      </w:r>
      <w:r w:rsidRPr="00FC223A">
        <w:rPr>
          <w:u w:val="single"/>
        </w:rPr>
        <w:t>)</w:t>
      </w:r>
      <w:r w:rsidRPr="00E52F5C">
        <w:tab/>
      </w:r>
      <w:r w:rsidRPr="00575DDF">
        <w:t>‘</w:t>
      </w:r>
      <w:r w:rsidRPr="00E52F5C">
        <w:t>Immediately available</w:t>
      </w:r>
      <w:r w:rsidRPr="00575DDF">
        <w:t>’</w:t>
      </w:r>
      <w:r w:rsidRPr="00E52F5C">
        <w:t xml:space="preserve"> for the purpose of supervising unlicensed personnel means being located within the office and ready for immediate utilization when needed.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sidRPr="00FC223A">
        <w:rPr>
          <w:u w:val="single"/>
        </w:rPr>
        <w:t>(</w:t>
      </w:r>
      <w:r>
        <w:rPr>
          <w:u w:val="single"/>
        </w:rPr>
        <w:t>19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upon the person</w:t>
      </w:r>
      <w:r w:rsidRPr="00575DDF">
        <w:t>’</w:t>
      </w:r>
      <w:r w:rsidRPr="00E52F5C">
        <w:t>s notice to the board that the person does not wish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sidRPr="00FC223A">
        <w:rPr>
          <w:u w:val="single"/>
        </w:rPr>
        <w:t>(</w:t>
      </w:r>
      <w:r>
        <w:rPr>
          <w:u w:val="single"/>
        </w:rPr>
        <w:t>20</w:t>
      </w:r>
      <w:r w:rsidRPr="00FC223A">
        <w:rPr>
          <w:u w:val="single"/>
        </w:rPr>
        <w:t>)</w:t>
      </w:r>
      <w:r w:rsidRPr="00E52F5C">
        <w:tab/>
      </w:r>
      <w:r w:rsidRPr="00575DDF">
        <w:t>‘</w:t>
      </w:r>
      <w:r w:rsidRPr="00E52F5C">
        <w:t>Incompetence</w:t>
      </w:r>
      <w:r w:rsidRPr="00575DDF">
        <w:t>’</w:t>
      </w:r>
      <w:r w:rsidRPr="00E52F5C">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(23)</w:t>
      </w:r>
      <w:r w:rsidRPr="00FC223A">
        <w:rPr>
          <w:u w:val="single"/>
        </w:rPr>
        <w:t>(</w:t>
      </w:r>
      <w:r>
        <w:rPr>
          <w:u w:val="single"/>
        </w:rPr>
        <w:t>21</w:t>
      </w:r>
      <w:r w:rsidRPr="00FC223A">
        <w:rPr>
          <w:u w:val="single"/>
        </w:rPr>
        <w:t>)</w:t>
      </w:r>
      <w:r w:rsidRPr="00E52F5C">
        <w:tab/>
      </w:r>
      <w:r w:rsidRPr="00575DDF">
        <w:t>‘</w:t>
      </w:r>
      <w:r w:rsidRPr="00E52F5C">
        <w:t>Independent credentials verification organization</w:t>
      </w:r>
      <w:r w:rsidRPr="00575DDF">
        <w:t>’</w:t>
      </w:r>
      <w:r w:rsidRPr="00E52F5C">
        <w:t xml:space="preserve"> means an entity approved by the board to provide primary source verification of an applicant</w:t>
      </w:r>
      <w:r w:rsidRPr="00575DDF">
        <w:t>’</w:t>
      </w:r>
      <w:r w:rsidRPr="00E52F5C">
        <w:t>s identity, medical education, postgraduate training, examination history, disciplinary history, and other core information required for licensure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(24)</w:t>
      </w:r>
      <w:r w:rsidRPr="00FC223A">
        <w:rPr>
          <w:u w:val="single"/>
        </w:rPr>
        <w:t>(</w:t>
      </w:r>
      <w:r>
        <w:rPr>
          <w:u w:val="single"/>
        </w:rPr>
        <w:t>22</w:t>
      </w:r>
      <w:r w:rsidRPr="00FC223A">
        <w:rPr>
          <w:u w:val="single"/>
        </w:rPr>
        <w:t>)</w:t>
      </w:r>
      <w:r w:rsidRPr="00E52F5C">
        <w:tab/>
      </w:r>
      <w:r w:rsidRPr="00575DDF">
        <w:t>‘</w:t>
      </w:r>
      <w:r w:rsidRPr="00E52F5C">
        <w:t>Initial complaint</w:t>
      </w:r>
      <w:r w:rsidRPr="00575DDF">
        <w:t>’</w:t>
      </w:r>
      <w:r w:rsidRPr="00E52F5C">
        <w:t xml:space="preserve"> means a brief statement that alleges misconduct on the part of a licensee.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540741">
        <w:rPr>
          <w:strike/>
        </w:rPr>
        <w:t>(25)</w:t>
      </w:r>
      <w:r w:rsidRPr="00FC223A">
        <w:rPr>
          <w:u w:val="single"/>
        </w:rPr>
        <w:t>(</w:t>
      </w:r>
      <w:r>
        <w:rPr>
          <w:u w:val="single"/>
        </w:rPr>
        <w:t>23</w:t>
      </w:r>
      <w:r w:rsidRPr="00FC223A">
        <w:rPr>
          <w:u w:val="single"/>
        </w:rPr>
        <w:t>)</w:t>
      </w:r>
      <w:r w:rsidRPr="00E52F5C">
        <w:tab/>
      </w:r>
      <w:r w:rsidRPr="00575DDF">
        <w:t>‘</w:t>
      </w:r>
      <w:r w:rsidRPr="00E52F5C">
        <w:t>Initial licensure</w:t>
      </w:r>
      <w:r w:rsidRPr="00575DDF">
        <w:t>’</w:t>
      </w:r>
      <w:r w:rsidRPr="00E52F5C">
        <w:t xml:space="preserve"> means the first authorization to practice issued to a person by a licensing authority in this State or any 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(26)</w:t>
      </w:r>
      <w:r w:rsidRPr="00FC223A">
        <w:rPr>
          <w:u w:val="single"/>
        </w:rPr>
        <w:t>(</w:t>
      </w:r>
      <w:r>
        <w:rPr>
          <w:u w:val="single"/>
        </w:rPr>
        <w:t>24</w:t>
      </w:r>
      <w:r w:rsidRPr="00FC223A">
        <w:rPr>
          <w:u w:val="single"/>
        </w:rPr>
        <w:t>)</w:t>
      </w:r>
      <w:r w:rsidRPr="00E52F5C">
        <w:tab/>
      </w:r>
      <w:r w:rsidRPr="00575DDF">
        <w:t>‘</w:t>
      </w:r>
      <w:r w:rsidRPr="00E52F5C">
        <w:t>Lapsed license</w:t>
      </w:r>
      <w:r w:rsidRPr="00575DDF">
        <w:t>’</w:t>
      </w:r>
      <w:r w:rsidRPr="00E52F5C">
        <w:t xml:space="preserve"> means an authorization to practice that no longer authorizes practice in this State due to the person</w:t>
      </w:r>
      <w:r w:rsidRPr="00575DDF">
        <w:t>’</w:t>
      </w:r>
      <w:r w:rsidRPr="00E52F5C">
        <w:t>s failure to renew the authorization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(27)</w:t>
      </w:r>
      <w:r w:rsidRPr="00FC223A">
        <w:rPr>
          <w:u w:val="single"/>
        </w:rPr>
        <w:t>(</w:t>
      </w:r>
      <w:r>
        <w:rPr>
          <w:u w:val="single"/>
        </w:rPr>
        <w:t>25</w:t>
      </w:r>
      <w:r w:rsidRPr="00FC223A">
        <w:rPr>
          <w:u w:val="single"/>
        </w:rPr>
        <w:t>)</w:t>
      </w:r>
      <w:r w:rsidRPr="00E52F5C">
        <w:tab/>
      </w:r>
      <w:r w:rsidRPr="00575DDF">
        <w:t>‘</w:t>
      </w:r>
      <w:r w:rsidRPr="00E52F5C">
        <w:t>Letter of caution or concern</w:t>
      </w:r>
      <w:r w:rsidRPr="00575DDF">
        <w:t>’</w:t>
      </w:r>
      <w:r w:rsidRPr="00E52F5C">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(28)</w:t>
      </w:r>
      <w:r w:rsidRPr="00FC223A">
        <w:rPr>
          <w:u w:val="single"/>
        </w:rPr>
        <w:t>(</w:t>
      </w:r>
      <w:r>
        <w:rPr>
          <w:u w:val="single"/>
        </w:rPr>
        <w:t>26</w:t>
      </w:r>
      <w:r w:rsidRPr="00FC223A">
        <w:rPr>
          <w:u w:val="single"/>
        </w:rPr>
        <w:t>)</w:t>
      </w:r>
      <w:r w:rsidRPr="00E52F5C">
        <w:tab/>
      </w:r>
      <w:r w:rsidRPr="00575DDF">
        <w:t>‘</w:t>
      </w:r>
      <w:r w:rsidRPr="00E52F5C">
        <w:t>License</w:t>
      </w:r>
      <w:r w:rsidRPr="00575DDF">
        <w:t>’</w:t>
      </w:r>
      <w:r w:rsidRPr="00E52F5C">
        <w:t xml:space="preserve"> means a current document authorizing a person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(29)</w:t>
      </w:r>
      <w:r w:rsidRPr="00FC223A">
        <w:rPr>
          <w:u w:val="single"/>
        </w:rPr>
        <w:t>(</w:t>
      </w:r>
      <w:r>
        <w:rPr>
          <w:u w:val="single"/>
        </w:rPr>
        <w:t>27</w:t>
      </w:r>
      <w:r w:rsidRPr="00FC223A">
        <w:rPr>
          <w:u w:val="single"/>
        </w:rPr>
        <w:t>)</w:t>
      </w:r>
      <w:r w:rsidRPr="00E52F5C">
        <w:tab/>
      </w:r>
      <w:r w:rsidRPr="00575DDF">
        <w:t>‘</w:t>
      </w:r>
      <w:r w:rsidRPr="00E52F5C">
        <w:t>Licensed in good standing</w:t>
      </w:r>
      <w:r w:rsidRPr="00575DDF">
        <w:t>’</w:t>
      </w:r>
      <w:r w:rsidRPr="00E52F5C">
        <w:t xml:space="preserve"> means that one</w:t>
      </w:r>
      <w:r w:rsidRPr="00575DDF">
        <w:t>’</w:t>
      </w:r>
      <w:r w:rsidRPr="00E52F5C">
        <w:t>s authorization to practice has not been revoked and there are no restrictions or limitations currently in effect. Public reprimands issued less than five years from the date an application is received by the board are considered restrictions upon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(30)</w:t>
      </w:r>
      <w:r w:rsidRPr="00FC223A">
        <w:rPr>
          <w:u w:val="single"/>
        </w:rPr>
        <w:t>(</w:t>
      </w:r>
      <w:r>
        <w:rPr>
          <w:u w:val="single"/>
        </w:rPr>
        <w:t>28</w:t>
      </w:r>
      <w:r w:rsidRPr="00FC223A">
        <w:rPr>
          <w:u w:val="single"/>
        </w:rPr>
        <w:t>)</w:t>
      </w:r>
      <w:r w:rsidRPr="00E52F5C">
        <w:tab/>
      </w:r>
      <w:r w:rsidRPr="00575DDF">
        <w:t>‘</w:t>
      </w:r>
      <w:r w:rsidRPr="00E52F5C">
        <w:t>Limited license</w:t>
      </w:r>
      <w:r w:rsidRPr="00575DDF">
        <w:t>’</w:t>
      </w:r>
      <w:r w:rsidRPr="00E52F5C">
        <w:t xml:space="preserve"> means a current time</w:t>
      </w:r>
      <w:r>
        <w:noBreakHyphen/>
      </w:r>
      <w:r w:rsidRPr="00E52F5C">
        <w:t>limited and practice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29</w:t>
      </w:r>
      <w:r w:rsidRPr="00E52F5C">
        <w:rPr>
          <w:u w:val="single"/>
        </w:rPr>
        <w:t>)</w:t>
      </w:r>
      <w:r w:rsidRPr="00E52F5C">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(31)</w:t>
      </w:r>
      <w:r w:rsidRPr="00FC223A">
        <w:rPr>
          <w:u w:val="single"/>
        </w:rPr>
        <w:t>(</w:t>
      </w:r>
      <w:r>
        <w:rPr>
          <w:u w:val="single"/>
        </w:rPr>
        <w:t>30</w:t>
      </w:r>
      <w:r w:rsidRPr="00FC223A">
        <w:rPr>
          <w:u w:val="single"/>
        </w:rPr>
        <w:t>)</w:t>
      </w:r>
      <w:r w:rsidRPr="00E52F5C">
        <w:tab/>
      </w:r>
      <w:r w:rsidRPr="00575DDF">
        <w:t>‘</w:t>
      </w:r>
      <w:r w:rsidRPr="00E52F5C">
        <w:t>Misconduct</w:t>
      </w:r>
      <w:r w:rsidRPr="00575DDF">
        <w:t>’</w:t>
      </w:r>
      <w:r w:rsidRPr="00E52F5C">
        <w:t xml:space="preserve"> means violation of any of the provisions of this chapter or regulations promulgated by the board pursuant to this chapter or violation of any of the principles of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(32)</w:t>
      </w:r>
      <w:r w:rsidRPr="00FC223A">
        <w:rPr>
          <w:u w:val="single"/>
        </w:rPr>
        <w:t>(</w:t>
      </w:r>
      <w:r>
        <w:rPr>
          <w:u w:val="single"/>
        </w:rPr>
        <w:t>31</w:t>
      </w:r>
      <w:r w:rsidRPr="00FC223A">
        <w:rPr>
          <w:u w:val="single"/>
        </w:rPr>
        <w:t>)</w:t>
      </w:r>
      <w:r w:rsidRPr="00E52F5C">
        <w:tab/>
      </w:r>
      <w:r w:rsidRPr="00575DDF">
        <w:t>‘</w:t>
      </w:r>
      <w:r w:rsidRPr="00E52F5C">
        <w:t>Osteopathic medicine</w:t>
      </w:r>
      <w:r w:rsidRPr="00575DDF">
        <w:t>’</w:t>
      </w:r>
      <w:r w:rsidRPr="00E52F5C">
        <w:t xml:space="preserve"> means a complete school of medicine and surgery utilizing all methods of diagnosis and treatment in health and disease and placing special emphasis on the interrelationship of the musculo</w:t>
      </w:r>
      <w:r>
        <w:noBreakHyphen/>
      </w:r>
      <w:r w:rsidRPr="00E52F5C">
        <w:t>skeletal system to all other body systems.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(33)</w:t>
      </w:r>
      <w:r w:rsidRPr="00FC223A">
        <w:rPr>
          <w:u w:val="single"/>
        </w:rPr>
        <w:t>(</w:t>
      </w:r>
      <w:r>
        <w:rPr>
          <w:u w:val="single"/>
        </w:rPr>
        <w:t>32</w:t>
      </w:r>
      <w:r w:rsidRPr="00FC223A">
        <w:rPr>
          <w:u w:val="single"/>
        </w:rPr>
        <w:t>)</w:t>
      </w:r>
      <w:r w:rsidRPr="00E52F5C">
        <w:tab/>
      </w:r>
      <w:r w:rsidRPr="00575DDF">
        <w:t>‘</w:t>
      </w:r>
      <w:r w:rsidRPr="00E52F5C">
        <w:t>Pending disciplinary action</w:t>
      </w:r>
      <w:r w:rsidRPr="00575DDF">
        <w:t>’</w:t>
      </w:r>
      <w:r w:rsidRPr="00E52F5C">
        <w:t xml:space="preserve"> means an action or proceeding initiated by a formal complaint.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(34)</w:t>
      </w:r>
      <w:r w:rsidRPr="00FC223A">
        <w:rPr>
          <w:u w:val="single"/>
        </w:rPr>
        <w:t>(</w:t>
      </w:r>
      <w:r>
        <w:rPr>
          <w:u w:val="single"/>
        </w:rPr>
        <w:t>33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(35)</w:t>
      </w:r>
      <w:r w:rsidRPr="00FC223A">
        <w:rPr>
          <w:u w:val="single"/>
        </w:rPr>
        <w:t>(</w:t>
      </w:r>
      <w:r>
        <w:rPr>
          <w:u w:val="single"/>
        </w:rPr>
        <w:t>34</w:t>
      </w:r>
      <w:r w:rsidRPr="00FC223A">
        <w:rPr>
          <w:u w:val="single"/>
        </w:rPr>
        <w:t>)</w:t>
      </w:r>
      <w:r w:rsidRPr="00E52F5C">
        <w:tab/>
      </w:r>
      <w:r w:rsidRPr="00575DDF">
        <w:t>‘</w:t>
      </w:r>
      <w:r w:rsidRPr="00E52F5C">
        <w:t>Physician</w:t>
      </w:r>
      <w:r w:rsidRPr="00575DDF">
        <w:t>’</w:t>
      </w:r>
      <w:r w:rsidRPr="00E52F5C">
        <w:t xml:space="preserve"> means a doctor of medicine or doctor of osteopathic medicine licensed by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lastRenderedPageBreak/>
        <w:tab/>
      </w:r>
      <w:r>
        <w:rPr>
          <w:u w:val="single"/>
        </w:rPr>
        <w:t>(35</w:t>
      </w:r>
      <w:r w:rsidRPr="00E52F5C">
        <w:rPr>
          <w:u w:val="single"/>
        </w:rPr>
        <w:t>)</w:t>
      </w:r>
      <w:r w:rsidRPr="00575DDF">
        <w:tab/>
      </w:r>
      <w:r w:rsidRPr="00575DDF">
        <w:rPr>
          <w:u w:val="single"/>
        </w:rPr>
        <w:t>‘</w:t>
      </w:r>
      <w:r w:rsidRPr="00E52F5C">
        <w:rPr>
          <w:u w:val="single"/>
        </w:rPr>
        <w:t>Practice agreement</w:t>
      </w:r>
      <w:r w:rsidRPr="00575DDF">
        <w:rPr>
          <w:u w:val="single"/>
        </w:rPr>
        <w:t>’</w:t>
      </w:r>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r>
      <w:r w:rsidRPr="00E52F5C">
        <w:rPr>
          <w:u w:val="single"/>
        </w:rPr>
        <w:t xml:space="preserve">34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w:t>
      </w:r>
      <w:r>
        <w:rPr>
          <w:u w:val="single"/>
        </w:rPr>
        <w:t xml:space="preserve"> </w:t>
      </w:r>
      <w:r w:rsidRPr="00E52F5C">
        <w:rPr>
          <w:u w:val="single"/>
        </w:rPr>
        <w:t>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(36)</w:t>
      </w:r>
      <w:r w:rsidRPr="00E52F5C">
        <w:tab/>
      </w:r>
      <w:r w:rsidRPr="00575DDF">
        <w:t>‘</w:t>
      </w:r>
      <w:r w:rsidRPr="00E52F5C">
        <w:t>Practice of Medicine</w:t>
      </w:r>
      <w:r w:rsidRPr="00575DDF">
        <w:t>’</w:t>
      </w:r>
      <w:r w:rsidRPr="00E52F5C">
        <w:t xml:space="preserve">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advertising, holding out to the public or representing in any manner that one is authorized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offering or undertaking to prescribe, order, give, or administer any drug or medicine for the use of any other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offering or undertaking to perform any surgical operation upon a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(f)</w:t>
      </w:r>
      <w:r w:rsidRPr="00E52F5C">
        <w:tab/>
        <w:t>rendering a determination of medical necessity or a decision affecting the diagnosis and/or treatment of a patient is the practice of medicine subject to all of the powers provided to the Board of Medical Examiners, except as provided in Section 38</w:t>
      </w:r>
      <w:r>
        <w:noBreakHyphen/>
      </w:r>
      <w:r w:rsidRPr="00E52F5C">
        <w:t>59</w:t>
      </w:r>
      <w:r>
        <w:noBreakHyphen/>
      </w:r>
      <w:r w:rsidRPr="00E52F5C">
        <w:t>25;</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testifying as a physician in an administrative, civil, or criminal proceeding in this State by expressing an expert medical opinion.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(37)</w:t>
      </w:r>
      <w:r w:rsidRPr="00E52F5C">
        <w:tab/>
      </w:r>
      <w:r w:rsidRPr="00575DDF">
        <w:t>‘</w:t>
      </w:r>
      <w:r w:rsidRPr="00E52F5C">
        <w:t>Practitioner</w:t>
      </w:r>
      <w:r w:rsidRPr="00575DDF">
        <w:t>’</w:t>
      </w:r>
      <w:r w:rsidRPr="00E52F5C">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(38)</w:t>
      </w:r>
      <w:r w:rsidRPr="00E52F5C">
        <w:tab/>
      </w:r>
      <w:r w:rsidRPr="00575DDF">
        <w:t>‘</w:t>
      </w:r>
      <w:r w:rsidRPr="00E52F5C">
        <w:t>Presiding officer</w:t>
      </w:r>
      <w:r w:rsidRPr="00575DDF">
        <w:t>’</w:t>
      </w:r>
      <w:r w:rsidRPr="00E52F5C">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(39)</w:t>
      </w:r>
      <w:r w:rsidRPr="00E52F5C">
        <w:tab/>
      </w:r>
      <w:r w:rsidRPr="00575DDF">
        <w:t>‘</w:t>
      </w:r>
      <w:r w:rsidRPr="00E52F5C">
        <w:t>Private reprimand</w:t>
      </w:r>
      <w:r w:rsidRPr="00575DDF">
        <w:t>’</w:t>
      </w:r>
      <w:r w:rsidRPr="00E52F5C">
        <w:t xml:space="preserve"> means a statement by the board that misconduct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(40)</w:t>
      </w:r>
      <w:r w:rsidRPr="00E52F5C">
        <w:tab/>
      </w:r>
      <w:r w:rsidRPr="00575DDF">
        <w:t>‘</w:t>
      </w:r>
      <w:r w:rsidRPr="00E52F5C">
        <w:t>Probation</w:t>
      </w:r>
      <w:r w:rsidRPr="00575DDF">
        <w:t>’</w:t>
      </w:r>
      <w:r w:rsidRPr="00E52F5C">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(41)</w:t>
      </w:r>
      <w:r w:rsidRPr="00E52F5C">
        <w:tab/>
      </w:r>
      <w:r w:rsidRPr="00575DDF">
        <w:t>‘</w:t>
      </w:r>
      <w:r w:rsidRPr="00E52F5C">
        <w:t>Public reprimand</w:t>
      </w:r>
      <w:r w:rsidRPr="00575DDF">
        <w:t>’</w:t>
      </w:r>
      <w:r w:rsidRPr="00E52F5C">
        <w:t xml:space="preserve"> means a publicly available statement of the board that misconduct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(42)</w:t>
      </w:r>
      <w:r w:rsidRPr="00E52F5C">
        <w:tab/>
      </w:r>
      <w:r w:rsidRPr="00575DDF">
        <w:t>‘</w:t>
      </w:r>
      <w:r w:rsidRPr="00E52F5C">
        <w:t>Reactivation</w:t>
      </w:r>
      <w:r w:rsidRPr="00575DDF">
        <w:t>’</w:t>
      </w:r>
      <w:r w:rsidRPr="00E52F5C">
        <w:t xml:space="preserve"> means the restoration to active status of an authorization from inactive status.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(43)</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practitioner performing delegated</w:t>
      </w:r>
      <w:r w:rsidRPr="00E52F5C">
        <w:t xml:space="preserve"> </w:t>
      </w:r>
      <w:r>
        <w:rPr>
          <w:u w:val="single"/>
        </w:rPr>
        <w:t xml:space="preserve">NP, CNM, or CNS </w:t>
      </w:r>
      <w:r w:rsidRPr="00E52F5C">
        <w:rPr>
          <w:u w:val="single"/>
        </w:rPr>
        <w:t>performing</w:t>
      </w:r>
      <w:r w:rsidRPr="00E52F5C">
        <w:t xml:space="preserve"> medical acts. </w:t>
      </w:r>
      <w:r w:rsidRPr="00E52F5C">
        <w:rPr>
          <w:strike/>
        </w:rPr>
        <w:t>When application is made for more than the equivalent of three full</w:t>
      </w:r>
      <w:r>
        <w:rPr>
          <w:strike/>
        </w:rPr>
        <w:noBreakHyphen/>
      </w:r>
      <w:r w:rsidRPr="00E52F5C">
        <w:rPr>
          <w:strike/>
        </w:rPr>
        <w:t>time NPs, CNMs, or CNSs to practice with one physician, or when a NP, CNM, or CNS is performing delegated medical acts in a practice site greater than forty</w:t>
      </w:r>
      <w:r>
        <w:rPr>
          <w:strike/>
        </w:rPr>
        <w:noBreakHyphen/>
      </w:r>
      <w:r w:rsidRPr="00E52F5C">
        <w:rPr>
          <w:strike/>
        </w:rPr>
        <w:t>five miles from the physician, the Board of Nursing and the Board of Medical Examiners shall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(44)</w:t>
      </w:r>
      <w:r w:rsidRPr="00E52F5C">
        <w:tab/>
      </w:r>
      <w:r w:rsidRPr="00575DDF">
        <w:t>‘</w:t>
      </w:r>
      <w:r w:rsidRPr="00E52F5C">
        <w:t>Reinstatement</w:t>
      </w:r>
      <w:r w:rsidRPr="00575DDF">
        <w:t>’</w:t>
      </w:r>
      <w:r w:rsidRPr="00E52F5C">
        <w:t xml:space="preserve"> means an action of the board in a disciplinary matter that authorizes the resumption of practice upon any terms or conditions ordered or agreed to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(45)</w:t>
      </w:r>
      <w:r w:rsidRPr="00E52F5C">
        <w:tab/>
      </w:r>
      <w:r w:rsidRPr="00575DDF">
        <w:t>‘</w:t>
      </w:r>
      <w:r w:rsidRPr="00E52F5C">
        <w:t>Relinquish</w:t>
      </w:r>
      <w:r w:rsidRPr="00575DDF">
        <w:t>’</w:t>
      </w:r>
      <w:r w:rsidRPr="00E52F5C">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Respondent</w:t>
      </w:r>
      <w:r w:rsidRPr="00575DDF">
        <w:t>’</w:t>
      </w:r>
      <w:r w:rsidRPr="00E52F5C">
        <w:t xml:space="preserve"> means a person charged with responding in a disciplinary or other administrative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Revocation</w:t>
      </w:r>
      <w:r w:rsidRPr="00575DDF">
        <w:t>’</w:t>
      </w:r>
      <w:r w:rsidRPr="00E52F5C">
        <w:t xml:space="preserve"> means the permanent cancellation or withdrawal of an authorization issued by the board. A person whose authorization has been permanently revoked by the board is permanently ineligible for an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Significant disciplinary action</w:t>
      </w:r>
      <w:r w:rsidRPr="00575DDF">
        <w:t>’</w:t>
      </w:r>
      <w:r w:rsidRPr="00E52F5C">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Pr="00575DDF">
        <w:t>’</w:t>
      </w:r>
      <w:r w:rsidRPr="00E52F5C">
        <w:t>s fitness for licensure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State identification bureau</w:t>
      </w:r>
      <w:r w:rsidRPr="00575DDF">
        <w:t>’</w:t>
      </w:r>
      <w:r w:rsidRPr="00E52F5C">
        <w:t xml:space="preserve"> means an authorized governmental agency responsible for receiving and screening the results of criminal history records checks in this State or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(50)</w:t>
      </w:r>
      <w:r w:rsidRPr="00E52F5C">
        <w:tab/>
      </w:r>
      <w:r w:rsidRPr="00575DDF">
        <w:t>‘</w:t>
      </w:r>
      <w:r w:rsidRPr="00E52F5C">
        <w:t>Supervision</w:t>
      </w:r>
      <w:r w:rsidRPr="00575DDF">
        <w:t>’</w:t>
      </w:r>
      <w:r w:rsidRPr="00E52F5C">
        <w:t xml:space="preserve"> means the process of critically observing, directing, and evaluating another person</w:t>
      </w:r>
      <w:r w:rsidRPr="00575DDF">
        <w:t>’</w:t>
      </w:r>
      <w:r w:rsidRPr="00E52F5C">
        <w:t>s performance, unless otherwise provided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Telemedicine</w:t>
      </w:r>
      <w:r w:rsidRPr="00575DDF">
        <w:t>’</w:t>
      </w:r>
      <w:r w:rsidRPr="00E52F5C">
        <w:t xml:space="preserve"> means the practice of medicine using electronic communications, information technology, or other means between a licensee in one location and a patient in another location with or without an intervening practitioner.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rsidRPr="00E52F5C">
        <w:tab/>
      </w:r>
      <w:r w:rsidRPr="00575DDF">
        <w:t>‘</w:t>
      </w:r>
      <w:r w:rsidRPr="00E52F5C">
        <w:t>Temporary license</w:t>
      </w:r>
      <w:r w:rsidRPr="00575DDF">
        <w:t>’</w:t>
      </w:r>
      <w:r w:rsidRPr="00E52F5C">
        <w:t xml:space="preserve"> means a current, time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Voluntary surrender</w:t>
      </w:r>
      <w:r w:rsidRPr="00575DDF">
        <w:t>’</w:t>
      </w:r>
      <w:r w:rsidRPr="00E52F5C">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t>(56)</w:t>
      </w:r>
      <w:r w:rsidRPr="00E52F5C">
        <w:tab/>
      </w:r>
      <w:r w:rsidRPr="00575DDF">
        <w:t>‘</w:t>
      </w:r>
      <w:r w:rsidRPr="00E52F5C">
        <w:t>Volunteer license</w:t>
      </w:r>
      <w:r w:rsidRPr="00575DDF">
        <w:t>’</w:t>
      </w:r>
      <w:r w:rsidRPr="00E52F5C">
        <w:t xml:space="preserve"> means authorization of a retired practitioner to provide medical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5.</w:t>
      </w:r>
      <w:r w:rsidRPr="00E52F5C">
        <w:tab/>
        <w:t>Section 40</w:t>
      </w:r>
      <w:r>
        <w:noBreakHyphen/>
      </w:r>
      <w:r w:rsidRPr="00E52F5C">
        <w:t>47</w:t>
      </w:r>
      <w:r>
        <w:noBreakHyphen/>
      </w:r>
      <w:r w:rsidRPr="00E52F5C">
        <w:t xml:space="preserve">110(B)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(26)</w:t>
      </w:r>
      <w:r w:rsidRPr="00344E8A">
        <w:tab/>
        <w:t>engaged in a practice with an NP, CNM, or CNS without a practice agreement as defined in Section 40</w:t>
      </w:r>
      <w:r w:rsidRPr="00344E8A">
        <w:noBreakHyphen/>
        <w:t>47</w:t>
      </w:r>
      <w:r w:rsidRPr="00344E8A">
        <w:noBreakHyphen/>
        <w:t>20(</w:t>
      </w:r>
      <w:r>
        <w:t>35</w:t>
      </w:r>
      <w:r w:rsidRPr="00344E8A">
        <w:t xml:space="preserve">) in place at the time </w:t>
      </w:r>
      <w:r>
        <w:t xml:space="preserve">that </w:t>
      </w:r>
      <w:r w:rsidRPr="00344E8A">
        <w:t>practice was initiated and dur</w:t>
      </w:r>
      <w:r>
        <w:t>ing its continuation;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(27)</w:t>
      </w:r>
      <w:r w:rsidRPr="00344E8A">
        <w:tab/>
        <w:t>failed to follow or comply with the practice agreement as defined in Section 40</w:t>
      </w:r>
      <w:r w:rsidRPr="00344E8A">
        <w:noBreakHyphen/>
        <w:t>47</w:t>
      </w:r>
      <w:r w:rsidRPr="00344E8A">
        <w:noBreakHyphen/>
        <w:t>20(</w:t>
      </w:r>
      <w:r>
        <w:t>35</w:t>
      </w:r>
      <w:r w:rsidRPr="00344E8A">
        <w:t>) while engaged in a practice with an NP, CNM, or CNS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6.</w:t>
      </w:r>
      <w:r w:rsidRPr="00E52F5C">
        <w:tab/>
        <w:t>Section 40</w:t>
      </w:r>
      <w:r>
        <w:noBreakHyphen/>
      </w:r>
      <w:r w:rsidRPr="00E52F5C">
        <w:t>47</w:t>
      </w:r>
      <w:r>
        <w:noBreakHyphen/>
      </w:r>
      <w:r w:rsidRPr="00E52F5C">
        <w:t>195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195.</w:t>
      </w:r>
      <w:r w:rsidRPr="00E52F5C">
        <w:tab/>
        <w:t>(A)</w:t>
      </w:r>
      <w:r w:rsidRPr="00E52F5C">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Pursuant to this chapter, only licensed physicians may supervise another practitioner who performs delegated medical acts in accordance with the practitioner</w:t>
      </w:r>
      <w:r w:rsidRPr="00575DDF">
        <w:t>’</w:t>
      </w:r>
      <w:r w:rsidRPr="00E52F5C">
        <w:t>s applicable scope of professional practice authorized by state law. It is the supervising physician</w:t>
      </w:r>
      <w:r w:rsidRPr="00575DDF">
        <w:t>’</w:t>
      </w:r>
      <w:r w:rsidRPr="00E52F5C">
        <w:t xml:space="preserve">s responsibility to ensure that delegated medical acts to </w:t>
      </w:r>
      <w:r w:rsidRPr="00E52F5C">
        <w:rPr>
          <w:strike/>
        </w:rPr>
        <w:t>the APRN (NP, CNM, or CNS) or</w:t>
      </w:r>
      <w:r w:rsidRPr="00E52F5C">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noBreakHyphen/>
      </w:r>
      <w:r w:rsidRPr="00E52F5C">
        <w:t>two hours of request by a representative of the department or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tab/>
        <w:t xml:space="preserve">In evaluating a written guideline or protocol, the board and supervising physician </w:t>
      </w:r>
      <w:r w:rsidRPr="00E52F5C">
        <w:rPr>
          <w:u w:val="single"/>
        </w:rPr>
        <w:t>or medical staff</w:t>
      </w:r>
      <w:r w:rsidRPr="00E52F5C">
        <w:t xml:space="preserve"> shall consider the: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training and experience of the supervising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nature and complexity of the delegated medical acts being performed;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geographic proximity of the supervising physician to the supervised practitioner; when the supervising physician is </w:t>
      </w:r>
      <w:r w:rsidRPr="00E52F5C">
        <w:rPr>
          <w:strike/>
        </w:rPr>
        <w:t>to be more than forty</w:t>
      </w:r>
      <w:r>
        <w:rPr>
          <w:strike/>
        </w:rPr>
        <w:noBreakHyphen/>
      </w:r>
      <w:r w:rsidRPr="00E52F5C">
        <w:rPr>
          <w:strike/>
        </w:rPr>
        <w:t>five miles from</w:t>
      </w:r>
      <w:r w:rsidRPr="00E52F5C">
        <w:t xml:space="preserve"> </w:t>
      </w:r>
      <w:r w:rsidRPr="00E52F5C">
        <w:rPr>
          <w:u w:val="single"/>
        </w:rPr>
        <w:t>not located at the same site as</w:t>
      </w:r>
      <w:r w:rsidRPr="00E52F5C">
        <w:t xml:space="preserve"> the supervised practitioner, special consideration must be given to the manner in which the physician intends to monitor the practitioner, and prior board approval must be received for this practice;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(4)</w:t>
      </w:r>
      <w:r w:rsidRPr="00E52F5C">
        <w:tab/>
        <w:t xml:space="preserve">number of other practitioners the physician </w:t>
      </w:r>
      <w:r w:rsidRPr="00E52F5C">
        <w:rPr>
          <w:u w:val="single"/>
        </w:rPr>
        <w:t>or medical staff</w:t>
      </w:r>
      <w:r w:rsidRPr="00E52F5C">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E52F5C">
        <w:rPr>
          <w:u w:val="single"/>
        </w:rPr>
        <w:t>(D)(1)</w:t>
      </w:r>
      <w:r w:rsidRPr="00575DDF">
        <w:tab/>
      </w:r>
      <w:r w:rsidRPr="00E52F5C">
        <w:rPr>
          <w:u w:val="single"/>
        </w:rPr>
        <w:t>A physician or medical staff who is engaged in practice with an NP, CNM, or CNS</w:t>
      </w:r>
      <w:r>
        <w:rPr>
          <w:u w:val="single"/>
        </w:rPr>
        <w:t xml:space="preserve"> must</w:t>
      </w:r>
      <w:r w:rsidRPr="00E52F5C">
        <w:rPr>
          <w:u w:val="single"/>
        </w:rPr>
        <w:t>:</w:t>
      </w:r>
    </w:p>
    <w:p w:rsidR="00444772"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(a)</w:t>
      </w:r>
      <w:r>
        <w:rPr>
          <w:u w:val="single"/>
        </w:rPr>
        <w:t>(i)</w:t>
      </w:r>
      <w:r w:rsidRPr="00575DDF">
        <w:tab/>
      </w:r>
      <w:r w:rsidRPr="00E52F5C">
        <w:rPr>
          <w:u w:val="single"/>
        </w:rPr>
        <w:t xml:space="preserve">hold permanent, active, </w:t>
      </w:r>
      <w:r>
        <w:rPr>
          <w:u w:val="single"/>
        </w:rPr>
        <w:t xml:space="preserve">and </w:t>
      </w:r>
      <w:r w:rsidRPr="00E52F5C">
        <w:rPr>
          <w:u w:val="single"/>
        </w:rPr>
        <w:t>unrestricted authorization to practice medicine in this State</w:t>
      </w:r>
      <w:r>
        <w:rPr>
          <w:u w:val="single"/>
        </w:rPr>
        <w:t xml:space="preserve"> and</w:t>
      </w:r>
      <w:r w:rsidRPr="00E52F5C">
        <w:rPr>
          <w:u w:val="single"/>
        </w:rPr>
        <w:t xml:space="preserve"> be actively </w:t>
      </w:r>
      <w:r w:rsidRPr="00E52F5C">
        <w:rPr>
          <w:u w:val="single"/>
        </w:rPr>
        <w:lastRenderedPageBreak/>
        <w:t>practicing medicine within the geographic boundaries of this State</w:t>
      </w:r>
      <w:r>
        <w:rPr>
          <w:u w:val="single"/>
        </w:rPr>
        <w:t>; or</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sidRPr="00E52F5C">
        <w:rPr>
          <w:u w:val="single"/>
        </w:rPr>
        <w:t xml:space="preserve">hold an active, unrestricted academic license to practice medicine in this State and be </w:t>
      </w:r>
      <w:r>
        <w:rPr>
          <w:u w:val="single"/>
        </w:rPr>
        <w:t xml:space="preserve">actively </w:t>
      </w:r>
      <w:r w:rsidRPr="00E52F5C">
        <w:rPr>
          <w:u w:val="single"/>
        </w:rPr>
        <w:t xml:space="preserve">practicing </w:t>
      </w:r>
      <w:r>
        <w:rPr>
          <w:u w:val="single"/>
        </w:rPr>
        <w:t xml:space="preserve">medicine </w:t>
      </w:r>
      <w:r w:rsidRPr="00E52F5C">
        <w:rPr>
          <w:u w:val="single"/>
        </w:rPr>
        <w:t>within the geogr</w:t>
      </w:r>
      <w:r>
        <w:rPr>
          <w:u w:val="single"/>
        </w:rPr>
        <w:t>aphic boundaries of this State;</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(b)</w:t>
      </w:r>
      <w:r w:rsidRPr="00575DDF">
        <w:tab/>
      </w:r>
      <w:r w:rsidRPr="00E52F5C">
        <w:rPr>
          <w:u w:val="single"/>
        </w:rPr>
        <w:t>have in place prior to beginning practice and during its continuation a practice agreement as defined in Section 40</w:t>
      </w:r>
      <w:r>
        <w:rPr>
          <w:u w:val="single"/>
        </w:rPr>
        <w:noBreakHyphen/>
      </w:r>
      <w:r w:rsidRPr="00E52F5C">
        <w:rPr>
          <w:u w:val="single"/>
        </w:rPr>
        <w:t>47</w:t>
      </w:r>
      <w:r>
        <w:rPr>
          <w:u w:val="single"/>
        </w:rPr>
        <w:noBreakHyphen/>
      </w:r>
      <w:r w:rsidRPr="00E52F5C">
        <w:rPr>
          <w:u w:val="single"/>
        </w:rPr>
        <w:t>20(</w:t>
      </w:r>
      <w:r>
        <w:rPr>
          <w:u w:val="single"/>
        </w:rPr>
        <w:t>35</w:t>
      </w:r>
      <w:r w:rsidRPr="00E52F5C">
        <w:rPr>
          <w:u w:val="single"/>
        </w:rPr>
        <w:t>)</w:t>
      </w:r>
      <w:r>
        <w:rPr>
          <w:u w:val="single"/>
        </w:rPr>
        <w:t>, a copy of which t</w:t>
      </w:r>
      <w:r w:rsidRPr="00E52F5C">
        <w:rPr>
          <w:u w:val="single"/>
        </w:rPr>
        <w:t xml:space="preserve">he physician must make available to the </w:t>
      </w:r>
      <w:r>
        <w:rPr>
          <w:u w:val="single"/>
        </w:rPr>
        <w:t>b</w:t>
      </w:r>
      <w:r w:rsidRPr="00E52F5C">
        <w:rPr>
          <w:u w:val="single"/>
        </w:rPr>
        <w:t xml:space="preserve">oard within </w:t>
      </w:r>
      <w:r>
        <w:rPr>
          <w:u w:val="single"/>
        </w:rPr>
        <w:t>seventy</w:t>
      </w:r>
      <w:r>
        <w:rPr>
          <w:u w:val="single"/>
        </w:rPr>
        <w:noBreakHyphen/>
        <w:t>two</w:t>
      </w:r>
      <w:r w:rsidRPr="00E52F5C">
        <w:rPr>
          <w:u w:val="single"/>
        </w:rPr>
        <w:t xml:space="preserve"> hours of</w:t>
      </w:r>
      <w:r>
        <w:rPr>
          <w:u w:val="single"/>
        </w:rPr>
        <w:t xml:space="preserve"> a</w:t>
      </w:r>
      <w:r w:rsidRPr="00E52F5C">
        <w:rPr>
          <w:u w:val="single"/>
        </w:rPr>
        <w:t xml:space="preserve"> request;</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(c)</w:t>
      </w:r>
      <w:r w:rsidRPr="00575DDF">
        <w:tab/>
      </w:r>
      <w:r>
        <w:rPr>
          <w:u w:val="single"/>
        </w:rPr>
        <w:t xml:space="preserve">not enter into </w:t>
      </w:r>
      <w:r w:rsidRPr="00E52F5C">
        <w:rPr>
          <w:u w:val="single"/>
        </w:rPr>
        <w:t>practice agreements with more than the equivalent of six full</w:t>
      </w:r>
      <w:r>
        <w:rPr>
          <w:u w:val="single"/>
        </w:rPr>
        <w:noBreakHyphen/>
      </w:r>
      <w:r w:rsidRPr="00E52F5C">
        <w:rPr>
          <w:u w:val="single"/>
        </w:rPr>
        <w:t xml:space="preserve">time NPs, CNMs, or CNSs and must not practice in a situation </w:t>
      </w:r>
      <w:r>
        <w:rPr>
          <w:u w:val="single"/>
        </w:rPr>
        <w:t>in which</w:t>
      </w:r>
      <w:r w:rsidRPr="00E52F5C">
        <w:rPr>
          <w:u w:val="single"/>
        </w:rPr>
        <w:t xml:space="preserve"> the number of NPs, CNMs, or CNSs providing clinical services with whom the physician is working</w:t>
      </w:r>
      <w:r>
        <w:rPr>
          <w:u w:val="single"/>
        </w:rPr>
        <w:t>,</w:t>
      </w:r>
      <w:r w:rsidRPr="00E52F5C">
        <w:rPr>
          <w:u w:val="single"/>
        </w:rPr>
        <w:t xml:space="preserve"> combined with the number of physician assistants providing clinical services whom the physician is supervising</w:t>
      </w:r>
      <w:r>
        <w:rPr>
          <w:u w:val="single"/>
        </w:rPr>
        <w:t>,</w:t>
      </w:r>
      <w:r w:rsidRPr="00E52F5C">
        <w:rPr>
          <w:u w:val="single"/>
        </w:rPr>
        <w:t xml:space="preserve"> is greater than six </w:t>
      </w:r>
      <w:r>
        <w:rPr>
          <w:u w:val="single"/>
        </w:rPr>
        <w:t xml:space="preserve">individuals </w:t>
      </w:r>
      <w:r w:rsidRPr="00E52F5C">
        <w:rPr>
          <w:u w:val="single"/>
        </w:rPr>
        <w:t>at any one time</w:t>
      </w:r>
      <w:r>
        <w:rPr>
          <w:u w:val="single"/>
        </w:rPr>
        <w:t>,</w:t>
      </w:r>
      <w:r w:rsidRPr="00E52F5C">
        <w:rPr>
          <w:u w:val="single"/>
        </w:rPr>
        <w:t xml:space="preserve"> provided, however, that the </w:t>
      </w:r>
      <w:r>
        <w:rPr>
          <w:u w:val="single"/>
        </w:rPr>
        <w:t>b</w:t>
      </w:r>
      <w:r w:rsidRPr="00E52F5C">
        <w:rPr>
          <w:u w:val="single"/>
        </w:rPr>
        <w:t>oard may approve an exception to these requirements upon application by the physician</w:t>
      </w:r>
      <w:r>
        <w:rPr>
          <w:u w:val="single"/>
        </w:rPr>
        <w:t>,</w:t>
      </w:r>
      <w:r w:rsidRPr="00E52F5C">
        <w:rPr>
          <w:u w:val="single"/>
        </w:rPr>
        <w:t xml:space="preserve"> if the </w:t>
      </w:r>
      <w:r>
        <w:rPr>
          <w:u w:val="single"/>
        </w:rPr>
        <w:t>b</w:t>
      </w:r>
      <w:r w:rsidRPr="00E52F5C">
        <w:rPr>
          <w:u w:val="single"/>
        </w:rPr>
        <w:t>oard determines that an exception is warranted and that quality of care and patient safety will be maintained;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032">
        <w:tab/>
      </w:r>
      <w:r w:rsidRPr="00070032">
        <w:tab/>
      </w:r>
      <w:r w:rsidRPr="00070032">
        <w:tab/>
      </w:r>
      <w:r w:rsidRPr="00E52F5C">
        <w:rPr>
          <w:u w:val="single"/>
        </w:rPr>
        <w:t>(d)</w:t>
      </w:r>
      <w:r w:rsidRPr="00575DDF">
        <w:tab/>
      </w:r>
      <w:r w:rsidRPr="00E52F5C">
        <w:rPr>
          <w:u w:val="single"/>
        </w:rPr>
        <w:t xml:space="preserve">not enter </w:t>
      </w:r>
      <w:r>
        <w:rPr>
          <w:u w:val="single"/>
        </w:rPr>
        <w:t xml:space="preserve">into </w:t>
      </w:r>
      <w:r w:rsidRPr="00E52F5C">
        <w:rPr>
          <w:u w:val="single"/>
        </w:rPr>
        <w:t xml:space="preserve">a practice agreement with an </w:t>
      </w:r>
      <w:r>
        <w:rPr>
          <w:u w:val="single"/>
        </w:rPr>
        <w:t>NP, CNM, or CNS</w:t>
      </w:r>
      <w:r w:rsidRPr="00E52F5C">
        <w:rPr>
          <w:u w:val="single"/>
        </w:rPr>
        <w:t xml:space="preserve"> performing a medical act, task, or function that is outside the usual practice of that physician or outside of the physician</w:t>
      </w:r>
      <w:r w:rsidRPr="00575DDF">
        <w:rPr>
          <w:u w:val="single"/>
        </w:rPr>
        <w:t>’</w:t>
      </w:r>
      <w:r w:rsidRPr="00E52F5C">
        <w:rPr>
          <w:u w:val="single"/>
        </w:rPr>
        <w:t>s training or experienc</w:t>
      </w:r>
      <w:r>
        <w:rPr>
          <w:u w:val="single"/>
        </w:rPr>
        <w:t>e, provided, however, that the b</w:t>
      </w:r>
      <w:r w:rsidRPr="00E52F5C">
        <w:rPr>
          <w:u w:val="single"/>
        </w:rPr>
        <w:t>oard may approve an exception to this requirement upon appli</w:t>
      </w:r>
      <w:r>
        <w:rPr>
          <w:u w:val="single"/>
        </w:rPr>
        <w:t>cation by the physician, if the b</w:t>
      </w:r>
      <w:r w:rsidRPr="00E52F5C">
        <w:rPr>
          <w:u w:val="single"/>
        </w:rPr>
        <w:t>oard determines that an exception is warranted and that quality of care and patient safety will be maintained;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maintain responsibility in the practice agreement for the health care delivery team pursuant to rules and regulations of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(2)</w:t>
      </w:r>
      <w:r w:rsidRPr="00575DDF">
        <w:tab/>
      </w:r>
      <w:r w:rsidRPr="00E52F5C">
        <w:rPr>
          <w:u w:val="single"/>
        </w:rPr>
        <w:t xml:space="preserve">The </w:t>
      </w:r>
      <w:r>
        <w:rPr>
          <w:u w:val="single"/>
        </w:rPr>
        <w:t>b</w:t>
      </w:r>
      <w:r w:rsidRPr="00E52F5C">
        <w:rPr>
          <w:u w:val="single"/>
        </w:rPr>
        <w:t>oard is authorized to conduct random audits of practice agreements.</w:t>
      </w:r>
      <w:r w:rsidRPr="00E52F5C">
        <w:t>”</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3455F8">
        <w:t>.</w:t>
      </w:r>
      <w:r w:rsidRPr="003455F8">
        <w:tab/>
        <w:t>Section 40</w:t>
      </w:r>
      <w:r w:rsidRPr="003455F8">
        <w:noBreakHyphen/>
        <w:t>47</w:t>
      </w:r>
      <w:r w:rsidRPr="003455F8">
        <w:noBreakHyphen/>
        <w:t>935 of the 1976 Code is amended to read: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t>“Section 40</w:t>
      </w:r>
      <w:r w:rsidRPr="003455F8">
        <w:noBreakHyphen/>
        <w:t>47</w:t>
      </w:r>
      <w:r w:rsidRPr="003455F8">
        <w:noBreakHyphen/>
        <w:t>935.</w:t>
      </w:r>
      <w:r w:rsidRPr="003455F8">
        <w:tab/>
      </w:r>
      <w:r w:rsidRPr="003455F8">
        <w:rPr>
          <w:u w:val="single"/>
        </w:rPr>
        <w:t>(A)</w:t>
      </w:r>
      <w:r w:rsidRPr="003455F8">
        <w:tab/>
        <w:t>Physician assistants may perform:</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t>(1)</w:t>
      </w:r>
      <w:r w:rsidRPr="003455F8">
        <w:tab/>
        <w:t>medical acts, tasks, or functions with written scope of practice guidelines under physician supervision;</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t>(2)</w:t>
      </w:r>
      <w:r w:rsidRPr="003455F8">
        <w:tab/>
        <w:t>those duties and responsibilities, including the prescribing and dispensing of drugs and medical devices, that are lawfully delegated by their supervising physicians</w:t>
      </w:r>
      <w:r w:rsidRPr="003455F8">
        <w:rPr>
          <w:strike/>
        </w:rPr>
        <w:t>.</w:t>
      </w:r>
      <w:r w:rsidRPr="003455F8">
        <w:rPr>
          <w:u w:val="single"/>
        </w:rPr>
        <w:t>; provided,</w:t>
      </w:r>
      <w:r w:rsidRPr="003455F8">
        <w:t xml:space="preserve"> however, only physician assistants holding a permanent license may prescribe drug therapy as provided in this article</w:t>
      </w:r>
      <w:r w:rsidRPr="003455F8">
        <w:rPr>
          <w:u w:val="single"/>
        </w:rPr>
        <w:t>; and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lastRenderedPageBreak/>
        <w:tab/>
      </w:r>
      <w:r w:rsidRPr="003455F8">
        <w:tab/>
      </w:r>
      <w:r w:rsidRPr="003455F8">
        <w:rPr>
          <w:u w:val="single"/>
        </w:rPr>
        <w:t>(3)</w:t>
      </w:r>
      <w:r w:rsidRPr="003455F8">
        <w:tab/>
      </w:r>
      <w:r w:rsidRPr="003455F8">
        <w:rPr>
          <w:u w:val="single"/>
        </w:rPr>
        <w:t>telemedicine in accordance with the requirements of Section 40</w:t>
      </w:r>
      <w:r w:rsidRPr="003455F8">
        <w:rPr>
          <w:u w:val="single"/>
        </w:rPr>
        <w:noBreakHyphen/>
        <w:t>47</w:t>
      </w:r>
      <w:r w:rsidRPr="003455F8">
        <w:rPr>
          <w:u w:val="single"/>
        </w:rPr>
        <w:noBreakHyphen/>
        <w:t>37 including, but not limited to, Section 40</w:t>
      </w:r>
      <w:r w:rsidRPr="003455F8">
        <w:rPr>
          <w:u w:val="single"/>
        </w:rPr>
        <w:noBreakHyphen/>
        <w:t>47</w:t>
      </w:r>
      <w:r w:rsidRPr="003455F8">
        <w:rPr>
          <w:u w:val="single"/>
        </w:rPr>
        <w:noBreakHyphen/>
        <w:t>37(C)(6) requiring board authorization prior to prescribing Schedule II and Schedule III prescriptions, Section 40</w:t>
      </w:r>
      <w:r w:rsidRPr="003455F8">
        <w:rPr>
          <w:u w:val="single"/>
        </w:rPr>
        <w:noBreakHyphen/>
        <w:t>47</w:t>
      </w:r>
      <w:r w:rsidRPr="003455F8">
        <w:rPr>
          <w:u w:val="single"/>
        </w:rPr>
        <w:noBreakHyphen/>
        <w:t>113, approved written scope of practice guidelines, and pursuant to all physician supervisory requirements imposed by this chapter</w:t>
      </w:r>
      <w:r w:rsidRPr="003455F8">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rPr>
          <w:u w:val="single"/>
        </w:rPr>
        <w:t>(B)</w:t>
      </w:r>
      <w:r w:rsidRPr="003455F8">
        <w:tab/>
        <w:t>A physician assistant is an agent of his or her supervising physician in the performance of all practice related activities including, but not limited to, the ordering of diagnostic, therapeutic, and other medical services.”</w:t>
      </w: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3455F8">
        <w:t>.</w:t>
      </w:r>
      <w:r w:rsidRPr="003455F8">
        <w:tab/>
        <w:t>Section 40</w:t>
      </w:r>
      <w:r w:rsidRPr="003455F8">
        <w:noBreakHyphen/>
        <w:t>47</w:t>
      </w:r>
      <w:r w:rsidRPr="003455F8">
        <w:noBreakHyphen/>
        <w:t>955(B) of the 1976 Code, as last amended by Act 28 of 2013, is further amended to read:</w:t>
      </w:r>
    </w:p>
    <w:p w:rsidR="00E855F4" w:rsidRPr="003455F8" w:rsidRDefault="00E855F4"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t>“(B)</w:t>
      </w:r>
      <w:r w:rsidRPr="003455F8">
        <w:tab/>
        <w:t>Pursuant to scope of practice guidelines, a physician assistant may</w:t>
      </w:r>
      <w:r w:rsidRPr="003455F8">
        <w:rPr>
          <w:u w:val="single"/>
        </w:rPr>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(1)</w:t>
      </w:r>
      <w:r w:rsidRPr="003455F8">
        <w:tab/>
        <w:t>practice in a public place, a private place, or a facility where the supervising physician regularly sees patients</w:t>
      </w:r>
      <w:r w:rsidRPr="003455F8">
        <w:rPr>
          <w:strike/>
        </w:rPr>
        <w:t>,</w:t>
      </w:r>
      <w:r w:rsidRPr="003455F8">
        <w:rPr>
          <w:u w:val="single"/>
        </w:rPr>
        <w:t>; and</w:t>
      </w:r>
    </w:p>
    <w:p w:rsidR="00C77E2B" w:rsidRPr="00E52F5C"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55F8">
        <w:tab/>
      </w:r>
      <w:r w:rsidRPr="003455F8">
        <w:tab/>
      </w:r>
      <w:r w:rsidRPr="003455F8">
        <w:rPr>
          <w:u w:val="single"/>
        </w:rPr>
        <w:t>(2)</w:t>
      </w:r>
      <w:r w:rsidRPr="003455F8">
        <w:tab/>
        <w:t xml:space="preserve">may make house calls, perform hospital duties, </w:t>
      </w:r>
      <w:r w:rsidRPr="003455F8">
        <w:rPr>
          <w:u w:val="single"/>
        </w:rPr>
        <w:t>perform telemedicine,</w:t>
      </w:r>
      <w:r w:rsidRPr="003455F8">
        <w:t xml:space="preserve"> and perform any functions performed by the supervising physician if the physician assistant is also qualified to perform those functions.”</w:t>
      </w:r>
    </w:p>
    <w:p w:rsidR="00C77E2B" w:rsidRPr="00A15DAC" w:rsidRDefault="00C77E2B"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A15DAC" w:rsidRPr="007F2406" w:rsidRDefault="00A15DAC" w:rsidP="00A1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7F2406">
        <w:t>SECTION</w:t>
      </w:r>
      <w:r w:rsidRPr="007F2406">
        <w:tab/>
        <w:t>9.</w:t>
      </w:r>
      <w:r w:rsidRPr="007F2406">
        <w:tab/>
        <w:t xml:space="preserve">This act takes effect July 1, 2018.  </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B60" w:rsidRDefault="00025B60" w:rsidP="00025B60">
      <w:pPr>
        <w:suppressAutoHyphens/>
      </w:pPr>
    </w:p>
    <w:sectPr w:rsidR="00025B60"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2B41ED-6F8E-40F2-B87E-C96CAB53283D}"/>
    <w:embedBold r:id="rId2" w:fontKey="{F1952C39-784C-4153-813D-D7C69F882AEE}"/>
  </w:font>
  <w:font w:name="Calibri">
    <w:panose1 w:val="020F0502020204030204"/>
    <w:charset w:val="00"/>
    <w:family w:val="swiss"/>
    <w:pitch w:val="variable"/>
    <w:sig w:usb0="E00002FF" w:usb1="4000ACFF" w:usb2="00000001" w:usb3="00000000" w:csb0="0000019F" w:csb1="00000000"/>
    <w:embedRegular r:id="rId3" w:fontKey="{E5B2D70E-A51E-44AD-B649-9FB06142C6AB}"/>
  </w:font>
  <w:font w:name="Cambria">
    <w:panose1 w:val="02040503050406030204"/>
    <w:charset w:val="00"/>
    <w:family w:val="roman"/>
    <w:pitch w:val="variable"/>
    <w:sig w:usb0="E00002FF" w:usb1="400004FF" w:usb2="00000000" w:usb3="00000000" w:csb0="0000019F" w:csb1="00000000"/>
    <w:embedRegular r:id="rId4" w:fontKey="{A8D3C3E1-D34A-400D-B0BC-B7E8612C1026}"/>
  </w:font>
  <w:font w:name="Segoe UI">
    <w:panose1 w:val="020B0502040204020203"/>
    <w:charset w:val="00"/>
    <w:family w:val="swiss"/>
    <w:pitch w:val="variable"/>
    <w:sig w:usb0="E10022FF" w:usb1="C000E47F" w:usb2="00000029" w:usb3="00000000" w:csb0="000001DF" w:csb1="00000000"/>
    <w:embedRegular r:id="rId5" w:fontKey="{BDF77607-EB94-480A-BE6D-ADF84A216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025B60">
      <w:rPr>
        <w:noProof/>
      </w:rPr>
      <w:t>1</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025B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5B60"/>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AFC"/>
    <w:rsid w:val="00280D88"/>
    <w:rsid w:val="00294ABE"/>
    <w:rsid w:val="002A3EB4"/>
    <w:rsid w:val="0030798E"/>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2065A"/>
    <w:rsid w:val="00444772"/>
    <w:rsid w:val="004809EE"/>
    <w:rsid w:val="004B2A8B"/>
    <w:rsid w:val="004D7A97"/>
    <w:rsid w:val="00511EE9"/>
    <w:rsid w:val="00521E00"/>
    <w:rsid w:val="00577C6C"/>
    <w:rsid w:val="0058501B"/>
    <w:rsid w:val="005B4CA5"/>
    <w:rsid w:val="005C5AC4"/>
    <w:rsid w:val="005D4396"/>
    <w:rsid w:val="005D6937"/>
    <w:rsid w:val="005F297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544"/>
    <w:rsid w:val="00771EEC"/>
    <w:rsid w:val="00786819"/>
    <w:rsid w:val="007A325A"/>
    <w:rsid w:val="007C3099"/>
    <w:rsid w:val="007E72BE"/>
    <w:rsid w:val="007F1523"/>
    <w:rsid w:val="007F2406"/>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15DAC"/>
    <w:rsid w:val="00A64E80"/>
    <w:rsid w:val="00A741D9"/>
    <w:rsid w:val="00A85589"/>
    <w:rsid w:val="00A9741D"/>
    <w:rsid w:val="00AB0576"/>
    <w:rsid w:val="00AD4B17"/>
    <w:rsid w:val="00B26FA6"/>
    <w:rsid w:val="00B430F0"/>
    <w:rsid w:val="00B64DBC"/>
    <w:rsid w:val="00B67BE6"/>
    <w:rsid w:val="00B741CB"/>
    <w:rsid w:val="00B87AF8"/>
    <w:rsid w:val="00B934F3"/>
    <w:rsid w:val="00BB6347"/>
    <w:rsid w:val="00BD2134"/>
    <w:rsid w:val="00C038D8"/>
    <w:rsid w:val="00C045DD"/>
    <w:rsid w:val="00C3136F"/>
    <w:rsid w:val="00C3483A"/>
    <w:rsid w:val="00C74E9D"/>
    <w:rsid w:val="00C77E2B"/>
    <w:rsid w:val="00C82FD3"/>
    <w:rsid w:val="00C96D88"/>
    <w:rsid w:val="00CC6B7B"/>
    <w:rsid w:val="00CD3619"/>
    <w:rsid w:val="00CF4447"/>
    <w:rsid w:val="00D239F9"/>
    <w:rsid w:val="00D24C61"/>
    <w:rsid w:val="00D405E7"/>
    <w:rsid w:val="00D40DD2"/>
    <w:rsid w:val="00D41D56"/>
    <w:rsid w:val="00D6260D"/>
    <w:rsid w:val="00D64CD0"/>
    <w:rsid w:val="00D6662B"/>
    <w:rsid w:val="00D7007F"/>
    <w:rsid w:val="00D76A4E"/>
    <w:rsid w:val="00D95E2F"/>
    <w:rsid w:val="00D970A9"/>
    <w:rsid w:val="00DB3AC0"/>
    <w:rsid w:val="00DC6813"/>
    <w:rsid w:val="00DE68F0"/>
    <w:rsid w:val="00DF3845"/>
    <w:rsid w:val="00DF7E17"/>
    <w:rsid w:val="00E21D2D"/>
    <w:rsid w:val="00E855F4"/>
    <w:rsid w:val="00EB00A2"/>
    <w:rsid w:val="00EB1BF3"/>
    <w:rsid w:val="00EF3EEE"/>
    <w:rsid w:val="00F149A7"/>
    <w:rsid w:val="00F34DFE"/>
    <w:rsid w:val="00F411E9"/>
    <w:rsid w:val="00F50BAF"/>
    <w:rsid w:val="00F52C10"/>
    <w:rsid w:val="00F81FFD"/>
    <w:rsid w:val="00F85228"/>
    <w:rsid w:val="00F907F7"/>
    <w:rsid w:val="00FB6773"/>
    <w:rsid w:val="00FC2206"/>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280A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 w:type="character" w:customStyle="1" w:styleId="Heading2Char">
    <w:name w:val="Heading 2 Char"/>
    <w:basedOn w:val="DefaultParagraphFont"/>
    <w:link w:val="Heading2"/>
    <w:uiPriority w:val="9"/>
    <w:semiHidden/>
    <w:rsid w:val="00280AF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80AF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F1DA0-BC6A-47DB-A5B6-89BFBECF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24A3A785.dotm</Template>
  <TotalTime>0</TotalTime>
  <Pages>32</Pages>
  <Words>10878</Words>
  <Characters>61249</Characters>
  <Application>Microsoft Office Word</Application>
  <DocSecurity>0</DocSecurity>
  <Lines>1311</Lines>
  <Paragraphs>314</Paragraphs>
  <ScaleCrop>false</ScaleCrop>
  <HeadingPairs>
    <vt:vector size="2" baseType="variant">
      <vt:variant>
        <vt:lpstr>Title</vt:lpstr>
      </vt:variant>
      <vt:variant>
        <vt:i4>1</vt:i4>
      </vt:variant>
    </vt:vector>
  </HeadingPairs>
  <TitlesOfParts>
    <vt:vector size="1" baseType="lpstr">
      <vt:lpstr>2017-2018 Bill 345 Text of Previous Version (Feb. 1, 2017) - South Carolina Legislature Online</vt:lpstr>
    </vt:vector>
  </TitlesOfParts>
  <Company> </Company>
  <LinksUpToDate>false</LinksUpToDate>
  <CharactersWithSpaces>72343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(May 8, 2018) - South Carolina Legislature Online</dc:title>
  <dc:subject/>
  <dc:creator>angiemorgan</dc:creator>
  <cp:keywords/>
  <dc:description/>
  <cp:lastModifiedBy>Lavarres Lynch</cp:lastModifiedBy>
  <cp:revision>2</cp:revision>
  <cp:lastPrinted>2018-05-08T16:04:00Z</cp:lastPrinted>
  <dcterms:created xsi:type="dcterms:W3CDTF">2018-05-08T17:31:00Z</dcterms:created>
  <dcterms:modified xsi:type="dcterms:W3CDTF">2018-05-08T17:31:00Z</dcterms:modified>
</cp:coreProperties>
</file>