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F2D" w:rsidRDefault="00A34F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4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4D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27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SCHOOL OFFICIALS</w:t>
      </w:r>
      <w:r w:rsidR="002C1B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COACHES AND TO 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Friday, December 16, 2016, the Abbeville </w:t>
      </w:r>
      <w:r w:rsidR="002C1B84">
        <w:t xml:space="preserve">Panthers football team </w:t>
      </w:r>
      <w:r>
        <w:t>defeated Batesburg</w:t>
      </w:r>
      <w:r w:rsidR="002C1B84">
        <w:noBreakHyphen/>
      </w:r>
      <w:r>
        <w:t>Leesville to win the Class AA state title; and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the </w:t>
      </w:r>
      <w:r w:rsidR="002C1B84">
        <w:t xml:space="preserve">jubilant </w:t>
      </w:r>
      <w:r>
        <w:t>roar of the crowd</w:t>
      </w:r>
      <w:r w:rsidR="002C1B84">
        <w:t xml:space="preserve"> resounding in their ears</w:t>
      </w:r>
      <w:r>
        <w:t xml:space="preserve">, </w:t>
      </w:r>
      <w:r w:rsidR="002C1B84">
        <w:t xml:space="preserve">the </w:t>
      </w:r>
      <w:r>
        <w:t>Abbeville</w:t>
      </w:r>
      <w:r w:rsidR="002C1B84">
        <w:t xml:space="preserve"> players</w:t>
      </w:r>
      <w:r>
        <w:t xml:space="preserve"> clinched their eighth state trophy</w:t>
      </w:r>
      <w:r w:rsidR="00191581">
        <w:t>,</w:t>
      </w:r>
      <w:r>
        <w:t xml:space="preserve"> </w:t>
      </w:r>
      <w:r w:rsidR="002C1B84">
        <w:t xml:space="preserve">cruising to a </w:t>
      </w:r>
      <w:r w:rsidR="002C1B84">
        <w:rPr>
          <w:color w:val="000000" w:themeColor="text1"/>
          <w:u w:color="000000" w:themeColor="text1"/>
        </w:rPr>
        <w:t>44</w:t>
      </w:r>
      <w:r w:rsidR="002C1B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21 </w:t>
      </w:r>
      <w:r w:rsidR="002C1B84">
        <w:rPr>
          <w:color w:val="000000" w:themeColor="text1"/>
          <w:u w:color="000000" w:themeColor="text1"/>
        </w:rPr>
        <w:t xml:space="preserve">win </w:t>
      </w:r>
      <w:r>
        <w:rPr>
          <w:color w:val="000000" w:themeColor="text1"/>
          <w:u w:color="000000" w:themeColor="text1"/>
        </w:rPr>
        <w:t>at Benedict College</w:t>
      </w:r>
      <w:r w:rsidR="002C1B84">
        <w:rPr>
          <w:color w:val="000000" w:themeColor="text1"/>
          <w:u w:color="000000" w:themeColor="text1"/>
        </w:rPr>
        <w:t xml:space="preserve"> in Columbia</w:t>
      </w:r>
      <w:r>
        <w:t>; and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1B84">
        <w:t>boasting an enviable</w:t>
      </w:r>
      <w:r w:rsidR="00A70AD0">
        <w:t xml:space="preserve"> twenty</w:t>
      </w:r>
      <w:r w:rsidR="002C1B84">
        <w:noBreakHyphen/>
      </w:r>
      <w:r w:rsidR="00A70AD0">
        <w:t>two</w:t>
      </w:r>
      <w:r w:rsidR="002C1B84">
        <w:noBreakHyphen/>
      </w:r>
      <w:r w:rsidR="00A70AD0">
        <w:t xml:space="preserve">game </w:t>
      </w:r>
      <w:r w:rsidR="00E47467">
        <w:t>unbeaten</w:t>
      </w:r>
      <w:r w:rsidR="00A70AD0">
        <w:t xml:space="preserve"> streak, Abbe</w:t>
      </w:r>
      <w:r w:rsidR="00D33E8E">
        <w:t xml:space="preserve">ville wished to attain the </w:t>
      </w:r>
      <w:r w:rsidR="002C1B84">
        <w:t xml:space="preserve">additional </w:t>
      </w:r>
      <w:r w:rsidR="00D33E8E">
        <w:t>prestige of securing</w:t>
      </w:r>
      <w:r w:rsidR="00A70AD0">
        <w:t xml:space="preserve"> back</w:t>
      </w:r>
      <w:r w:rsidR="002C1B84">
        <w:noBreakHyphen/>
      </w:r>
      <w:r w:rsidR="00A70AD0">
        <w:t>to</w:t>
      </w:r>
      <w:r w:rsidR="002C1B84">
        <w:noBreakHyphen/>
      </w:r>
      <w:r w:rsidR="00A70AD0">
        <w:t xml:space="preserve">back championship titles after </w:t>
      </w:r>
      <w:r>
        <w:t xml:space="preserve">having </w:t>
      </w:r>
      <w:r w:rsidR="00A70AD0">
        <w:t>won their last state</w:t>
      </w:r>
      <w:r>
        <w:t xml:space="preserve"> title in 2015</w:t>
      </w:r>
      <w:r w:rsidR="00A70AD0"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Panthers </w:t>
      </w:r>
      <w:r>
        <w:rPr>
          <w:color w:val="000000" w:themeColor="text1"/>
          <w:u w:color="000000" w:themeColor="text1"/>
        </w:rPr>
        <w:t>rushed for</w:t>
      </w:r>
      <w:r w:rsidRPr="00C371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total of </w:t>
      </w:r>
      <w:r w:rsidR="002C1B84">
        <w:rPr>
          <w:color w:val="000000" w:themeColor="text1"/>
          <w:u w:color="000000" w:themeColor="text1"/>
        </w:rPr>
        <w:t>293</w:t>
      </w:r>
      <w:r w:rsidRPr="00C3711E">
        <w:rPr>
          <w:color w:val="000000" w:themeColor="text1"/>
          <w:u w:color="000000" w:themeColor="text1"/>
        </w:rPr>
        <w:t xml:space="preserve"> yards </w:t>
      </w:r>
      <w:r w:rsidR="00A70AD0">
        <w:rPr>
          <w:color w:val="000000" w:themeColor="text1"/>
          <w:u w:color="000000" w:themeColor="text1"/>
        </w:rPr>
        <w:t>that Friday night. With a deficit of 14</w:t>
      </w:r>
      <w:r w:rsidR="002C1B84">
        <w:rPr>
          <w:color w:val="000000" w:themeColor="text1"/>
          <w:u w:color="000000" w:themeColor="text1"/>
        </w:rPr>
        <w:noBreakHyphen/>
      </w:r>
      <w:r w:rsidR="00A70AD0">
        <w:rPr>
          <w:color w:val="000000" w:themeColor="text1"/>
          <w:u w:color="000000" w:themeColor="text1"/>
        </w:rPr>
        <w:t>3 early in the game, the team rallied together, pushed harde</w:t>
      </w:r>
      <w:r w:rsidR="00D33E8E">
        <w:rPr>
          <w:color w:val="000000" w:themeColor="text1"/>
          <w:u w:color="000000" w:themeColor="text1"/>
        </w:rPr>
        <w:t xml:space="preserve">r, and </w:t>
      </w:r>
      <w:r w:rsidR="002C1B84">
        <w:rPr>
          <w:color w:val="000000" w:themeColor="text1"/>
          <w:u w:color="000000" w:themeColor="text1"/>
        </w:rPr>
        <w:t>finished</w:t>
      </w:r>
      <w:r w:rsidR="00D33E8E">
        <w:rPr>
          <w:color w:val="000000" w:themeColor="text1"/>
          <w:u w:color="000000" w:themeColor="text1"/>
        </w:rPr>
        <w:t xml:space="preserve"> the second quarter with a score of</w:t>
      </w:r>
      <w:r w:rsidR="00A70AD0">
        <w:rPr>
          <w:color w:val="000000" w:themeColor="text1"/>
          <w:u w:color="000000" w:themeColor="text1"/>
        </w:rPr>
        <w:t xml:space="preserve"> 24</w:t>
      </w:r>
      <w:r w:rsidR="002C1B84">
        <w:rPr>
          <w:color w:val="000000" w:themeColor="text1"/>
          <w:u w:color="000000" w:themeColor="text1"/>
        </w:rPr>
        <w:noBreakHyphen/>
      </w:r>
      <w:r w:rsidR="00A70AD0">
        <w:rPr>
          <w:color w:val="000000" w:themeColor="text1"/>
          <w:u w:color="000000" w:themeColor="text1"/>
        </w:rPr>
        <w:t xml:space="preserve">21. </w:t>
      </w:r>
      <w:r w:rsidR="002C1B84">
        <w:rPr>
          <w:color w:val="000000" w:themeColor="text1"/>
          <w:u w:color="000000" w:themeColor="text1"/>
        </w:rPr>
        <w:t>Abbeville</w:t>
      </w:r>
      <w:r w:rsidR="00A70AD0">
        <w:rPr>
          <w:color w:val="000000" w:themeColor="text1"/>
          <w:u w:color="000000" w:themeColor="text1"/>
        </w:rPr>
        <w:t xml:space="preserve"> then went on to dominate Batesburg</w:t>
      </w:r>
      <w:r w:rsidR="002C1B84">
        <w:rPr>
          <w:color w:val="000000" w:themeColor="text1"/>
          <w:u w:color="000000" w:themeColor="text1"/>
        </w:rPr>
        <w:noBreakHyphen/>
      </w:r>
      <w:r w:rsidR="00A70AD0">
        <w:rPr>
          <w:color w:val="000000" w:themeColor="text1"/>
          <w:u w:color="000000" w:themeColor="text1"/>
        </w:rPr>
        <w:t>Leesville in the second half of the game</w:t>
      </w:r>
      <w:r w:rsidR="002C1B84">
        <w:rPr>
          <w:color w:val="000000" w:themeColor="text1"/>
          <w:u w:color="000000" w:themeColor="text1"/>
        </w:rPr>
        <w:t xml:space="preserve"> and ended by capturing the Panthers</w:t>
      </w:r>
      <w:r w:rsidR="002C1B84" w:rsidRPr="002C1B84">
        <w:rPr>
          <w:color w:val="000000" w:themeColor="text1"/>
          <w:u w:color="000000" w:themeColor="text1"/>
        </w:rPr>
        <w:t>’</w:t>
      </w:r>
      <w:r w:rsidR="002C1B84">
        <w:rPr>
          <w:color w:val="000000" w:themeColor="text1"/>
          <w:u w:color="000000" w:themeColor="text1"/>
        </w:rPr>
        <w:t xml:space="preserve"> eighth state title in school history</w:t>
      </w:r>
      <w:r>
        <w:rPr>
          <w:color w:val="000000" w:themeColor="text1"/>
          <w:u w:color="000000" w:themeColor="text1"/>
        </w:rPr>
        <w:t>; and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C1B84">
        <w:t>Coach Jamie Nickle</w:t>
      </w:r>
      <w:r w:rsidR="00D33E8E">
        <w:t>s forged a championship</w:t>
      </w:r>
      <w:r w:rsidR="002C1B84">
        <w:noBreakHyphen/>
      </w:r>
      <w:r w:rsidR="00D33E8E">
        <w:t xml:space="preserve">caliber football team that refused to settle for anything less than the best. Through rigorous and </w:t>
      </w:r>
      <w:r w:rsidR="002C1B84">
        <w:t>diligent practice</w:t>
      </w:r>
      <w:r w:rsidR="00D33E8E">
        <w:t xml:space="preserve">, Coach Nickles set a standard of excellence and </w:t>
      </w:r>
      <w:r w:rsidR="002C1B84">
        <w:t>encouraged</w:t>
      </w:r>
      <w:r w:rsidR="00D33E8E">
        <w:t xml:space="preserve"> a depth of character that will</w:t>
      </w:r>
      <w:r w:rsidR="002C1B84">
        <w:t xml:space="preserve"> always</w:t>
      </w:r>
      <w:r w:rsidR="00191581">
        <w:t xml:space="preserve"> remain in the lives of these young men</w:t>
      </w:r>
      <w:r w:rsidR="00D33E8E"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D33E8E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and </w:t>
      </w:r>
      <w:r w:rsidR="002C1B84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Abbeville High School football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</w:t>
      </w:r>
      <w:r w:rsidR="002C1B84">
        <w:rPr>
          <w:color w:val="000000" w:themeColor="text1"/>
          <w:u w:color="000000" w:themeColor="text1"/>
        </w:rPr>
        <w:t xml:space="preserve"> forward</w:t>
      </w:r>
      <w:r>
        <w:rPr>
          <w:color w:val="000000" w:themeColor="text1"/>
          <w:u w:color="000000" w:themeColor="text1"/>
        </w:rPr>
        <w:t xml:space="preserve"> to hear</w:t>
      </w:r>
      <w:r w:rsidR="00D33E8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</w:t>
      </w:r>
      <w:r w:rsidR="00D33E8E">
        <w:rPr>
          <w:color w:val="000000" w:themeColor="text1"/>
          <w:u w:color="000000" w:themeColor="text1"/>
        </w:rPr>
        <w:t xml:space="preserve">f </w:t>
      </w:r>
      <w:r w:rsidR="002C1B84">
        <w:rPr>
          <w:color w:val="000000" w:themeColor="text1"/>
          <w:u w:color="000000" w:themeColor="text1"/>
        </w:rPr>
        <w:t xml:space="preserve">their </w:t>
      </w:r>
      <w:r w:rsidR="00D33E8E">
        <w:rPr>
          <w:color w:val="000000" w:themeColor="text1"/>
          <w:u w:color="000000" w:themeColor="text1"/>
        </w:rPr>
        <w:t xml:space="preserve">further </w:t>
      </w:r>
      <w:r>
        <w:rPr>
          <w:color w:val="000000" w:themeColor="text1"/>
          <w:u w:color="000000" w:themeColor="text1"/>
        </w:rPr>
        <w:t xml:space="preserve">achievements in the </w:t>
      </w:r>
      <w:r w:rsidR="00D33E8E">
        <w:rPr>
          <w:color w:val="000000" w:themeColor="text1"/>
          <w:u w:color="000000" w:themeColor="text1"/>
        </w:rPr>
        <w:t>future</w:t>
      </w:r>
      <w:r w:rsidR="00D33E8E">
        <w:t>.</w:t>
      </w:r>
      <w:r>
        <w:t xml:space="preserve"> Now, therefore,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3711E">
        <w:rPr>
          <w:color w:val="000000" w:themeColor="text1"/>
          <w:u w:color="000000" w:themeColor="text1"/>
        </w:rPr>
        <w:t>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sc</w:t>
      </w:r>
      <w:r w:rsidR="00D33E8E">
        <w:rPr>
          <w:color w:val="000000" w:themeColor="text1"/>
          <w:u w:color="000000" w:themeColor="text1"/>
        </w:rPr>
        <w:t>hool officials</w:t>
      </w:r>
      <w:r w:rsidR="002C1B84">
        <w:rPr>
          <w:color w:val="000000" w:themeColor="text1"/>
          <w:u w:color="000000" w:themeColor="text1"/>
        </w:rPr>
        <w:t>,</w:t>
      </w:r>
      <w:r w:rsidR="00D33E8E">
        <w:rPr>
          <w:color w:val="000000" w:themeColor="text1"/>
          <w:u w:color="000000" w:themeColor="text1"/>
        </w:rPr>
        <w:t xml:space="preserve"> and coaches and </w:t>
      </w:r>
      <w:r>
        <w:rPr>
          <w:color w:val="000000" w:themeColor="text1"/>
          <w:u w:color="000000" w:themeColor="text1"/>
        </w:rPr>
        <w:t xml:space="preserve">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C1B84">
        <w:t xml:space="preserve">Principal </w:t>
      </w:r>
      <w:r w:rsidR="00D33E8E">
        <w:t>Darryl Brooks</w:t>
      </w:r>
      <w:r>
        <w:rPr>
          <w:color w:val="000000" w:themeColor="text1"/>
          <w:u w:color="000000" w:themeColor="text1"/>
        </w:rPr>
        <w:t xml:space="preserve"> </w:t>
      </w:r>
      <w:r w:rsidR="002C1B84">
        <w:t>and Coach Jamie Nickles of Abbeville High School.</w:t>
      </w:r>
    </w:p>
    <w:p w:rsidR="00DC6A33" w:rsidRDefault="002C1B84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D02722">
        <w:t>XX</w:t>
      </w:r>
      <w:r>
        <w:noBreakHyphen/>
      </w:r>
      <w:r>
        <w:noBreakHyphen/>
      </w:r>
      <w:r>
        <w:noBreakHyphen/>
      </w:r>
      <w:r>
        <w:noBreakHyphen/>
      </w:r>
    </w:p>
    <w:p w:rsidR="00A34F2D" w:rsidRDefault="00A34F2D" w:rsidP="00A34F2D">
      <w:pPr>
        <w:suppressAutoHyphens/>
      </w:pPr>
    </w:p>
    <w:sectPr w:rsidR="00A34F2D" w:rsidSect="00A34F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B84" w:rsidRDefault="002C1B84" w:rsidP="009F0C77">
      <w:r>
        <w:separator/>
      </w:r>
    </w:p>
  </w:endnote>
  <w:endnote w:type="continuationSeparator" w:id="0">
    <w:p w:rsidR="002C1B84" w:rsidRDefault="002C1B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D39042-6E3C-4D45-84B3-D54497CCE103}"/>
    <w:embedBold r:id="rId2" w:fontKey="{AC7D888A-0633-44F1-BF91-9879F80CE6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F1A931-3ABE-476C-95BB-4200147CB1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AA27A5-D5ED-4060-A707-1FB2ACC06F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9F00A2-9C18-4362-863B-222E227896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A33" w:rsidRPr="00A34F2D" w:rsidRDefault="00A34F2D" w:rsidP="00A34F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B84" w:rsidRDefault="002C1B84" w:rsidP="009F0C77">
      <w:r>
        <w:separator/>
      </w:r>
    </w:p>
  </w:footnote>
  <w:footnote w:type="continuationSeparator" w:id="0">
    <w:p w:rsidR="002C1B84" w:rsidRDefault="002C1B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3CZ17"/>
    <w:docVar w:name="CoverBillType" w:val="r"/>
    <w:docVar w:name="DocPath" w:val="L:\Council\bills\RT\17013CZ17.DOCX"/>
    <w:docVar w:name="dvBillNumber" w:val="349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364D51"/>
    <w:rsid w:val="00011869"/>
    <w:rsid w:val="00015CD6"/>
    <w:rsid w:val="00080E9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58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1B84"/>
    <w:rsid w:val="002E5912"/>
    <w:rsid w:val="00301B21"/>
    <w:rsid w:val="00325348"/>
    <w:rsid w:val="0032732C"/>
    <w:rsid w:val="00336AD0"/>
    <w:rsid w:val="00364D51"/>
    <w:rsid w:val="0037079A"/>
    <w:rsid w:val="003C4DAB"/>
    <w:rsid w:val="003D01E8"/>
    <w:rsid w:val="003E2F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4F2D"/>
    <w:rsid w:val="00A41684"/>
    <w:rsid w:val="00A64E80"/>
    <w:rsid w:val="00A70AD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43E"/>
    <w:rsid w:val="00CC6B7B"/>
    <w:rsid w:val="00CD2089"/>
    <w:rsid w:val="00D02722"/>
    <w:rsid w:val="00D33E8E"/>
    <w:rsid w:val="00D73A67"/>
    <w:rsid w:val="00D970A9"/>
    <w:rsid w:val="00DC6A33"/>
    <w:rsid w:val="00DF3845"/>
    <w:rsid w:val="00E41911"/>
    <w:rsid w:val="00E44B57"/>
    <w:rsid w:val="00E4746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3E7F7D-7807-444E-8958-2B28F8A78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15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5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DB5E3-9AD6-434C-B6FE-71E1AA447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1</Pages>
  <Words>338</Words>
  <Characters>1813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3490 Text of Previous Version (Jan. 17, 2017) - South Carolina Legislature Online</dc:title>
  <dc:creator>Rebecca Turner</dc:creator>
  <cp:lastModifiedBy>S Volk</cp:lastModifiedBy>
  <cp:revision>2</cp:revision>
  <cp:lastPrinted>2017-01-13T21:47:00Z</cp:lastPrinted>
  <dcterms:created xsi:type="dcterms:W3CDTF">2017-01-17T18:05:00Z</dcterms:created>
  <dcterms:modified xsi:type="dcterms:W3CDTF">2017-01-17T18:05:00Z</dcterms:modified>
</cp:coreProperties>
</file>