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0D9E" w:rsidRDefault="00E40D9E" w:rsidP="005C2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40D9E" w:rsidRPr="00E40D9E" w:rsidRDefault="00E40D9E" w:rsidP="005C2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40D9E" w:rsidRDefault="00E40D9E" w:rsidP="005C2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D9E" w:rsidRDefault="00E40D9E" w:rsidP="005C2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40D9E" w:rsidRDefault="00E40D9E" w:rsidP="005C2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24, 2017</w:t>
      </w:r>
    </w:p>
    <w:p w:rsidR="00E40D9E" w:rsidRDefault="00E40D9E" w:rsidP="005C2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D9E" w:rsidRPr="00E40D9E" w:rsidRDefault="00E40D9E" w:rsidP="00E40D9E">
      <w:pPr>
        <w:tabs>
          <w:tab w:val="right" w:pos="5933"/>
        </w:tabs>
        <w:suppressAutoHyphens/>
      </w:pPr>
      <w:r>
        <w:tab/>
      </w:r>
      <w:r>
        <w:rPr>
          <w:b/>
          <w:sz w:val="36"/>
        </w:rPr>
        <w:t>H. 3494</w:t>
      </w:r>
    </w:p>
    <w:p w:rsidR="00E40D9E" w:rsidRDefault="00E40D9E" w:rsidP="005C2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D9E" w:rsidRDefault="00E40D9E" w:rsidP="00E40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B47F4">
        <w:t>Rep. Lucas</w:t>
      </w:r>
    </w:p>
    <w:p w:rsidR="00E40D9E" w:rsidRDefault="00E40D9E" w:rsidP="005C2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D9E" w:rsidRDefault="00E40D9E" w:rsidP="005C2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1/24/17--H.</w:t>
      </w:r>
    </w:p>
    <w:p w:rsidR="00E40D9E" w:rsidRDefault="00E40D9E" w:rsidP="005C2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18, 2017.</w:t>
      </w:r>
    </w:p>
    <w:p w:rsidR="00E40D9E" w:rsidRPr="00E40D9E" w:rsidRDefault="00E40D9E" w:rsidP="00E40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0D9E" w:rsidRDefault="00E40D9E" w:rsidP="005C2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D9E" w:rsidRPr="00E40D9E" w:rsidRDefault="00E40D9E" w:rsidP="00E40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RULES</w:t>
      </w:r>
    </w:p>
    <w:p w:rsidR="00E40D9E" w:rsidRDefault="00E40D9E" w:rsidP="005C2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House Resolution (H. 3494) </w:t>
      </w:r>
      <w:r w:rsidRPr="00E40D9E">
        <w:rPr>
          <w:color w:val="000000" w:themeColor="text1"/>
          <w:u w:color="000000" w:themeColor="text1"/>
        </w:rPr>
        <w:t>to amend Rule 5.12 of the Rules of the House of Representatives, relating to the limits on consideration of statewide bills and joint resolutions and the exceptions to these limitations</w:t>
      </w:r>
      <w:r>
        <w:t>, etc., respectfully</w:t>
      </w:r>
    </w:p>
    <w:p w:rsidR="00E40D9E" w:rsidRPr="00E40D9E" w:rsidRDefault="00E40D9E" w:rsidP="00E40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40D9E" w:rsidRDefault="00E40D9E" w:rsidP="005C2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40D9E" w:rsidRDefault="00E40D9E" w:rsidP="005C2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D9E" w:rsidRDefault="00E40D9E" w:rsidP="005C2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ALAN D. CLEMMONS for Committee.</w:t>
      </w:r>
    </w:p>
    <w:p w:rsidR="00E40D9E" w:rsidRPr="00E40D9E" w:rsidRDefault="00E40D9E" w:rsidP="00E40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0D9E" w:rsidRDefault="00E40D9E" w:rsidP="005C2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40D9E" w:rsidSect="00E40D9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250B6" w:rsidRDefault="009250B6" w:rsidP="005C2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6C0" w:rsidRDefault="005C26C0" w:rsidP="005C2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6C0" w:rsidRDefault="005C26C0" w:rsidP="005C2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6C0" w:rsidRDefault="005C26C0" w:rsidP="005C2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6C0" w:rsidRDefault="005C26C0" w:rsidP="005C2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6C0" w:rsidRDefault="005C26C0" w:rsidP="005C2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6C0" w:rsidRDefault="005C26C0" w:rsidP="005C2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162B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C91" w:rsidRPr="00B62AAE" w:rsidRDefault="000D3C91" w:rsidP="000D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62AAE">
        <w:rPr>
          <w:color w:val="000000" w:themeColor="text1"/>
          <w:u w:color="000000" w:themeColor="text1"/>
        </w:rPr>
        <w:t>TO AMEND RULE 5.12 OF THE RULES OF THE HOUSE OF REPRESENTATIVES, RELATING TO THE LIMITS ON CONSIDERATION OF STATEWIDE BILLS AND JOINT RESOLUTIONS AND THE EXCEPTIONS TO THESE LIMITATIONS, SO AS TO REVISE THE RULE TO PROVIDE THE LIMIT ON THE CONSIDERATION OF A BILL OR JOINT RESOLUTION INTRODUCED IN THE SENATE RECEIVED BY THE HOUSE OF REPRESENTATIVES APPLIES TO BILLS AND JOINT RESOLUTIONS RECEIVED AFTER APRIL 10, AND PROVIDE THAT ANY BILL OR JOINT RESOLUTION FAILING TO RECEIVE THE REQUIRED TWO</w:t>
      </w:r>
      <w:r w:rsidRPr="00B62AAE">
        <w:rPr>
          <w:color w:val="000000" w:themeColor="text1"/>
          <w:u w:color="000000" w:themeColor="text1"/>
        </w:rPr>
        <w:noBreakHyphen/>
        <w:t>THIRDS VOTE OF THOSE MEMBERS PRESENT AND VOTING T</w:t>
      </w:r>
      <w:r w:rsidR="00840C09">
        <w:rPr>
          <w:color w:val="000000" w:themeColor="text1"/>
          <w:u w:color="000000" w:themeColor="text1"/>
        </w:rPr>
        <w:t xml:space="preserve">O WAIVE THE RULE SHALL BE RETURNED </w:t>
      </w:r>
      <w:r w:rsidRPr="00B62AAE">
        <w:rPr>
          <w:color w:val="000000" w:themeColor="text1"/>
          <w:u w:color="000000" w:themeColor="text1"/>
        </w:rPr>
        <w:t>TO THE APPROPRIATE COMMITTEE.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3C91" w:rsidRPr="00B62AAE" w:rsidRDefault="000D3C91" w:rsidP="000D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AAE">
        <w:rPr>
          <w:color w:val="000000" w:themeColor="text1"/>
          <w:u w:color="000000" w:themeColor="text1"/>
        </w:rPr>
        <w:t>Be it resolved by the House of Representatives:</w:t>
      </w:r>
    </w:p>
    <w:p w:rsidR="000D3C91" w:rsidRPr="00B62AAE" w:rsidRDefault="000D3C91" w:rsidP="000D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3C91" w:rsidRPr="00B62AAE" w:rsidRDefault="000D3C91" w:rsidP="000D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AAE">
        <w:rPr>
          <w:color w:val="000000" w:themeColor="text1"/>
          <w:u w:color="000000" w:themeColor="text1"/>
        </w:rPr>
        <w:t>That Rule 5.12 of the Rules of the House of Representatives is amended to read:</w:t>
      </w:r>
    </w:p>
    <w:p w:rsidR="000D3C91" w:rsidRPr="00B62AAE" w:rsidRDefault="000D3C91" w:rsidP="000D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3C91" w:rsidRPr="00DE0D3F" w:rsidRDefault="000D3C91" w:rsidP="000D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2AAE">
        <w:rPr>
          <w:color w:val="000000" w:themeColor="text1"/>
          <w:u w:color="000000" w:themeColor="text1"/>
        </w:rPr>
        <w:tab/>
        <w:t>“</w:t>
      </w:r>
      <w:r w:rsidRPr="000D3C91">
        <w:rPr>
          <w:b/>
          <w:color w:val="000000" w:themeColor="text1"/>
          <w:u w:color="000000" w:themeColor="text1"/>
        </w:rPr>
        <w:t>5.12</w:t>
      </w:r>
      <w:r>
        <w:rPr>
          <w:color w:val="000000" w:themeColor="text1"/>
          <w:u w:color="000000" w:themeColor="text1"/>
        </w:rPr>
        <w:tab/>
      </w:r>
      <w:r w:rsidRPr="00DE0D3F">
        <w:t xml:space="preserve">No </w:t>
      </w:r>
      <w:r w:rsidRPr="0072002E">
        <w:rPr>
          <w:strike/>
        </w:rPr>
        <w:t>statewide</w:t>
      </w:r>
      <w:r w:rsidRPr="00DE0D3F">
        <w:t xml:space="preserve"> bill or joint resolution</w:t>
      </w:r>
      <w:r w:rsidRPr="0072002E">
        <w:rPr>
          <w:strike/>
        </w:rPr>
        <w:t>, except an appropriations bill, general, supplemental, deficiency, or a joint resolution approving or disapproving regulations of a state agency</w:t>
      </w:r>
      <w:r w:rsidRPr="00DE0D3F">
        <w:t xml:space="preserve"> </w:t>
      </w:r>
      <w:r w:rsidR="0072002E">
        <w:rPr>
          <w:u w:val="single"/>
        </w:rPr>
        <w:t>from the Senate</w:t>
      </w:r>
      <w:r w:rsidR="0072002E">
        <w:t xml:space="preserve"> </w:t>
      </w:r>
      <w:r w:rsidRPr="00DE0D3F">
        <w:t xml:space="preserve">shall be considered unless </w:t>
      </w:r>
      <w:r w:rsidRPr="0072002E">
        <w:rPr>
          <w:strike/>
        </w:rPr>
        <w:t>(1) such legislation is introduced in the House prior to April fifteenth of the second year of a two</w:t>
      </w:r>
      <w:r w:rsidRPr="0072002E">
        <w:rPr>
          <w:strike/>
        </w:rPr>
        <w:noBreakHyphen/>
        <w:t>year legislative session or (2) such legislation shall have been introduced in the Senate and</w:t>
      </w:r>
      <w:r w:rsidRPr="00DE0D3F">
        <w:t xml:space="preserve"> received by </w:t>
      </w:r>
      <w:r w:rsidRPr="0072002E">
        <w:rPr>
          <w:strike/>
        </w:rPr>
        <w:t>May first</w:t>
      </w:r>
      <w:r w:rsidRPr="00DE0D3F">
        <w:t xml:space="preserve"> </w:t>
      </w:r>
      <w:r w:rsidR="0072002E">
        <w:rPr>
          <w:u w:val="single"/>
        </w:rPr>
        <w:t>April tenth</w:t>
      </w:r>
      <w:r w:rsidR="0072002E">
        <w:t xml:space="preserve"> </w:t>
      </w:r>
      <w:r w:rsidRPr="00DE0D3F">
        <w:t>in the House</w:t>
      </w:r>
      <w:r w:rsidRPr="0072002E">
        <w:rPr>
          <w:strike/>
        </w:rPr>
        <w:t xml:space="preserve">, unless in either event it was introduced in the previous year and was carried over to the year in which it is to be considered; </w:t>
      </w:r>
      <w:r w:rsidRPr="0072002E">
        <w:rPr>
          <w:i/>
          <w:strike/>
        </w:rPr>
        <w:t>provided</w:t>
      </w:r>
      <w:r w:rsidRPr="0072002E">
        <w:rPr>
          <w:strike/>
        </w:rPr>
        <w:t>, however, that nothing herein shall prevent a statewide bill or joint resolution from being received, given first reading, and referred to the appropriate committee</w:t>
      </w:r>
      <w:r w:rsidRPr="008A5502">
        <w:t xml:space="preserve">.  </w:t>
      </w:r>
      <w:r w:rsidRPr="0072002E">
        <w:rPr>
          <w:strike/>
        </w:rPr>
        <w:t>No</w:t>
      </w:r>
      <w:r w:rsidRPr="00DE0D3F">
        <w:t xml:space="preserve"> </w:t>
      </w:r>
      <w:r w:rsidR="0072002E">
        <w:rPr>
          <w:u w:val="single"/>
        </w:rPr>
        <w:t>Provided,</w:t>
      </w:r>
      <w:r w:rsidR="0072002E">
        <w:t xml:space="preserve"> </w:t>
      </w:r>
      <w:r w:rsidRPr="00DE0D3F">
        <w:t xml:space="preserve">such bill or </w:t>
      </w:r>
      <w:r w:rsidRPr="00DE0D3F">
        <w:lastRenderedPageBreak/>
        <w:t xml:space="preserve">joint resolution shall be placed on the Calendar for further consideration </w:t>
      </w:r>
      <w:r w:rsidRPr="0072002E">
        <w:rPr>
          <w:strike/>
        </w:rPr>
        <w:t>unless</w:t>
      </w:r>
      <w:r w:rsidRPr="00DE0D3F">
        <w:t xml:space="preserve"> </w:t>
      </w:r>
      <w:r w:rsidR="0072002E">
        <w:rPr>
          <w:u w:val="single"/>
        </w:rPr>
        <w:t>if</w:t>
      </w:r>
      <w:r w:rsidR="0072002E">
        <w:t xml:space="preserve"> </w:t>
      </w:r>
      <w:r w:rsidRPr="00DE0D3F">
        <w:t>two</w:t>
      </w:r>
      <w:r>
        <w:noBreakHyphen/>
      </w:r>
      <w:r w:rsidRPr="00DE0D3F">
        <w:t>thirds of those members present and voting agree to waive the rule.</w:t>
      </w:r>
      <w:r w:rsidR="0072002E">
        <w:t xml:space="preserve">  </w:t>
      </w:r>
      <w:r w:rsidR="0072002E">
        <w:rPr>
          <w:u w:val="single"/>
        </w:rPr>
        <w:t>Any bill or joint resolution failing to receive the</w:t>
      </w:r>
      <w:r w:rsidR="00840C09">
        <w:rPr>
          <w:u w:val="single"/>
        </w:rPr>
        <w:t xml:space="preserve"> required vote shall be returned </w:t>
      </w:r>
      <w:r w:rsidR="0072002E">
        <w:rPr>
          <w:u w:val="single"/>
        </w:rPr>
        <w:t>to the appropriate committee.</w:t>
      </w:r>
      <w:r w:rsidR="0072002E">
        <w:t xml:space="preserve">  </w:t>
      </w:r>
      <w:r w:rsidRPr="00DE0D3F">
        <w:t>Once voted on and rejected, no further vote shall be allowed to waive this rule.</w:t>
      </w:r>
    </w:p>
    <w:p w:rsidR="000D3C91" w:rsidRPr="00DE0D3F" w:rsidRDefault="000D3C91" w:rsidP="000D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motion to waive this rule shall not be debatable, except that the mover shall have the right to make a three</w:t>
      </w:r>
      <w:r>
        <w:noBreakHyphen/>
      </w:r>
      <w:r w:rsidRPr="00DE0D3F">
        <w:t>minute explanation of his motion.</w:t>
      </w:r>
    </w:p>
    <w:p w:rsidR="000D3C91" w:rsidRPr="00DE0D3F" w:rsidRDefault="000D3C91" w:rsidP="000D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provisions of this rule shall apply only to regular sessions of the General Assembly as opposed to special sessions of the General Assembly.</w:t>
      </w:r>
    </w:p>
    <w:p w:rsidR="000D3C91" w:rsidRDefault="000D3C91" w:rsidP="000D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Speaker shall enforce the deadlines provided by this rule and shall not allow consideration without putting the question of waiver before the House.</w:t>
      </w:r>
      <w:r>
        <w:t>”</w:t>
      </w:r>
    </w:p>
    <w:p w:rsidR="00C95993" w:rsidRDefault="0010776B" w:rsidP="000D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E113E2" w:rsidRDefault="00E113E2" w:rsidP="00E113E2"/>
    <w:sectPr w:rsidR="00E113E2" w:rsidSect="00E40D9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002E" w:rsidRDefault="0072002E" w:rsidP="009F0C77">
      <w:r>
        <w:separator/>
      </w:r>
    </w:p>
  </w:endnote>
  <w:endnote w:type="continuationSeparator" w:id="0">
    <w:p w:rsidR="0072002E" w:rsidRDefault="007200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70EFE5A-69B1-4399-BA2F-8CBA9EEC561F}"/>
    <w:embedBold r:id="rId2" w:fontKey="{599E64A0-46B1-4626-A8F6-1BACC47D9AC4}"/>
    <w:embedItalic r:id="rId3" w:fontKey="{7DF7A2F4-8ED6-404A-83AD-C25E6114E29A}"/>
  </w:font>
  <w:font w:name="Calibri">
    <w:panose1 w:val="020F0502020204030204"/>
    <w:charset w:val="00"/>
    <w:family w:val="swiss"/>
    <w:pitch w:val="variable"/>
    <w:sig w:usb0="E00002FF" w:usb1="4000ACFF" w:usb2="00000001" w:usb3="00000000" w:csb0="0000019F" w:csb1="00000000"/>
    <w:embedRegular r:id="rId4" w:fontKey="{0CAC413E-05E1-44A5-8458-911060CCFAFD}"/>
  </w:font>
  <w:font w:name="Segoe UI">
    <w:panose1 w:val="020B0502040204020203"/>
    <w:charset w:val="00"/>
    <w:family w:val="swiss"/>
    <w:pitch w:val="variable"/>
    <w:sig w:usb0="E10022FF" w:usb1="C000E47F" w:usb2="00000029" w:usb3="00000000" w:csb0="000001DF" w:csb1="00000000"/>
    <w:embedRegular r:id="rId5" w:fontKey="{AEAF8465-B32F-4EBF-8970-A5686A7D0711}"/>
  </w:font>
  <w:font w:name="Cambria">
    <w:panose1 w:val="02040503050406030204"/>
    <w:charset w:val="00"/>
    <w:family w:val="roman"/>
    <w:pitch w:val="variable"/>
    <w:sig w:usb0="E00002FF" w:usb1="400004FF" w:usb2="00000000" w:usb3="00000000" w:csb0="0000019F" w:csb1="00000000"/>
    <w:embedRegular r:id="rId6" w:fontKey="{56EE2224-8B8C-46B7-BFC1-FE05BE7C31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993" w:rsidRPr="009250B6" w:rsidRDefault="009250B6" w:rsidP="009250B6">
    <w:pPr>
      <w:pStyle w:val="Footer"/>
      <w:tabs>
        <w:tab w:val="clear" w:pos="4680"/>
        <w:tab w:val="clear" w:pos="9360"/>
        <w:tab w:val="center" w:pos="2995"/>
      </w:tabs>
      <w:spacing w:before="120"/>
    </w:pPr>
    <w:r>
      <w:t>[3494</w:t>
    </w:r>
    <w:r w:rsidR="00E40D9E">
      <w:t>-</w:t>
    </w:r>
    <w:r w:rsidR="00E40D9E">
      <w:fldChar w:fldCharType="begin"/>
    </w:r>
    <w:r w:rsidR="00E40D9E">
      <w:instrText xml:space="preserve"> PAGE  \* MERGEFORMAT </w:instrText>
    </w:r>
    <w:r w:rsidR="00E40D9E">
      <w:fldChar w:fldCharType="separate"/>
    </w:r>
    <w:r w:rsidR="001F6875">
      <w:rPr>
        <w:noProof/>
      </w:rPr>
      <w:t>1</w:t>
    </w:r>
    <w:r w:rsidR="00E40D9E">
      <w:fldChar w:fldCharType="end"/>
    </w:r>
    <w:r w:rsidR="00E40D9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D9E" w:rsidRPr="009250B6" w:rsidRDefault="00E40D9E" w:rsidP="009250B6">
    <w:pPr>
      <w:pStyle w:val="Footer"/>
      <w:tabs>
        <w:tab w:val="clear" w:pos="4680"/>
        <w:tab w:val="clear" w:pos="9360"/>
        <w:tab w:val="center" w:pos="2995"/>
      </w:tabs>
      <w:spacing w:before="120"/>
    </w:pPr>
    <w:r>
      <w:t>[3494]</w:t>
    </w:r>
    <w:r>
      <w:tab/>
    </w:r>
    <w:r>
      <w:fldChar w:fldCharType="begin"/>
    </w:r>
    <w:r>
      <w:instrText xml:space="preserve"> PAGE  \* MERGEFORMAT </w:instrText>
    </w:r>
    <w:r>
      <w:fldChar w:fldCharType="separate"/>
    </w:r>
    <w:r w:rsidR="00E113E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002E" w:rsidRDefault="0072002E" w:rsidP="009F0C77">
      <w:r>
        <w:separator/>
      </w:r>
    </w:p>
  </w:footnote>
  <w:footnote w:type="continuationSeparator" w:id="0">
    <w:p w:rsidR="0072002E" w:rsidRDefault="007200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7AHB17"/>
    <w:docVar w:name="CoverBillType" w:val="r"/>
    <w:docVar w:name="DocPath" w:val="L:\Council\bills\BH\7087AHB17.DOCX"/>
    <w:docVar w:name="dvBillNumber" w:val="3494"/>
    <w:docVar w:name="dvBillNumberPrefix" w:val="H. "/>
    <w:docVar w:name="dvOriginalBody" w:val="House"/>
    <w:docVar w:name="dvSteno" w:val="BH"/>
    <w:docVar w:name="NameofBody" w:val="h"/>
    <w:docVar w:name="vGroup2" w:val="Council"/>
  </w:docVars>
  <w:rsids>
    <w:rsidRoot w:val="00A162B8"/>
    <w:rsid w:val="00011869"/>
    <w:rsid w:val="00012045"/>
    <w:rsid w:val="00015CD6"/>
    <w:rsid w:val="000D3C91"/>
    <w:rsid w:val="000E0100"/>
    <w:rsid w:val="000E1785"/>
    <w:rsid w:val="000F40FA"/>
    <w:rsid w:val="001035F1"/>
    <w:rsid w:val="0010776B"/>
    <w:rsid w:val="00133E66"/>
    <w:rsid w:val="001435A3"/>
    <w:rsid w:val="00146ED3"/>
    <w:rsid w:val="00151044"/>
    <w:rsid w:val="001D08F2"/>
    <w:rsid w:val="001D3A58"/>
    <w:rsid w:val="001D525B"/>
    <w:rsid w:val="001D7F4F"/>
    <w:rsid w:val="001F6875"/>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601D"/>
    <w:rsid w:val="0041760A"/>
    <w:rsid w:val="00417C01"/>
    <w:rsid w:val="004403BD"/>
    <w:rsid w:val="00461441"/>
    <w:rsid w:val="004809EE"/>
    <w:rsid w:val="004E7D54"/>
    <w:rsid w:val="005273C6"/>
    <w:rsid w:val="00530A69"/>
    <w:rsid w:val="00545593"/>
    <w:rsid w:val="00556EBF"/>
    <w:rsid w:val="00577C6C"/>
    <w:rsid w:val="005A62FE"/>
    <w:rsid w:val="005C26C0"/>
    <w:rsid w:val="005C2FE2"/>
    <w:rsid w:val="005E2BC9"/>
    <w:rsid w:val="00605102"/>
    <w:rsid w:val="006215AA"/>
    <w:rsid w:val="006913C9"/>
    <w:rsid w:val="0069470D"/>
    <w:rsid w:val="006D58AA"/>
    <w:rsid w:val="0072002E"/>
    <w:rsid w:val="00734F00"/>
    <w:rsid w:val="007A70AE"/>
    <w:rsid w:val="008052B2"/>
    <w:rsid w:val="008362E8"/>
    <w:rsid w:val="00840C09"/>
    <w:rsid w:val="0085786E"/>
    <w:rsid w:val="008A1768"/>
    <w:rsid w:val="008A489F"/>
    <w:rsid w:val="008A5502"/>
    <w:rsid w:val="008F0F33"/>
    <w:rsid w:val="008F4429"/>
    <w:rsid w:val="009250B6"/>
    <w:rsid w:val="0094021A"/>
    <w:rsid w:val="009526D8"/>
    <w:rsid w:val="009B44AF"/>
    <w:rsid w:val="009C6A0B"/>
    <w:rsid w:val="009F0C77"/>
    <w:rsid w:val="009F4DD1"/>
    <w:rsid w:val="00A02543"/>
    <w:rsid w:val="00A162B8"/>
    <w:rsid w:val="00A41684"/>
    <w:rsid w:val="00A64E80"/>
    <w:rsid w:val="00A72BCD"/>
    <w:rsid w:val="00A741D9"/>
    <w:rsid w:val="00A833AB"/>
    <w:rsid w:val="00A9741D"/>
    <w:rsid w:val="00AC34A2"/>
    <w:rsid w:val="00AD1C9A"/>
    <w:rsid w:val="00AD4B17"/>
    <w:rsid w:val="00B412D4"/>
    <w:rsid w:val="00BE3C22"/>
    <w:rsid w:val="00BF6E42"/>
    <w:rsid w:val="00C0345E"/>
    <w:rsid w:val="00C31C95"/>
    <w:rsid w:val="00C3483A"/>
    <w:rsid w:val="00C74E9D"/>
    <w:rsid w:val="00C826DD"/>
    <w:rsid w:val="00C82FD3"/>
    <w:rsid w:val="00C92819"/>
    <w:rsid w:val="00C95993"/>
    <w:rsid w:val="00CC6B7B"/>
    <w:rsid w:val="00CD2089"/>
    <w:rsid w:val="00D3494A"/>
    <w:rsid w:val="00D73A67"/>
    <w:rsid w:val="00D970A9"/>
    <w:rsid w:val="00DF3845"/>
    <w:rsid w:val="00E113E2"/>
    <w:rsid w:val="00E40D9E"/>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663C03-5D04-4AF5-BD16-96F10B937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26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26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BC39A-6184-43DB-9549-46FB48B46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ACA24A0C.dotm</Template>
  <TotalTime>0</TotalTime>
  <Pages>3</Pages>
  <Words>486</Words>
  <Characters>2471</Characters>
  <Application>Microsoft Office Word</Application>
  <DocSecurity>0</DocSecurity>
  <Lines>84</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3494 Text of Previous Version (Jan. 24, 2017) - South Carolina Legislature Online</dc:title>
  <dc:creator>%USERNAME%</dc:creator>
  <cp:lastModifiedBy>Miriam Cook</cp:lastModifiedBy>
  <cp:revision>2</cp:revision>
  <cp:lastPrinted>2017-01-18T16:36:00Z</cp:lastPrinted>
  <dcterms:created xsi:type="dcterms:W3CDTF">2017-01-24T23:06:00Z</dcterms:created>
  <dcterms:modified xsi:type="dcterms:W3CDTF">2017-01-24T23:06:00Z</dcterms:modified>
</cp:coreProperties>
</file>