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0F9" w:rsidRDefault="00E520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2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217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15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70CE2">
        <w:rPr>
          <w:color w:val="000000" w:themeColor="text1"/>
          <w:u w:color="000000" w:themeColor="text1"/>
        </w:rPr>
        <w:t>JEFF ALLEN</w:t>
      </w:r>
      <w:r>
        <w:t xml:space="preserve">, </w:t>
      </w:r>
      <w:r w:rsidRPr="00C70CE2">
        <w:rPr>
          <w:color w:val="000000" w:themeColor="text1"/>
          <w:u w:color="000000" w:themeColor="text1"/>
        </w:rPr>
        <w:t xml:space="preserve">IRMO </w:t>
      </w:r>
      <w:r>
        <w:rPr>
          <w:color w:val="000000" w:themeColor="text1"/>
          <w:u w:color="000000" w:themeColor="text1"/>
        </w:rPr>
        <w:t>F</w:t>
      </w:r>
      <w:r w:rsidRPr="00C70CE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M</w:t>
      </w:r>
      <w:r w:rsidRPr="00C70CE2">
        <w:rPr>
          <w:color w:val="000000" w:themeColor="text1"/>
          <w:u w:color="000000" w:themeColor="text1"/>
        </w:rPr>
        <w:t>ARSHAL</w:t>
      </w:r>
      <w:r>
        <w:t>, UPON THE OCCASION OF HIS RETIREMENT AFTER TWENTY</w:t>
      </w:r>
      <w:r>
        <w:noBreakHyphen/>
        <w:t>TWO YEARS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154E" w:rsidRDefault="00A5217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9154E">
        <w:t xml:space="preserve">it is altogether fitting and proper that the members of the </w:t>
      </w:r>
      <w:r w:rsidR="0089154E">
        <w:rPr>
          <w:color w:val="000000" w:themeColor="text1"/>
          <w:u w:color="000000" w:themeColor="text1"/>
        </w:rPr>
        <w:t>General Assembly</w:t>
      </w:r>
      <w:r w:rsidR="0089154E">
        <w:t xml:space="preserve"> of the State of South Carolina should pause in their deliberations to express their gratitude to </w:t>
      </w:r>
      <w:r w:rsidR="0089154E" w:rsidRPr="00C70CE2">
        <w:rPr>
          <w:color w:val="000000" w:themeColor="text1"/>
          <w:u w:color="000000" w:themeColor="text1"/>
        </w:rPr>
        <w:t>Jeff Allen</w:t>
      </w:r>
      <w:r w:rsidR="0089154E">
        <w:t xml:space="preserve"> for his significant contributions to </w:t>
      </w:r>
      <w:r w:rsidR="0089154E">
        <w:rPr>
          <w:color w:val="000000" w:themeColor="text1"/>
          <w:u w:color="000000" w:themeColor="text1"/>
        </w:rPr>
        <w:t>the Irmo Fire District</w:t>
      </w:r>
      <w:r w:rsidR="0089154E">
        <w:t>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Jeff </w:t>
      </w:r>
      <w:r w:rsidRPr="00C70CE2">
        <w:rPr>
          <w:color w:val="000000" w:themeColor="text1"/>
          <w:u w:color="000000" w:themeColor="text1"/>
        </w:rPr>
        <w:t xml:space="preserve">Allen </w:t>
      </w:r>
      <w:r>
        <w:rPr>
          <w:color w:val="000000" w:themeColor="text1"/>
          <w:u w:color="000000" w:themeColor="text1"/>
        </w:rPr>
        <w:t>retired</w:t>
      </w:r>
      <w:r w:rsidRPr="00C70CE2">
        <w:rPr>
          <w:color w:val="000000" w:themeColor="text1"/>
          <w:u w:color="000000" w:themeColor="text1"/>
        </w:rPr>
        <w:t xml:space="preserve"> at the end of 2016 after an extensive career in code enforcement and arson investigation</w:t>
      </w:r>
      <w:r>
        <w:t>, the last twenty</w:t>
      </w:r>
      <w:r>
        <w:noBreakHyphen/>
        <w:t>two years</w:t>
      </w:r>
      <w:r w:rsidRPr="00E11DA4">
        <w:t xml:space="preserve"> of which have been </w:t>
      </w:r>
      <w:r>
        <w:t>as the</w:t>
      </w:r>
      <w:r w:rsidRPr="00E11DA4">
        <w:t xml:space="preserve"> distinguished and highly</w:t>
      </w:r>
      <w:r>
        <w:noBreakHyphen/>
      </w:r>
      <w:r w:rsidRPr="00E11DA4">
        <w:t xml:space="preserve">regarded </w:t>
      </w:r>
      <w:r>
        <w:t>fire marshal of Irmo</w:t>
      </w:r>
      <w:r w:rsidRPr="00E11DA4">
        <w:t>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as a certified police officer with the Irmo Fire District for twelve years, and he began his volunteer service with the Irmo Fire District in 1994 and became the full</w:t>
      </w:r>
      <w:r>
        <w:noBreakHyphen/>
        <w:t xml:space="preserve">time fire marshal in 1997; and 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Fire Marshal </w:t>
      </w:r>
      <w:r w:rsidRPr="00C70CE2">
        <w:rPr>
          <w:color w:val="000000" w:themeColor="text1"/>
          <w:u w:color="000000" w:themeColor="text1"/>
        </w:rPr>
        <w:t>Allen</w:t>
      </w:r>
      <w:r w:rsidRPr="00891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70CE2">
        <w:rPr>
          <w:color w:val="000000" w:themeColor="text1"/>
          <w:u w:color="000000" w:themeColor="text1"/>
        </w:rPr>
        <w:t xml:space="preserve"> career </w:t>
      </w:r>
      <w:r>
        <w:rPr>
          <w:color w:val="000000" w:themeColor="text1"/>
          <w:u w:color="000000" w:themeColor="text1"/>
        </w:rPr>
        <w:t>has coincid</w:t>
      </w:r>
      <w:r w:rsidRPr="00C70CE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with</w:t>
      </w:r>
      <w:r w:rsidRPr="00C70CE2">
        <w:rPr>
          <w:color w:val="000000" w:themeColor="text1"/>
          <w:u w:color="000000" w:themeColor="text1"/>
        </w:rPr>
        <w:t xml:space="preserve"> the steady growth of Irmo</w:t>
      </w:r>
      <w:r w:rsidRPr="0089154E">
        <w:rPr>
          <w:color w:val="000000" w:themeColor="text1"/>
          <w:u w:color="000000" w:themeColor="text1"/>
        </w:rPr>
        <w:t>’</w:t>
      </w:r>
      <w:r w:rsidRPr="00C70CE2">
        <w:rPr>
          <w:color w:val="000000" w:themeColor="text1"/>
          <w:u w:color="000000" w:themeColor="text1"/>
        </w:rPr>
        <w:t xml:space="preserve">s population and </w:t>
      </w:r>
      <w:r>
        <w:rPr>
          <w:color w:val="000000" w:themeColor="text1"/>
          <w:u w:color="000000" w:themeColor="text1"/>
        </w:rPr>
        <w:t xml:space="preserve">with </w:t>
      </w:r>
      <w:r w:rsidRPr="00C70CE2">
        <w:rPr>
          <w:color w:val="000000" w:themeColor="text1"/>
          <w:u w:color="000000" w:themeColor="text1"/>
        </w:rPr>
        <w:t>an ever increasing number of calls</w:t>
      </w:r>
      <w:r>
        <w:rPr>
          <w:color w:val="000000" w:themeColor="text1"/>
          <w:u w:color="000000" w:themeColor="text1"/>
        </w:rPr>
        <w:t xml:space="preserve"> to the Fire District,</w:t>
      </w:r>
      <w:r w:rsidRPr="00C70C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C70CE2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total more than three thousand</w:t>
      </w:r>
      <w:r w:rsidRPr="00C70CE2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nnually;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</w:t>
      </w:r>
      <w:r w:rsidRPr="00C70CE2">
        <w:rPr>
          <w:color w:val="000000" w:themeColor="text1"/>
          <w:u w:color="000000" w:themeColor="text1"/>
        </w:rPr>
        <w:t>limited funding</w:t>
      </w:r>
      <w:r>
        <w:rPr>
          <w:color w:val="000000" w:themeColor="text1"/>
          <w:u w:color="000000" w:themeColor="text1"/>
        </w:rPr>
        <w:t xml:space="preserve">, a plight of many other local fire departments, </w:t>
      </w:r>
      <w:r w:rsidRPr="00C70CE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acquired vital grants for his district and</w:t>
      </w:r>
      <w:r w:rsidRPr="00C70CE2">
        <w:rPr>
          <w:color w:val="000000" w:themeColor="text1"/>
          <w:u w:color="000000" w:themeColor="text1"/>
        </w:rPr>
        <w:t xml:space="preserve"> enjoyed a </w:t>
      </w:r>
      <w:r>
        <w:rPr>
          <w:color w:val="000000" w:themeColor="text1"/>
          <w:u w:color="000000" w:themeColor="text1"/>
        </w:rPr>
        <w:t>strong</w:t>
      </w:r>
      <w:r w:rsidRPr="00C70CE2">
        <w:rPr>
          <w:color w:val="000000" w:themeColor="text1"/>
          <w:u w:color="000000" w:themeColor="text1"/>
        </w:rPr>
        <w:t xml:space="preserve"> working relationship with the town of Irmo and </w:t>
      </w:r>
      <w:r>
        <w:rPr>
          <w:color w:val="000000" w:themeColor="text1"/>
          <w:u w:color="000000" w:themeColor="text1"/>
        </w:rPr>
        <w:t>the Irmo Police Department;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54E" w:rsidRPr="00C70CE2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as a nationally certified instructor through Oklahoma State University, Fire Marshal </w:t>
      </w:r>
      <w:r w:rsidRPr="00C70CE2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has served as an adjunct professor of fire and arson investigation and fire code enforcement at the South Carolina Fire Academy and as a guest instructor of arson investigation at the South Carolina Criminal Justice Academy;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served his profession as the founder of the Midlands Fire Marshals Association, as a member of the board of directors of the South Carolina State Firefighters</w:t>
      </w:r>
      <w:r w:rsidRPr="00891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Foundation and the Irmo Fire District Foundation, and as a member of the South Carolina Firefighters Legislative committee;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54E" w:rsidRPr="00C70CE2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committed to his community, Fire Marshal </w:t>
      </w:r>
      <w:r w:rsidRPr="00C70CE2">
        <w:rPr>
          <w:color w:val="000000" w:themeColor="text1"/>
          <w:u w:color="000000" w:themeColor="text1"/>
        </w:rPr>
        <w:t>Allen</w:t>
      </w:r>
      <w:r>
        <w:rPr>
          <w:color w:val="000000" w:themeColor="text1"/>
          <w:u w:color="000000" w:themeColor="text1"/>
        </w:rPr>
        <w:t xml:space="preserve"> has served on the advisory board for Safe Kids Midlands/Buckle Buddies of Children</w:t>
      </w:r>
      <w:r w:rsidRPr="00891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 since 1998, and on the board of directors of the South Carolina Children</w:t>
      </w:r>
      <w:r w:rsidRPr="008915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Trust from 2013 to 2016; and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217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are grateful for the years of unparalleled dedication that F</w:t>
      </w:r>
      <w:r w:rsidRPr="00C70CE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M</w:t>
      </w:r>
      <w:r w:rsidRPr="00C70CE2">
        <w:rPr>
          <w:color w:val="000000" w:themeColor="text1"/>
          <w:u w:color="000000" w:themeColor="text1"/>
        </w:rPr>
        <w:t>arshal</w:t>
      </w:r>
      <w:r>
        <w:rPr>
          <w:color w:val="000000" w:themeColor="text1"/>
          <w:u w:color="000000" w:themeColor="text1"/>
        </w:rPr>
        <w:t xml:space="preserve"> </w:t>
      </w:r>
      <w:r w:rsidRPr="00C70CE2">
        <w:rPr>
          <w:color w:val="000000" w:themeColor="text1"/>
          <w:u w:color="000000" w:themeColor="text1"/>
        </w:rPr>
        <w:t>Jeff Allen</w:t>
      </w:r>
      <w:r>
        <w:rPr>
          <w:color w:val="000000" w:themeColor="text1"/>
          <w:u w:color="000000" w:themeColor="text1"/>
        </w:rPr>
        <w:t xml:space="preserve"> has devoted to </w:t>
      </w:r>
      <w:r>
        <w:t>the Irmo Fire District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A5217E">
        <w:t xml:space="preserve">.  Now, therefore, </w:t>
      </w:r>
    </w:p>
    <w:p w:rsidR="00A5217E" w:rsidRDefault="00A52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17E" w:rsidRDefault="00A52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5217E" w:rsidRDefault="00A521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154E" w:rsidRDefault="00A5217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154E">
        <w:t xml:space="preserve"> the members of the </w:t>
      </w:r>
      <w:r w:rsidR="0089154E">
        <w:rPr>
          <w:color w:val="000000" w:themeColor="text1"/>
          <w:u w:color="000000" w:themeColor="text1"/>
        </w:rPr>
        <w:t>General Assembly</w:t>
      </w:r>
      <w:r w:rsidR="0089154E">
        <w:t xml:space="preserve"> of the State of South Carolina, by this resolution, recognize and honor </w:t>
      </w:r>
      <w:r w:rsidR="0089154E" w:rsidRPr="00C70CE2">
        <w:rPr>
          <w:color w:val="000000" w:themeColor="text1"/>
          <w:u w:color="000000" w:themeColor="text1"/>
        </w:rPr>
        <w:t>Jeff Allen</w:t>
      </w:r>
      <w:r w:rsidR="0089154E">
        <w:t xml:space="preserve">, </w:t>
      </w:r>
      <w:r w:rsidR="0089154E" w:rsidRPr="00C70CE2">
        <w:rPr>
          <w:color w:val="000000" w:themeColor="text1"/>
          <w:u w:color="000000" w:themeColor="text1"/>
        </w:rPr>
        <w:t xml:space="preserve">Irmo </w:t>
      </w:r>
      <w:r w:rsidR="0089154E">
        <w:rPr>
          <w:color w:val="000000" w:themeColor="text1"/>
          <w:u w:color="000000" w:themeColor="text1"/>
        </w:rPr>
        <w:t>F</w:t>
      </w:r>
      <w:r w:rsidR="0089154E" w:rsidRPr="00C70CE2">
        <w:rPr>
          <w:color w:val="000000" w:themeColor="text1"/>
          <w:u w:color="000000" w:themeColor="text1"/>
        </w:rPr>
        <w:t xml:space="preserve">ire </w:t>
      </w:r>
      <w:r w:rsidR="0089154E">
        <w:rPr>
          <w:color w:val="000000" w:themeColor="text1"/>
          <w:u w:color="000000" w:themeColor="text1"/>
        </w:rPr>
        <w:t>M</w:t>
      </w:r>
      <w:r w:rsidR="0089154E" w:rsidRPr="00C70CE2">
        <w:rPr>
          <w:color w:val="000000" w:themeColor="text1"/>
          <w:u w:color="000000" w:themeColor="text1"/>
        </w:rPr>
        <w:t>arshal</w:t>
      </w:r>
      <w:r w:rsidR="0089154E">
        <w:t>, upon the occasion of his retirement after twenty</w:t>
      </w:r>
      <w:r w:rsidR="0089154E">
        <w:noBreakHyphen/>
        <w:t>two years of outstanding service, and wish him continued success and happiness in all his future endeavors.</w:t>
      </w:r>
    </w:p>
    <w:p w:rsidR="0089154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17E" w:rsidRDefault="0089154E" w:rsidP="008915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70CE2">
        <w:rPr>
          <w:color w:val="000000" w:themeColor="text1"/>
          <w:u w:color="000000" w:themeColor="text1"/>
        </w:rPr>
        <w:t>Jeff Allen</w:t>
      </w:r>
      <w:r>
        <w:t xml:space="preserve">, </w:t>
      </w:r>
      <w:r w:rsidRPr="00C70CE2">
        <w:rPr>
          <w:color w:val="000000" w:themeColor="text1"/>
          <w:u w:color="000000" w:themeColor="text1"/>
        </w:rPr>
        <w:t xml:space="preserve">Irmo </w:t>
      </w:r>
      <w:r>
        <w:rPr>
          <w:color w:val="000000" w:themeColor="text1"/>
          <w:u w:color="000000" w:themeColor="text1"/>
        </w:rPr>
        <w:t>F</w:t>
      </w:r>
      <w:r w:rsidRPr="00C70CE2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M</w:t>
      </w:r>
      <w:r w:rsidRPr="00C70CE2">
        <w:rPr>
          <w:color w:val="000000" w:themeColor="text1"/>
          <w:u w:color="000000" w:themeColor="text1"/>
        </w:rPr>
        <w:t>arshal</w:t>
      </w:r>
      <w:r>
        <w:t>.</w:t>
      </w:r>
    </w:p>
    <w:p w:rsidR="00D14E06" w:rsidRDefault="008915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20F9" w:rsidRDefault="00E520F9" w:rsidP="00E520F9">
      <w:pPr>
        <w:suppressAutoHyphens/>
      </w:pPr>
    </w:p>
    <w:sectPr w:rsidR="00E520F9" w:rsidSect="00E520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17E" w:rsidRDefault="00A5217E" w:rsidP="009F0C77">
      <w:r>
        <w:separator/>
      </w:r>
    </w:p>
  </w:endnote>
  <w:endnote w:type="continuationSeparator" w:id="0">
    <w:p w:rsidR="00A5217E" w:rsidRDefault="00A521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B08FE7-4BB9-4F5D-889A-510A48B3E0F5}"/>
    <w:embedBold r:id="rId2" w:fontKey="{8456569A-5D7A-4824-AD36-FA8983A7C3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33F553-4470-49B4-9988-65F551B7BA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229A74-DACB-470C-B3E8-80EEB51879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52AD93-C6F2-427F-BC70-77261DEC41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A15" w:rsidRPr="00E520F9" w:rsidRDefault="00E520F9" w:rsidP="00E520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17E" w:rsidRDefault="00A5217E" w:rsidP="009F0C77">
      <w:r>
        <w:separator/>
      </w:r>
    </w:p>
  </w:footnote>
  <w:footnote w:type="continuationSeparator" w:id="0">
    <w:p w:rsidR="00A5217E" w:rsidRDefault="00A521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95ZW17"/>
    <w:docVar w:name="CoverBillType" w:val="c"/>
    <w:docVar w:name="DocPath" w:val="L:\Council\bills\GM\24895ZW17.DOCX"/>
    <w:docVar w:name="dvBillNumber" w:val="35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217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154E"/>
    <w:rsid w:val="008A1768"/>
    <w:rsid w:val="008A489F"/>
    <w:rsid w:val="008F0F33"/>
    <w:rsid w:val="008F4429"/>
    <w:rsid w:val="0094021A"/>
    <w:rsid w:val="009B44AF"/>
    <w:rsid w:val="009C6A0B"/>
    <w:rsid w:val="009D4A15"/>
    <w:rsid w:val="009F0C77"/>
    <w:rsid w:val="009F4DD1"/>
    <w:rsid w:val="00A02543"/>
    <w:rsid w:val="00A41684"/>
    <w:rsid w:val="00A5217E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77E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4E06"/>
    <w:rsid w:val="00D73A67"/>
    <w:rsid w:val="00D970A9"/>
    <w:rsid w:val="00DF3845"/>
    <w:rsid w:val="00E41911"/>
    <w:rsid w:val="00E44B57"/>
    <w:rsid w:val="00E520F9"/>
    <w:rsid w:val="00E92EEF"/>
    <w:rsid w:val="00E9486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65BF68-671E-4460-872B-E2AAB0E95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5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5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F38EF-8585-4AF0-AC66-16994CC6E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488</Words>
  <Characters>2543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3545 Text of Previous Version (Jan. 24, 2017) - South Carolina Legislature Online</dc:title>
  <dc:creator>Gail Pinckney Moore</dc:creator>
  <cp:lastModifiedBy>S Volk</cp:lastModifiedBy>
  <cp:revision>2</cp:revision>
  <cp:lastPrinted>2017-01-24T15:30:00Z</cp:lastPrinted>
  <dcterms:created xsi:type="dcterms:W3CDTF">2017-01-24T17:30:00Z</dcterms:created>
  <dcterms:modified xsi:type="dcterms:W3CDTF">2017-01-24T17:30:00Z</dcterms:modified>
</cp:coreProperties>
</file>