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1CE9" w:rsidRDefault="00351CE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51C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C3E3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C7A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JACOB ALLEN GODDARD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CHERAW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C7AB9" w:rsidRPr="00551626" w:rsidRDefault="00DC3E3C" w:rsidP="001C7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C7AB9" w:rsidRPr="00551626">
        <w:rPr>
          <w:color w:val="000000" w:themeColor="text1"/>
          <w:u w:color="000000" w:themeColor="text1"/>
        </w:rPr>
        <w:t>the members of the House of Representatives</w:t>
      </w:r>
      <w:r w:rsidR="001C7AB9">
        <w:rPr>
          <w:color w:val="000000" w:themeColor="text1"/>
          <w:u w:color="000000" w:themeColor="text1"/>
        </w:rPr>
        <w:t xml:space="preserve"> of the State of </w:t>
      </w:r>
      <w:r w:rsidR="001C7AB9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1C7AB9">
        <w:rPr>
          <w:color w:val="000000" w:themeColor="text1"/>
          <w:u w:color="000000" w:themeColor="text1"/>
        </w:rPr>
        <w:t>Jacob Allen Goddard</w:t>
      </w:r>
      <w:r w:rsidR="001C7AB9" w:rsidRPr="00551626">
        <w:rPr>
          <w:color w:val="000000" w:themeColor="text1"/>
          <w:u w:color="000000" w:themeColor="text1"/>
        </w:rPr>
        <w:t xml:space="preserve"> of Troop </w:t>
      </w:r>
      <w:r w:rsidR="001C7AB9">
        <w:rPr>
          <w:color w:val="000000" w:themeColor="text1"/>
          <w:u w:color="000000" w:themeColor="text1"/>
        </w:rPr>
        <w:t>655</w:t>
      </w:r>
      <w:r w:rsidR="001C7AB9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1C7AB9">
        <w:rPr>
          <w:color w:val="000000" w:themeColor="text1"/>
          <w:u w:color="000000" w:themeColor="text1"/>
        </w:rPr>
        <w:t>prerequisite</w:t>
      </w:r>
      <w:r w:rsidR="001C7AB9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1C7AB9" w:rsidRDefault="001C7AB9" w:rsidP="001C7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7AB9" w:rsidRDefault="001C7AB9" w:rsidP="001C7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</w:t>
      </w:r>
      <w:r w:rsidR="00E35039">
        <w:rPr>
          <w:color w:val="000000" w:themeColor="text1"/>
          <w:u w:color="000000" w:themeColor="text1"/>
        </w:rPr>
        <w:t>provide</w:t>
      </w:r>
      <w:r w:rsidRPr="00551626">
        <w:rPr>
          <w:color w:val="000000" w:themeColor="text1"/>
          <w:u w:color="000000" w:themeColor="text1"/>
        </w:rPr>
        <w:t xml:space="preserve"> leadership to others in </w:t>
      </w:r>
      <w:r w:rsidR="00E35039">
        <w:rPr>
          <w:color w:val="000000" w:themeColor="text1"/>
          <w:u w:color="000000" w:themeColor="text1"/>
        </w:rPr>
        <w:t xml:space="preserve">a service project helpful to a religious institution, </w:t>
      </w:r>
      <w:r w:rsidRPr="00551626">
        <w:rPr>
          <w:color w:val="000000" w:themeColor="text1"/>
          <w:u w:color="000000" w:themeColor="text1"/>
        </w:rPr>
        <w:t>school, or his community; and he must earn a total of twenty</w:t>
      </w:r>
      <w:r w:rsidR="001C4D2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1C7AB9" w:rsidRPr="00551626" w:rsidRDefault="001C7AB9" w:rsidP="001C7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7AB9" w:rsidRPr="00551626" w:rsidRDefault="001C7AB9" w:rsidP="001C7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1C7AB9" w:rsidRDefault="001C7AB9" w:rsidP="001C7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7AB9" w:rsidRPr="00551626" w:rsidRDefault="001C7AB9" w:rsidP="001C7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1C4D2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1C4D29" w:rsidRPr="001C4D29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1C4D2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1C4D2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1C7AB9" w:rsidRDefault="001C7AB9" w:rsidP="001C7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7AB9" w:rsidRPr="00551626" w:rsidRDefault="001C7AB9" w:rsidP="001C7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1C4D2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1C7AB9" w:rsidRDefault="001C7AB9" w:rsidP="001C7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3E3C" w:rsidRDefault="001C7AB9" w:rsidP="001C7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Jacob Allen Goddard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DC3E3C">
        <w:t>.  Now, therefore,</w:t>
      </w:r>
    </w:p>
    <w:p w:rsidR="00DC3E3C" w:rsidRDefault="00DC3E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3E3C" w:rsidRDefault="00DC3E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C3E3C" w:rsidRDefault="00DC3E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7AB9" w:rsidRDefault="00DC3E3C" w:rsidP="001C7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1C7AB9">
        <w:t xml:space="preserve"> </w:t>
      </w:r>
      <w:r w:rsidR="001C7AB9" w:rsidRPr="00551626">
        <w:rPr>
          <w:color w:val="000000" w:themeColor="text1"/>
          <w:u w:color="000000" w:themeColor="text1"/>
        </w:rPr>
        <w:t>the members of the House of Representatives</w:t>
      </w:r>
      <w:r w:rsidR="001C7AB9">
        <w:rPr>
          <w:color w:val="000000" w:themeColor="text1"/>
          <w:u w:color="000000" w:themeColor="text1"/>
        </w:rPr>
        <w:t xml:space="preserve"> of the State of </w:t>
      </w:r>
      <w:r w:rsidR="001C7AB9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1C7AB9">
        <w:rPr>
          <w:color w:val="000000" w:themeColor="text1"/>
          <w:u w:color="000000" w:themeColor="text1"/>
        </w:rPr>
        <w:t>congratulate</w:t>
      </w:r>
      <w:r w:rsidR="001C7AB9" w:rsidRPr="00551626">
        <w:rPr>
          <w:color w:val="000000" w:themeColor="text1"/>
          <w:u w:color="000000" w:themeColor="text1"/>
        </w:rPr>
        <w:t xml:space="preserve"> </w:t>
      </w:r>
      <w:r w:rsidR="001C7AB9">
        <w:rPr>
          <w:color w:val="000000" w:themeColor="text1"/>
          <w:u w:color="000000" w:themeColor="text1"/>
        </w:rPr>
        <w:t>Jacob Allen Goddard</w:t>
      </w:r>
      <w:r w:rsidR="001C7AB9" w:rsidRPr="00551626">
        <w:rPr>
          <w:color w:val="000000" w:themeColor="text1"/>
          <w:u w:color="000000" w:themeColor="text1"/>
        </w:rPr>
        <w:t xml:space="preserve"> </w:t>
      </w:r>
      <w:r w:rsidR="001C7AB9">
        <w:rPr>
          <w:color w:val="000000" w:themeColor="text1"/>
          <w:u w:color="000000" w:themeColor="text1"/>
        </w:rPr>
        <w:t xml:space="preserve">of Cheraw </w:t>
      </w:r>
      <w:r w:rsidR="001C7AB9" w:rsidRPr="00551626">
        <w:rPr>
          <w:color w:val="000000" w:themeColor="text1"/>
          <w:u w:color="000000" w:themeColor="text1"/>
        </w:rPr>
        <w:t xml:space="preserve">for his </w:t>
      </w:r>
      <w:r w:rsidR="001C7AB9">
        <w:rPr>
          <w:color w:val="000000" w:themeColor="text1"/>
          <w:u w:color="000000" w:themeColor="text1"/>
        </w:rPr>
        <w:t>remarkable accomplishment</w:t>
      </w:r>
      <w:r w:rsidR="001C7AB9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1C7AB9">
        <w:rPr>
          <w:color w:val="000000" w:themeColor="text1"/>
          <w:u w:color="000000" w:themeColor="text1"/>
        </w:rPr>
        <w:t>salu</w:t>
      </w:r>
      <w:r w:rsidR="001C7AB9" w:rsidRPr="00551626">
        <w:rPr>
          <w:color w:val="000000" w:themeColor="text1"/>
          <w:u w:color="000000" w:themeColor="text1"/>
        </w:rPr>
        <w:t xml:space="preserve">te him upon achieving the </w:t>
      </w:r>
      <w:r w:rsidR="001C7AB9">
        <w:rPr>
          <w:color w:val="000000" w:themeColor="text1"/>
          <w:u w:color="000000" w:themeColor="text1"/>
        </w:rPr>
        <w:t>celebrated</w:t>
      </w:r>
      <w:r w:rsidR="001C7AB9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1C7AB9" w:rsidRDefault="001C7AB9" w:rsidP="001C7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3E3C" w:rsidRDefault="001C7AB9" w:rsidP="001C7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rPr>
          <w:color w:val="000000" w:themeColor="text1"/>
          <w:u w:color="000000" w:themeColor="text1"/>
        </w:rPr>
        <w:t>Jacob Allen Goddard</w:t>
      </w:r>
      <w:r w:rsidRPr="00551626">
        <w:rPr>
          <w:color w:val="000000" w:themeColor="text1"/>
          <w:u w:color="000000" w:themeColor="text1"/>
        </w:rPr>
        <w:t>.</w:t>
      </w:r>
    </w:p>
    <w:p w:rsidR="00FB592D" w:rsidRDefault="001C4D29" w:rsidP="00D17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51CE9" w:rsidRDefault="00351CE9" w:rsidP="00351CE9">
      <w:pPr>
        <w:suppressAutoHyphens/>
      </w:pPr>
    </w:p>
    <w:sectPr w:rsidR="00351CE9" w:rsidSect="00351CE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3E3C" w:rsidRDefault="00DC3E3C" w:rsidP="009F0C77">
      <w:r>
        <w:separator/>
      </w:r>
    </w:p>
  </w:endnote>
  <w:endnote w:type="continuationSeparator" w:id="0">
    <w:p w:rsidR="00DC3E3C" w:rsidRDefault="00DC3E3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C77E190-541E-4807-9260-5A90E16FBFFB}"/>
    <w:embedBold r:id="rId2" w:fontKey="{671F8CE1-3BF4-4C96-B3EC-2973CC722DF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DF878BB-23E3-4CBF-971E-CF10F889151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45F3120-E04C-4D95-BE70-5C1FA449BD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9522042-B23C-49F3-A8B6-A190538577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592D" w:rsidRPr="00351CE9" w:rsidRDefault="00351CE9" w:rsidP="00351C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3E3C" w:rsidRDefault="00DC3E3C" w:rsidP="009F0C77">
      <w:r>
        <w:separator/>
      </w:r>
    </w:p>
  </w:footnote>
  <w:footnote w:type="continuationSeparator" w:id="0">
    <w:p w:rsidR="00DC3E3C" w:rsidRDefault="00DC3E3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77VR17"/>
    <w:docVar w:name="CoverBillType" w:val="r"/>
    <w:docVar w:name="DocPath" w:val="L:\Council\bills\GM\24877VR17.DOCX"/>
    <w:docVar w:name="dvBillNumber" w:val="362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C3E3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4245"/>
    <w:rsid w:val="001C4D29"/>
    <w:rsid w:val="001C7AB9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1CE9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513E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D7EE5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17745"/>
    <w:rsid w:val="00D73A67"/>
    <w:rsid w:val="00D970A9"/>
    <w:rsid w:val="00DC3E3C"/>
    <w:rsid w:val="00DF3845"/>
    <w:rsid w:val="00E35039"/>
    <w:rsid w:val="00E41911"/>
    <w:rsid w:val="00E44B57"/>
    <w:rsid w:val="00E92EEF"/>
    <w:rsid w:val="00EF2368"/>
    <w:rsid w:val="00F24442"/>
    <w:rsid w:val="00F50AE3"/>
    <w:rsid w:val="00F51195"/>
    <w:rsid w:val="00F655B7"/>
    <w:rsid w:val="00F656BA"/>
    <w:rsid w:val="00F67CF1"/>
    <w:rsid w:val="00F728AA"/>
    <w:rsid w:val="00F840F0"/>
    <w:rsid w:val="00FB0D0D"/>
    <w:rsid w:val="00FB43B4"/>
    <w:rsid w:val="00FB592D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DC3E81-C3F4-4089-A394-9F3A1EDFF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7A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AB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3DDCE0-146F-446B-BFAE-7A9841FDC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5D4D5171.dotm</Template>
  <TotalTime>0</TotalTime>
  <Pages>2</Pages>
  <Words>434</Words>
  <Characters>2174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3624 Text of Previous Version (Feb. 2, 2017) - South Carolina Legislature Online</dc:title>
  <dc:creator>Gail Pinckney Moore</dc:creator>
  <cp:lastModifiedBy>S Volk</cp:lastModifiedBy>
  <cp:revision>2</cp:revision>
  <cp:lastPrinted>2017-01-20T20:21:00Z</cp:lastPrinted>
  <dcterms:created xsi:type="dcterms:W3CDTF">2017-02-02T15:08:00Z</dcterms:created>
  <dcterms:modified xsi:type="dcterms:W3CDTF">2017-02-02T15:08:00Z</dcterms:modified>
</cp:coreProperties>
</file>