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EDD" w:rsidRDefault="00737E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737EDD" w:rsidRDefault="00737E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9, 2017</w:t>
      </w:r>
    </w:p>
    <w:p w:rsidR="00737EDD" w:rsidRDefault="00737E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7EDD" w:rsidRPr="00737EDD" w:rsidRDefault="00737EDD" w:rsidP="00737ED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3656</w:t>
      </w:r>
    </w:p>
    <w:p w:rsidR="00737EDD" w:rsidRDefault="00737E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7EDD" w:rsidRDefault="00737EDD" w:rsidP="00170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90272C">
        <w:t>Reps. Hardee, Hewitt, Crawford, Fry, Anderson, Clemmons, Atkinson, Duckworth, Hayes and Johnson</w:t>
      </w:r>
    </w:p>
    <w:p w:rsidR="00737EDD" w:rsidRDefault="00737E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7EDD" w:rsidRDefault="00737E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2/9/17--H.</w:t>
      </w:r>
    </w:p>
    <w:p w:rsidR="00737EDD" w:rsidRDefault="00737E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2, 2017.</w:t>
      </w:r>
    </w:p>
    <w:p w:rsidR="00737EDD" w:rsidRPr="00737EDD" w:rsidRDefault="00737EDD" w:rsidP="00737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37EDD" w:rsidRDefault="00737E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7EDD" w:rsidRDefault="00737EDD" w:rsidP="00737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737EDD" w:rsidRPr="00737EDD" w:rsidRDefault="00737EDD" w:rsidP="00737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INVITATIONS AND MEMORIAL RESOLUTIONS</w:t>
      </w:r>
    </w:p>
    <w:p w:rsidR="00737EDD" w:rsidRDefault="00737E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(H. 3656) to request the Department of Transportation name the intersection located at the junction of South Carolina Highway 9 and Highway S</w:t>
      </w:r>
      <w:r>
        <w:noBreakHyphen/>
        <w:t>26</w:t>
      </w:r>
      <w:r>
        <w:noBreakHyphen/>
        <w:t>410 in Horry County “Deputy Sheriff Timothy Causey, etc., respectfully</w:t>
      </w:r>
    </w:p>
    <w:p w:rsidR="00737EDD" w:rsidRPr="00737EDD" w:rsidRDefault="00737EDD" w:rsidP="00737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737EDD" w:rsidRDefault="00737E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737EDD" w:rsidRDefault="00737E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7EDD" w:rsidRDefault="00737E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JIMMY C. BALES for Committee.</w:t>
      </w:r>
    </w:p>
    <w:p w:rsidR="00737EDD" w:rsidRPr="00737EDD" w:rsidRDefault="00737EDD" w:rsidP="00737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37EDD" w:rsidRDefault="00737E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37EDD" w:rsidSect="00737ED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97D58" w:rsidRDefault="00097D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97D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714B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35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THE DEPARTMENT OF TRANSPORTATION NAME THE INTERSECTION LOCATED AT THE JUNCTION OF SOUTH CAROLINA HIGHWAY 9 AND HIGHWAY S</w:t>
      </w:r>
      <w:r w:rsidR="008F73F9">
        <w:noBreakHyphen/>
      </w:r>
      <w:r>
        <w:t>26</w:t>
      </w:r>
      <w:r w:rsidR="008F73F9">
        <w:noBreakHyphen/>
      </w:r>
      <w:r>
        <w:t>410 IN HORRY COUNTY “DEPUTY SHERIFF TIMOTHY CAUSEY MEMORIAL INTERSECTION” AND ERECT APPROPRIATE MARKERS OR SIGNS AT THIS INTERSECTION CONTAINING THIS DESIGNATION.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63587" w:rsidRDefault="00E9714B" w:rsidP="00463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463587">
        <w:t xml:space="preserve"> born in </w:t>
      </w:r>
      <w:r w:rsidR="00463587">
        <w:rPr>
          <w:color w:val="000000" w:themeColor="text1"/>
        </w:rPr>
        <w:t>San Francisco, California,</w:t>
      </w:r>
      <w:r w:rsidR="00463587">
        <w:t xml:space="preserve"> on November 18, 1962, Horry County Deputy Sheriff Timothy Causey was the son of </w:t>
      </w:r>
      <w:r w:rsidR="00463587">
        <w:rPr>
          <w:color w:val="000000" w:themeColor="text1"/>
        </w:rPr>
        <w:t>Mary Lopez Causey and Corley Causey, Jr.</w:t>
      </w:r>
      <w:r w:rsidR="00D56972">
        <w:rPr>
          <w:color w:val="000000" w:themeColor="text1"/>
        </w:rPr>
        <w:t>,</w:t>
      </w:r>
      <w:r w:rsidR="00463587">
        <w:rPr>
          <w:color w:val="000000" w:themeColor="text1"/>
        </w:rPr>
        <w:t xml:space="preserve"> and died on May 19, 2013; and </w:t>
      </w:r>
    </w:p>
    <w:p w:rsidR="00463587" w:rsidRDefault="00463587" w:rsidP="00463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63587" w:rsidRDefault="00463587" w:rsidP="00463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he married his beloved wife, Donna Strickland Causey, on December 20, 1986, and together they reared two loving daughters, Sommer Brooke and Taylor Blaire Causey; and</w:t>
      </w:r>
    </w:p>
    <w:p w:rsidR="00463587" w:rsidRDefault="00463587" w:rsidP="00463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63587" w:rsidRDefault="00463587" w:rsidP="00463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after serving </w:t>
      </w:r>
      <w:r w:rsidR="00D56972">
        <w:rPr>
          <w:color w:val="000000" w:themeColor="text1"/>
        </w:rPr>
        <w:t>the</w:t>
      </w:r>
      <w:r>
        <w:rPr>
          <w:color w:val="000000" w:themeColor="text1"/>
        </w:rPr>
        <w:t xml:space="preserve"> United States Marine Corps with distinction from 1985 to 1989, he served with the Mullins Police Department from 1989 to 1993; and</w:t>
      </w:r>
    </w:p>
    <w:p w:rsidR="00463587" w:rsidRDefault="00463587" w:rsidP="00463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63587" w:rsidRDefault="00463587" w:rsidP="00463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from 1993 to 2011, he served the Horry County Police Department and began serving the Horry County Sheriff</w:t>
      </w:r>
      <w:r w:rsidR="008F73F9" w:rsidRPr="008F73F9">
        <w:rPr>
          <w:color w:val="000000" w:themeColor="text1"/>
        </w:rPr>
        <w:t>’</w:t>
      </w:r>
      <w:r>
        <w:rPr>
          <w:color w:val="000000" w:themeColor="text1"/>
        </w:rPr>
        <w:t>s Office in 2011; and</w:t>
      </w:r>
    </w:p>
    <w:p w:rsidR="00463587" w:rsidRDefault="00463587" w:rsidP="00463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63587" w:rsidRDefault="00463587" w:rsidP="00463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a twenty</w:t>
      </w:r>
      <w:r w:rsidR="008F73F9">
        <w:rPr>
          <w:color w:val="000000" w:themeColor="text1"/>
        </w:rPr>
        <w:noBreakHyphen/>
      </w:r>
      <w:r>
        <w:rPr>
          <w:color w:val="000000" w:themeColor="text1"/>
        </w:rPr>
        <w:t>five</w:t>
      </w:r>
      <w:r w:rsidR="008F73F9">
        <w:rPr>
          <w:color w:val="000000" w:themeColor="text1"/>
        </w:rPr>
        <w:noBreakHyphen/>
      </w:r>
      <w:r>
        <w:rPr>
          <w:color w:val="000000" w:themeColor="text1"/>
        </w:rPr>
        <w:t xml:space="preserve">year law enforcement veteran, he had only been with </w:t>
      </w:r>
      <w:r w:rsidR="00545AA5">
        <w:rPr>
          <w:color w:val="000000" w:themeColor="text1"/>
        </w:rPr>
        <w:t xml:space="preserve">the </w:t>
      </w:r>
      <w:r>
        <w:rPr>
          <w:color w:val="000000" w:themeColor="text1"/>
        </w:rPr>
        <w:t xml:space="preserve">warrant division </w:t>
      </w:r>
      <w:r w:rsidR="00545AA5">
        <w:rPr>
          <w:color w:val="000000" w:themeColor="text1"/>
        </w:rPr>
        <w:t>of the Horry County Sheriff</w:t>
      </w:r>
      <w:r w:rsidR="008F73F9" w:rsidRPr="008F73F9">
        <w:rPr>
          <w:color w:val="000000" w:themeColor="text1"/>
        </w:rPr>
        <w:t>’</w:t>
      </w:r>
      <w:r w:rsidR="00545AA5">
        <w:rPr>
          <w:color w:val="000000" w:themeColor="text1"/>
        </w:rPr>
        <w:t xml:space="preserve">s Office </w:t>
      </w:r>
      <w:r>
        <w:rPr>
          <w:color w:val="000000" w:themeColor="text1"/>
        </w:rPr>
        <w:t xml:space="preserve">for two years when he </w:t>
      </w:r>
      <w:r w:rsidR="00C17B01">
        <w:rPr>
          <w:color w:val="000000" w:themeColor="text1"/>
        </w:rPr>
        <w:t>assisted with securing the scene</w:t>
      </w:r>
      <w:r>
        <w:rPr>
          <w:color w:val="000000" w:themeColor="text1"/>
        </w:rPr>
        <w:t xml:space="preserve"> for three nights during the devastating fire at the Windsor Green community in Carolina Forest in March of 2013; and</w:t>
      </w:r>
    </w:p>
    <w:p w:rsidR="00463587" w:rsidRDefault="004635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3587" w:rsidRDefault="004635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Deputy Sheriff Causey died as a result of smoke inhalation and acute respiratory failure he suffered after responding to the fire; and</w:t>
      </w:r>
      <w:r w:rsidR="00E9714B">
        <w:t xml:space="preserve"> </w:t>
      </w:r>
    </w:p>
    <w:p w:rsidR="00463587" w:rsidRDefault="004635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714B" w:rsidRDefault="004635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would be fitting and proper to recognize the heroism and bravery of this son of South Carolina by naming an intersection along South Carolina Highway 9 in Horry County in his honor. </w:t>
      </w:r>
      <w:r w:rsidR="00E9714B">
        <w:t xml:space="preserve">Now, therefore, </w:t>
      </w:r>
    </w:p>
    <w:p w:rsidR="00E9714B" w:rsidRDefault="00E971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714B" w:rsidRDefault="00E971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9714B" w:rsidRDefault="00E971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714B" w:rsidRDefault="00E971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56972">
        <w:t xml:space="preserve"> members of the General Assembly request the Department of Transportation name the intersection located at the junction of South Carolina Highway 9 and Highway S</w:t>
      </w:r>
      <w:r w:rsidR="008F73F9">
        <w:noBreakHyphen/>
      </w:r>
      <w:r w:rsidR="00D56972">
        <w:t>26</w:t>
      </w:r>
      <w:r w:rsidR="008F73F9">
        <w:noBreakHyphen/>
      </w:r>
      <w:r w:rsidR="00D56972">
        <w:t>410 in Horry County “Deputy Sheriff Timothy Causey Memorial Intersection” and erect appropriate markers or signs at this intersection containing this designation.</w:t>
      </w:r>
    </w:p>
    <w:p w:rsidR="00E9714B" w:rsidRDefault="00E971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714B" w:rsidRDefault="00E971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56972">
        <w:t xml:space="preserve"> the Department of Transportation.</w:t>
      </w:r>
    </w:p>
    <w:p w:rsidR="00A20717" w:rsidRDefault="008F73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3286" w:rsidRDefault="00BE3286" w:rsidP="00BE3286">
      <w:pPr>
        <w:suppressAutoHyphens/>
      </w:pPr>
    </w:p>
    <w:sectPr w:rsidR="00BE3286" w:rsidSect="00737ED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7B01" w:rsidRDefault="00C17B01" w:rsidP="009F0C77">
      <w:r>
        <w:separator/>
      </w:r>
    </w:p>
  </w:endnote>
  <w:endnote w:type="continuationSeparator" w:id="0">
    <w:p w:rsidR="00C17B01" w:rsidRDefault="00C17B0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00E26ED-C0DC-48BC-8F95-183AEE1F56DE}"/>
    <w:embedBold r:id="rId2" w:fontKey="{C0B808C8-9B9F-4945-ACE4-48B513B6208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8EBC831-4650-4584-8C8D-89A137FB572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DFB79FA-B679-438F-B716-F2146DDED7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102DE05-CAD3-4141-BF47-2B56BAEBCB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717" w:rsidRPr="00097D58" w:rsidRDefault="00097D58" w:rsidP="00097D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[3656</w:t>
    </w:r>
    <w:r w:rsidR="00737EDD">
      <w:t>-</w:t>
    </w:r>
    <w:r w:rsidR="00737EDD">
      <w:fldChar w:fldCharType="begin"/>
    </w:r>
    <w:r w:rsidR="00737EDD">
      <w:instrText xml:space="preserve"> PAGE  \* MERGEFORMAT </w:instrText>
    </w:r>
    <w:r w:rsidR="00737EDD">
      <w:fldChar w:fldCharType="separate"/>
    </w:r>
    <w:r w:rsidR="00780169">
      <w:rPr>
        <w:noProof/>
      </w:rPr>
      <w:t>1</w:t>
    </w:r>
    <w:r w:rsidR="00737EDD">
      <w:fldChar w:fldCharType="end"/>
    </w:r>
    <w:r w:rsidR="00737EDD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EDD" w:rsidRPr="00097D58" w:rsidRDefault="00737EDD" w:rsidP="00097D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E328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7B01" w:rsidRDefault="00C17B01" w:rsidP="009F0C77">
      <w:r>
        <w:separator/>
      </w:r>
    </w:p>
  </w:footnote>
  <w:footnote w:type="continuationSeparator" w:id="0">
    <w:p w:rsidR="00C17B01" w:rsidRDefault="00C17B0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62CM17"/>
    <w:docVar w:name="CoverBillType" w:val="c"/>
    <w:docVar w:name="DocPath" w:val="L:\Council\bills\GT\5262CM17.DOCX"/>
    <w:docVar w:name="dvBillNumber" w:val="365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E9714B"/>
    <w:rsid w:val="00011869"/>
    <w:rsid w:val="00015CD6"/>
    <w:rsid w:val="00097D5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02F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6797"/>
    <w:rsid w:val="003E5288"/>
    <w:rsid w:val="003F6D79"/>
    <w:rsid w:val="0041760A"/>
    <w:rsid w:val="00417C01"/>
    <w:rsid w:val="004403BD"/>
    <w:rsid w:val="00461441"/>
    <w:rsid w:val="00463587"/>
    <w:rsid w:val="004809EE"/>
    <w:rsid w:val="004E7D54"/>
    <w:rsid w:val="005273C6"/>
    <w:rsid w:val="00530A69"/>
    <w:rsid w:val="00545593"/>
    <w:rsid w:val="00545AA5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7EDD"/>
    <w:rsid w:val="00780169"/>
    <w:rsid w:val="007A70AE"/>
    <w:rsid w:val="008362E8"/>
    <w:rsid w:val="0085786E"/>
    <w:rsid w:val="008A1768"/>
    <w:rsid w:val="008A489F"/>
    <w:rsid w:val="008F0F33"/>
    <w:rsid w:val="008F4429"/>
    <w:rsid w:val="008F73F9"/>
    <w:rsid w:val="0094021A"/>
    <w:rsid w:val="009B44AF"/>
    <w:rsid w:val="009C6A0B"/>
    <w:rsid w:val="009F0C77"/>
    <w:rsid w:val="009F4DD1"/>
    <w:rsid w:val="00A02543"/>
    <w:rsid w:val="00A20717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4EFF"/>
    <w:rsid w:val="00B412D4"/>
    <w:rsid w:val="00BE3286"/>
    <w:rsid w:val="00BE3C22"/>
    <w:rsid w:val="00C0345E"/>
    <w:rsid w:val="00C17B01"/>
    <w:rsid w:val="00C31C95"/>
    <w:rsid w:val="00C3483A"/>
    <w:rsid w:val="00C74E9D"/>
    <w:rsid w:val="00C826DD"/>
    <w:rsid w:val="00C82FD3"/>
    <w:rsid w:val="00C92819"/>
    <w:rsid w:val="00CC6B7B"/>
    <w:rsid w:val="00CD2089"/>
    <w:rsid w:val="00D56972"/>
    <w:rsid w:val="00D73A67"/>
    <w:rsid w:val="00D970A9"/>
    <w:rsid w:val="00DF3845"/>
    <w:rsid w:val="00E41911"/>
    <w:rsid w:val="00E44B57"/>
    <w:rsid w:val="00E92EEF"/>
    <w:rsid w:val="00E9714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05DFF5-5007-4A2A-B18B-3AC4A706A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73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3F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16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2E104-74B1-4AFA-9B69-3BFDC1BC5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807F5E0C.dotm</Template>
  <TotalTime>0</TotalTime>
  <Pages>3</Pages>
  <Words>441</Words>
  <Characters>2384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3656 Text of Previous Version (Feb. 9, 2017) - South Carolina Legislature Online</dc:title>
  <dc:creator>Gwen Thurmond</dc:creator>
  <cp:lastModifiedBy>Lauren Hicks</cp:lastModifiedBy>
  <cp:revision>2</cp:revision>
  <cp:lastPrinted>2017-01-24T13:43:00Z</cp:lastPrinted>
  <dcterms:created xsi:type="dcterms:W3CDTF">2017-02-09T21:59:00Z</dcterms:created>
  <dcterms:modified xsi:type="dcterms:W3CDTF">2017-02-09T21:59:00Z</dcterms:modified>
</cp:coreProperties>
</file>