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5A01" w:rsidRDefault="00725A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25A01" w:rsidRPr="00725A01" w:rsidRDefault="00725A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25A01" w:rsidRDefault="00725A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A01" w:rsidRDefault="00725A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725A01" w:rsidRDefault="00725A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 2017</w:t>
      </w:r>
    </w:p>
    <w:p w:rsidR="00725A01" w:rsidRDefault="00725A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A01" w:rsidRPr="00725A01" w:rsidRDefault="00725A01" w:rsidP="00725A01">
      <w:pPr>
        <w:tabs>
          <w:tab w:val="right" w:pos="5933"/>
        </w:tabs>
        <w:suppressAutoHyphens/>
      </w:pPr>
      <w:r>
        <w:tab/>
      </w:r>
      <w:r>
        <w:rPr>
          <w:b/>
          <w:sz w:val="36"/>
        </w:rPr>
        <w:t>H. 3661</w:t>
      </w:r>
    </w:p>
    <w:p w:rsidR="00725A01" w:rsidRDefault="00725A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A01" w:rsidRDefault="00725A01" w:rsidP="00725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B627F">
        <w:t>Rep. Ott</w:t>
      </w:r>
    </w:p>
    <w:p w:rsidR="00725A01" w:rsidRDefault="00725A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A01" w:rsidRDefault="00725A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2/2/17--H.</w:t>
      </w:r>
    </w:p>
    <w:p w:rsidR="00725A01" w:rsidRDefault="00725A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2017.</w:t>
      </w:r>
    </w:p>
    <w:p w:rsidR="00725A01" w:rsidRPr="00725A01" w:rsidRDefault="00725A01" w:rsidP="00725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5A01" w:rsidRDefault="00725A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A01" w:rsidRDefault="00725A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5A01" w:rsidSect="00725A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A7BC0" w:rsidRDefault="002A7B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7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C699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D01A00">
        <w:noBreakHyphen/>
      </w:r>
      <w:r>
        <w:t>7</w:t>
      </w:r>
      <w:r w:rsidR="00D01A00">
        <w:noBreakHyphen/>
      </w:r>
      <w:r>
        <w:t>130, AS AMENDED, CODE OF LAWS OF SOUTH CAROLINA, 1976, RELATING TO THE DESIGNATION OF VOTING PRECINCTS IN CALHOUN COUNTY, SO AS TO 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6990" w:rsidRDefault="006C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6990" w:rsidRDefault="006C69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D01A00">
        <w:noBreakHyphen/>
      </w:r>
      <w:r>
        <w:t>7</w:t>
      </w:r>
      <w:r w:rsidR="00D01A00">
        <w:noBreakHyphen/>
      </w:r>
      <w:r>
        <w:t>130 of the 1976 Code, as last amended by Act 242 of 1977, is further amended to read:</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7</w:t>
      </w:r>
      <w:r w:rsidR="00D01A00">
        <w:noBreakHyphen/>
      </w:r>
      <w:r>
        <w:t>7</w:t>
      </w:r>
      <w:r w:rsidR="00D01A00">
        <w:noBreakHyphen/>
      </w:r>
      <w:r>
        <w:t>130.</w:t>
      </w:r>
      <w:r>
        <w:tab/>
      </w:r>
      <w:r w:rsidRPr="00192A60">
        <w:rPr>
          <w:u w:val="single"/>
        </w:rPr>
        <w:t>(A)</w:t>
      </w:r>
      <w:r w:rsidRPr="00192A60">
        <w:tab/>
        <w:t>I</w:t>
      </w:r>
      <w:r w:rsidRPr="00192A60">
        <w:rPr>
          <w:szCs w:val="24"/>
        </w:rPr>
        <w:t xml:space="preserve">n Calhoun County there </w:t>
      </w:r>
      <w:r w:rsidRPr="00122921">
        <w:rPr>
          <w:strike/>
          <w:szCs w:val="24"/>
        </w:rPr>
        <w:t>shall be</w:t>
      </w:r>
      <w:r w:rsidRPr="00192A60">
        <w:rPr>
          <w:szCs w:val="24"/>
        </w:rPr>
        <w:t xml:space="preserve"> </w:t>
      </w:r>
      <w:r>
        <w:rPr>
          <w:szCs w:val="24"/>
          <w:u w:val="single"/>
        </w:rPr>
        <w:t>are</w:t>
      </w:r>
      <w:r>
        <w:rPr>
          <w:szCs w:val="24"/>
        </w:rPr>
        <w:t xml:space="preserve"> </w:t>
      </w:r>
      <w:r w:rsidRPr="00192A60">
        <w:rPr>
          <w:szCs w:val="24"/>
        </w:rPr>
        <w:t>the following voting precincts:</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Bethel</w:t>
      </w:r>
      <w:r w:rsidRPr="00122921">
        <w:rPr>
          <w:strike/>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Cameron</w:t>
      </w:r>
      <w:r w:rsidRPr="00122921">
        <w:rPr>
          <w:strike/>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Center Hill</w:t>
      </w:r>
      <w:r w:rsidRPr="00122921">
        <w:rPr>
          <w:strike/>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Creston</w:t>
      </w:r>
      <w:r w:rsidRPr="00122921">
        <w:rPr>
          <w:strike/>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Dixie</w:t>
      </w:r>
      <w:r w:rsidRPr="00122921">
        <w:rPr>
          <w:strike/>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Fall Branch</w:t>
      </w:r>
      <w:r w:rsidRPr="00122921">
        <w:rPr>
          <w:strike/>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Fort Motte</w:t>
      </w:r>
      <w:r w:rsidRPr="00122921">
        <w:rPr>
          <w:strike/>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Lone Star</w:t>
      </w:r>
      <w:r w:rsidRPr="00122921">
        <w:rPr>
          <w:strike/>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Midway</w:t>
      </w:r>
      <w:r w:rsidRPr="00122921">
        <w:rPr>
          <w:strike/>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Murph Mill</w:t>
      </w:r>
      <w:r w:rsidRPr="00122921">
        <w:rPr>
          <w:strike/>
          <w:szCs w:val="24"/>
        </w:rPr>
        <w:t>;</w:t>
      </w:r>
    </w:p>
    <w:p w:rsidR="00D01A00"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Sandy Run</w:t>
      </w:r>
      <w:r w:rsidRPr="00D01A00">
        <w:rPr>
          <w:strike/>
          <w:szCs w:val="24"/>
        </w:rPr>
        <w:t>; and</w:t>
      </w:r>
      <w:r w:rsidRPr="00192A60">
        <w:rPr>
          <w:szCs w:val="24"/>
        </w:rPr>
        <w:t xml:space="preserve"> </w:t>
      </w:r>
    </w:p>
    <w:p w:rsidR="00122921" w:rsidRPr="00192A60"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92A60">
        <w:rPr>
          <w:szCs w:val="24"/>
        </w:rPr>
        <w:t>St. Matthews</w:t>
      </w:r>
      <w:r w:rsidRPr="00D01A00">
        <w:rPr>
          <w:strike/>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2A60">
        <w:rPr>
          <w:szCs w:val="24"/>
        </w:rPr>
        <w:tab/>
      </w:r>
      <w:r w:rsidRPr="00192A60">
        <w:rPr>
          <w:szCs w:val="24"/>
          <w:u w:val="single"/>
        </w:rPr>
        <w:t>(B)</w:t>
      </w:r>
      <w:r>
        <w:rPr>
          <w:szCs w:val="24"/>
        </w:rPr>
        <w:tab/>
      </w:r>
      <w:r w:rsidRPr="00192A60">
        <w:rPr>
          <w:szCs w:val="24"/>
        </w:rPr>
        <w:t xml:space="preserve">The precinct lines defining the above precincts are as shown on maps filed with the clerk of court of the county and also on file with the State Election Commission as provided and maintained by </w:t>
      </w:r>
      <w:r w:rsidRPr="00192A60">
        <w:rPr>
          <w:szCs w:val="24"/>
        </w:rPr>
        <w:lastRenderedPageBreak/>
        <w:t xml:space="preserve">the </w:t>
      </w:r>
      <w:r w:rsidRPr="00192A60">
        <w:rPr>
          <w:strike/>
          <w:szCs w:val="24"/>
        </w:rPr>
        <w:t>Office of Research and Statistics of the</w:t>
      </w:r>
      <w:r w:rsidRPr="00192A60">
        <w:rPr>
          <w:szCs w:val="24"/>
        </w:rPr>
        <w:t xml:space="preserve"> Revenue and Fiscal Affairs Office</w:t>
      </w:r>
      <w:r w:rsidRPr="00555DE2">
        <w:rPr>
          <w:szCs w:val="24"/>
        </w:rPr>
        <w:t xml:space="preserve"> </w:t>
      </w:r>
      <w:r>
        <w:rPr>
          <w:szCs w:val="24"/>
          <w:u w:val="single"/>
        </w:rPr>
        <w:t xml:space="preserve">and </w:t>
      </w:r>
      <w:r w:rsidRPr="00835308">
        <w:rPr>
          <w:szCs w:val="24"/>
          <w:u w:val="single"/>
        </w:rPr>
        <w:t>designated as document P</w:t>
      </w:r>
      <w:r w:rsidR="00D01A00">
        <w:rPr>
          <w:szCs w:val="24"/>
          <w:u w:val="single"/>
        </w:rPr>
        <w:noBreakHyphen/>
      </w:r>
      <w:r>
        <w:rPr>
          <w:szCs w:val="24"/>
          <w:u w:val="single"/>
        </w:rPr>
        <w:t>17</w:t>
      </w:r>
      <w:r w:rsidR="00D01A00">
        <w:rPr>
          <w:szCs w:val="24"/>
          <w:u w:val="single"/>
        </w:rPr>
        <w:noBreakHyphen/>
      </w:r>
      <w:r w:rsidRPr="00835308">
        <w:rPr>
          <w:szCs w:val="24"/>
          <w:u w:val="single"/>
        </w:rPr>
        <w:t>17</w:t>
      </w:r>
      <w:r w:rsidRPr="00192A60">
        <w:rPr>
          <w:szCs w:val="24"/>
        </w:rPr>
        <w:t>.</w:t>
      </w:r>
      <w:r>
        <w:rPr>
          <w:szCs w:val="24"/>
        </w:rPr>
        <w:t>”</w:t>
      </w: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2921" w:rsidRDefault="00122921" w:rsidP="00122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97714D" w:rsidRDefault="00D01A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37D8" w:rsidRDefault="003D37D8" w:rsidP="003D37D8">
      <w:pPr>
        <w:suppressAutoHyphens/>
      </w:pPr>
    </w:p>
    <w:sectPr w:rsidR="003D37D8" w:rsidSect="00725A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921" w:rsidRDefault="00122921" w:rsidP="009F0C77">
      <w:r>
        <w:separator/>
      </w:r>
    </w:p>
  </w:endnote>
  <w:endnote w:type="continuationSeparator" w:id="0">
    <w:p w:rsidR="00122921" w:rsidRDefault="001229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63C11A4-ACB1-4AA2-833E-368589DE1BAD}"/>
    <w:embedBold r:id="rId2" w:fontKey="{592319A7-613B-4A3E-8245-5137D7A04FD3}"/>
  </w:font>
  <w:font w:name="Calibri">
    <w:panose1 w:val="020F0502020204030204"/>
    <w:charset w:val="00"/>
    <w:family w:val="swiss"/>
    <w:pitch w:val="variable"/>
    <w:sig w:usb0="E00002FF" w:usb1="4000ACFF" w:usb2="00000001" w:usb3="00000000" w:csb0="0000019F" w:csb1="00000000"/>
    <w:embedRegular r:id="rId3" w:fontKey="{C3895BB2-5B43-4DF8-B50A-B3D4EAF24A24}"/>
  </w:font>
  <w:font w:name="Segoe UI">
    <w:panose1 w:val="020B0502040204020203"/>
    <w:charset w:val="00"/>
    <w:family w:val="swiss"/>
    <w:pitch w:val="variable"/>
    <w:sig w:usb0="E10022FF" w:usb1="C000E47F" w:usb2="00000029" w:usb3="00000000" w:csb0="000001DF" w:csb1="00000000"/>
    <w:embedRegular r:id="rId4" w:fontKey="{3E11C4FF-3C22-4021-821C-38C0522A40EC}"/>
  </w:font>
  <w:font w:name="Cambria">
    <w:panose1 w:val="02040503050406030204"/>
    <w:charset w:val="00"/>
    <w:family w:val="roman"/>
    <w:pitch w:val="variable"/>
    <w:sig w:usb0="E00002FF" w:usb1="400004FF" w:usb2="00000000" w:usb3="00000000" w:csb0="0000019F" w:csb1="00000000"/>
    <w:embedRegular r:id="rId5" w:fontKey="{1D2FE5D4-8D96-4607-9EE4-99F94E2AA5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14D" w:rsidRPr="002A7BC0" w:rsidRDefault="002A7BC0" w:rsidP="002A7BC0">
    <w:pPr>
      <w:pStyle w:val="Footer"/>
      <w:tabs>
        <w:tab w:val="clear" w:pos="4680"/>
        <w:tab w:val="clear" w:pos="9360"/>
        <w:tab w:val="center" w:pos="2995"/>
      </w:tabs>
      <w:spacing w:before="120"/>
    </w:pPr>
    <w:r>
      <w:t>[3661</w:t>
    </w:r>
    <w:r w:rsidR="00725A01">
      <w:t>-</w:t>
    </w:r>
    <w:r w:rsidR="00725A01">
      <w:fldChar w:fldCharType="begin"/>
    </w:r>
    <w:r w:rsidR="00725A01">
      <w:instrText xml:space="preserve"> PAGE  \* MERGEFORMAT </w:instrText>
    </w:r>
    <w:r w:rsidR="00725A01">
      <w:fldChar w:fldCharType="separate"/>
    </w:r>
    <w:r w:rsidR="00494BF5">
      <w:rPr>
        <w:noProof/>
      </w:rPr>
      <w:t>1</w:t>
    </w:r>
    <w:r w:rsidR="00725A01">
      <w:fldChar w:fldCharType="end"/>
    </w:r>
    <w:r w:rsidR="00725A0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A01" w:rsidRPr="002A7BC0" w:rsidRDefault="00725A01" w:rsidP="002A7BC0">
    <w:pPr>
      <w:pStyle w:val="Footer"/>
      <w:tabs>
        <w:tab w:val="clear" w:pos="4680"/>
        <w:tab w:val="clear" w:pos="9360"/>
        <w:tab w:val="center" w:pos="2995"/>
      </w:tabs>
      <w:spacing w:before="120"/>
    </w:pPr>
    <w:r>
      <w:t>[3661]</w:t>
    </w:r>
    <w:r>
      <w:tab/>
    </w:r>
    <w:r>
      <w:fldChar w:fldCharType="begin"/>
    </w:r>
    <w:r>
      <w:instrText xml:space="preserve"> PAGE  \* MERGEFORMAT </w:instrText>
    </w:r>
    <w:r>
      <w:fldChar w:fldCharType="separate"/>
    </w:r>
    <w:r w:rsidR="003D37D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921" w:rsidRDefault="00122921" w:rsidP="009F0C77">
      <w:r>
        <w:separator/>
      </w:r>
    </w:p>
  </w:footnote>
  <w:footnote w:type="continuationSeparator" w:id="0">
    <w:p w:rsidR="00122921" w:rsidRDefault="001229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61ZW17"/>
    <w:docVar w:name="CoverBillType" w:val="b"/>
    <w:docVar w:name="DocPath" w:val="L:\Council\bills\GGS\22961ZW17.DOCX"/>
    <w:docVar w:name="dvBillNumber" w:val="3661"/>
    <w:docVar w:name="dvBillNumberPrefix" w:val="H. "/>
    <w:docVar w:name="dvOriginalBody" w:val="House"/>
    <w:docVar w:name="dvSteno" w:val="GGS"/>
    <w:docVar w:name="NameofBody" w:val="h"/>
    <w:docVar w:name="vGroup2" w:val="Council"/>
  </w:docVars>
  <w:rsids>
    <w:rsidRoot w:val="006C6990"/>
    <w:rsid w:val="00011869"/>
    <w:rsid w:val="00015CD6"/>
    <w:rsid w:val="000E0100"/>
    <w:rsid w:val="000E1785"/>
    <w:rsid w:val="000F40FA"/>
    <w:rsid w:val="001035F1"/>
    <w:rsid w:val="0010776B"/>
    <w:rsid w:val="00122921"/>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7BC0"/>
    <w:rsid w:val="002E5912"/>
    <w:rsid w:val="00301B21"/>
    <w:rsid w:val="00325348"/>
    <w:rsid w:val="0032732C"/>
    <w:rsid w:val="00336AD0"/>
    <w:rsid w:val="0037079A"/>
    <w:rsid w:val="003C4DAB"/>
    <w:rsid w:val="003D01E8"/>
    <w:rsid w:val="003D37D8"/>
    <w:rsid w:val="003E5288"/>
    <w:rsid w:val="003F6D79"/>
    <w:rsid w:val="0041760A"/>
    <w:rsid w:val="00417C01"/>
    <w:rsid w:val="004403BD"/>
    <w:rsid w:val="00461441"/>
    <w:rsid w:val="004809EE"/>
    <w:rsid w:val="00494BF5"/>
    <w:rsid w:val="004E7D54"/>
    <w:rsid w:val="004F5697"/>
    <w:rsid w:val="005273C6"/>
    <w:rsid w:val="00530A69"/>
    <w:rsid w:val="00545593"/>
    <w:rsid w:val="00556EBF"/>
    <w:rsid w:val="00577C6C"/>
    <w:rsid w:val="005A62FE"/>
    <w:rsid w:val="005C2FE2"/>
    <w:rsid w:val="005E2BC9"/>
    <w:rsid w:val="00605102"/>
    <w:rsid w:val="006215AA"/>
    <w:rsid w:val="006913C9"/>
    <w:rsid w:val="00693A58"/>
    <w:rsid w:val="0069470D"/>
    <w:rsid w:val="006C6990"/>
    <w:rsid w:val="006D58AA"/>
    <w:rsid w:val="00725A01"/>
    <w:rsid w:val="00734F00"/>
    <w:rsid w:val="007A70AE"/>
    <w:rsid w:val="008362E8"/>
    <w:rsid w:val="0085786E"/>
    <w:rsid w:val="008A1768"/>
    <w:rsid w:val="008A489F"/>
    <w:rsid w:val="008F0F33"/>
    <w:rsid w:val="008F4429"/>
    <w:rsid w:val="0094021A"/>
    <w:rsid w:val="0097714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1A0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DDA9EE-6D4F-44AE-B421-889B65099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1A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A0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E8F0DC-8A40-47D0-9A70-A0B26D44A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67C0C124.dotm</Template>
  <TotalTime>0</TotalTime>
  <Pages>3</Pages>
  <Words>213</Words>
  <Characters>1038</Characters>
  <Application>Microsoft Office Word</Application>
  <DocSecurity>0</DocSecurity>
  <Lines>61</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3661 Text of Previous Version (Feb. 2, 2017) - South Carolina Legislature Online</dc:title>
  <dc:creator>GloriaShackelford</dc:creator>
  <cp:lastModifiedBy>Angela Hill</cp:lastModifiedBy>
  <cp:revision>2</cp:revision>
  <cp:lastPrinted>2017-01-31T20:44:00Z</cp:lastPrinted>
  <dcterms:created xsi:type="dcterms:W3CDTF">2017-02-02T21:21:00Z</dcterms:created>
  <dcterms:modified xsi:type="dcterms:W3CDTF">2017-02-02T21:21:00Z</dcterms:modified>
</cp:coreProperties>
</file>