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66F" w:rsidRDefault="004976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67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7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MARGIE SMALLS, UPON THE OCCASION OF HER RETIREMENT AFTER FORTY YEARS OF EXEMPLARY SERVICE, AND TO WISH HER CONTINUED SUCCESS AND HAPPINESS IN ALL HER FUTURE ENDEAVORS.</w:t>
      </w:r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Margie Smalls will begin a well</w:t>
      </w:r>
      <w:r w:rsidR="0030252C">
        <w:noBreakHyphen/>
      </w:r>
      <w:r>
        <w:t>deserved retirement on April 30, 201</w:t>
      </w:r>
      <w:r w:rsidR="00C22E92">
        <w:t>7,</w:t>
      </w:r>
      <w:r>
        <w:t xml:space="preserve"> after forty years of dedicated service to the Charleston County Human Services Commission; and</w:t>
      </w:r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Margie Smalls</w:t>
      </w:r>
      <w:r w:rsidR="00D62C04">
        <w:t xml:space="preserve">, born on April 1, 1945, will celebrate her anniversary with the Human Services Commission a mere </w:t>
      </w:r>
      <w:r w:rsidR="0030252C">
        <w:t>three</w:t>
      </w:r>
      <w:r w:rsidR="00D62C04">
        <w:t xml:space="preserve"> days after her birthday. She began her c</w:t>
      </w:r>
      <w:r>
        <w:t xml:space="preserve">areer </w:t>
      </w:r>
      <w:r w:rsidR="00D62C04">
        <w:t xml:space="preserve">there </w:t>
      </w:r>
      <w:r>
        <w:t>in transportation, where she served for many years. After taking courses in administrative services at Trident Technical College, she w</w:t>
      </w:r>
      <w:r w:rsidR="00D62C04">
        <w:t>as promoted to the position of e</w:t>
      </w:r>
      <w:r>
        <w:t xml:space="preserve">xecutive </w:t>
      </w:r>
      <w:r w:rsidR="00D62C04">
        <w:t>assistant to the executive d</w:t>
      </w:r>
      <w:r>
        <w:t xml:space="preserve">irector. </w:t>
      </w:r>
      <w:r w:rsidR="000E3643">
        <w:t xml:space="preserve">It is </w:t>
      </w:r>
      <w:r w:rsidR="00C22E92">
        <w:t>from this</w:t>
      </w:r>
      <w:r w:rsidR="000E3643">
        <w:t xml:space="preserve"> role </w:t>
      </w:r>
      <w:r w:rsidR="00C22E92">
        <w:t>that</w:t>
      </w:r>
      <w:r w:rsidR="00D62C04">
        <w:t xml:space="preserve"> she will retire</w:t>
      </w:r>
      <w:r w:rsidR="000E3643">
        <w:t>;</w:t>
      </w:r>
      <w:r>
        <w:t xml:space="preserve"> and</w:t>
      </w:r>
    </w:p>
    <w:p w:rsidR="000E3643" w:rsidRDefault="000E3643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643" w:rsidRDefault="000E3643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Margie</w:t>
      </w:r>
      <w:r w:rsidR="00D62C04">
        <w:t xml:space="preserve"> greatly values t</w:t>
      </w:r>
      <w:r w:rsidR="00C22E92">
        <w:t>he</w:t>
      </w:r>
      <w:r w:rsidR="00D62C04">
        <w:t xml:space="preserve"> bonds of family. She</w:t>
      </w:r>
      <w:r>
        <w:t xml:space="preserve"> has two beloved daughters, Stacey Murray and Monica Jefferson, </w:t>
      </w:r>
      <w:r w:rsidR="007C4FE7">
        <w:t xml:space="preserve">a </w:t>
      </w:r>
      <w:r>
        <w:t>cherished grand</w:t>
      </w:r>
      <w:r w:rsidR="007C4FE7">
        <w:t xml:space="preserve">daughter Sandreé Jefferson, with whom she will be able to spend many more precious hours, and a revered grandson Malcolm Jefferson II, who has left this world to join the Lord; </w:t>
      </w:r>
      <w:r w:rsidR="00270A39">
        <w:t>and</w:t>
      </w:r>
      <w:r>
        <w:t xml:space="preserve"> </w:t>
      </w:r>
    </w:p>
    <w:p w:rsidR="000E3643" w:rsidRDefault="000E3643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643" w:rsidRDefault="000E3643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22E92">
        <w:t>in her retirement, s</w:t>
      </w:r>
      <w:r>
        <w:t xml:space="preserve">he plans to spend many happy hours doing the things she loves. Among her favorite things to do </w:t>
      </w:r>
      <w:r w:rsidR="00884233">
        <w:t>is</w:t>
      </w:r>
      <w:r>
        <w:t xml:space="preserve"> gardening. She enjoys planting f</w:t>
      </w:r>
      <w:r w:rsidR="00884233">
        <w:t xml:space="preserve">lowers in her yard and </w:t>
      </w:r>
      <w:r w:rsidR="003C5E6F">
        <w:t>appreciating</w:t>
      </w:r>
      <w:r w:rsidR="00D62C04">
        <w:t xml:space="preserve"> the fruits of her labor</w:t>
      </w:r>
      <w:r>
        <w:t xml:space="preserve"> as she sits on her porch</w:t>
      </w:r>
      <w:r w:rsidR="00D62C04">
        <w:t xml:space="preserve"> and savors the view</w:t>
      </w:r>
      <w:r>
        <w:t xml:space="preserve">. She also loves creating wedding invitations, service programs for churches, obituaries for families to honor lost loved ones, </w:t>
      </w:r>
      <w:r w:rsidR="00D62C04">
        <w:t xml:space="preserve">in addition </w:t>
      </w:r>
      <w:r w:rsidR="00D62C04">
        <w:lastRenderedPageBreak/>
        <w:t>to</w:t>
      </w:r>
      <w:r>
        <w:t xml:space="preserve"> all manner of desktop publishing</w:t>
      </w:r>
      <w:r w:rsidR="00884233">
        <w:t>. Furthermore, she is an</w:t>
      </w:r>
      <w:r w:rsidR="00C22E92">
        <w:t xml:space="preserve"> active and committed member of Calvary AME Church, which she has faithfully attended for the entirety of her life</w:t>
      </w:r>
      <w:r w:rsidR="00D62C04">
        <w:t>; and</w:t>
      </w:r>
    </w:p>
    <w:p w:rsidR="00F2781A" w:rsidRDefault="00F2781A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81A" w:rsidRDefault="00F2781A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D62C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grateful for the years of dedication that </w:t>
      </w:r>
      <w:r w:rsidR="00D62C04">
        <w:rPr>
          <w:color w:val="000000" w:themeColor="text1"/>
          <w:u w:color="000000" w:themeColor="text1"/>
        </w:rPr>
        <w:t>Margie Smalls</w:t>
      </w:r>
      <w:r>
        <w:rPr>
          <w:color w:val="000000" w:themeColor="text1"/>
          <w:u w:color="000000" w:themeColor="text1"/>
        </w:rPr>
        <w:t xml:space="preserve"> has devoted to </w:t>
      </w:r>
      <w:r w:rsidR="00D62C04">
        <w:t>the Charleston County Human Services Commission</w:t>
      </w:r>
      <w:r w:rsidR="00D62C04">
        <w:rPr>
          <w:color w:val="000000" w:themeColor="text1"/>
          <w:u w:color="000000" w:themeColor="text1"/>
        </w:rPr>
        <w:t xml:space="preserve"> and wish </w:t>
      </w:r>
      <w:r>
        <w:rPr>
          <w:color w:val="000000" w:themeColor="text1"/>
          <w:u w:color="000000" w:themeColor="text1"/>
        </w:rPr>
        <w:t>her</w:t>
      </w:r>
      <w:r w:rsidR="00D62C04">
        <w:rPr>
          <w:color w:val="000000" w:themeColor="text1"/>
          <w:u w:color="000000" w:themeColor="text1"/>
        </w:rPr>
        <w:t xml:space="preserve"> many years of </w:t>
      </w:r>
      <w:r w:rsidR="003C5E6F">
        <w:rPr>
          <w:color w:val="000000" w:themeColor="text1"/>
          <w:u w:color="000000" w:themeColor="text1"/>
        </w:rPr>
        <w:t>jubilation</w:t>
      </w:r>
      <w:r w:rsidR="00D62C0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her well</w:t>
      </w:r>
      <w:r w:rsidR="003025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62C04">
        <w:rPr>
          <w:color w:val="000000" w:themeColor="text1"/>
          <w:u w:color="000000" w:themeColor="text1"/>
        </w:rPr>
        <w:t>. Now, therefore,</w:t>
      </w:r>
    </w:p>
    <w:p w:rsidR="00D62C04" w:rsidRDefault="00D62C04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C04" w:rsidRDefault="00D62C04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F2781A" w:rsidRDefault="00F2781A" w:rsidP="0049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781A" w:rsidRDefault="00D62C04" w:rsidP="00F27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2781A">
        <w:t>the members of the House of Representatives</w:t>
      </w:r>
      <w:r>
        <w:t xml:space="preserve"> </w:t>
      </w:r>
      <w:r w:rsidR="00F2781A">
        <w:t xml:space="preserve">of the State of South Carolina, by this resolution, recognize and honor </w:t>
      </w:r>
      <w:r>
        <w:t xml:space="preserve">Margie Smalls, </w:t>
      </w:r>
      <w:r w:rsidR="00F2781A">
        <w:t xml:space="preserve">upon the occasion of her retirement after </w:t>
      </w:r>
      <w:r>
        <w:t>forty</w:t>
      </w:r>
      <w:r w:rsidR="00F2781A">
        <w:t xml:space="preserve"> years of exemplary service, and wish her continue</w:t>
      </w:r>
      <w:r>
        <w:t xml:space="preserve">d success and happiness in all </w:t>
      </w:r>
      <w:r w:rsidR="00F2781A">
        <w:t>her future endeavors.</w:t>
      </w:r>
    </w:p>
    <w:p w:rsidR="00296799" w:rsidRDefault="00296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799" w:rsidRDefault="00296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2C04">
        <w:t xml:space="preserve"> Margie Smalls.</w:t>
      </w:r>
    </w:p>
    <w:p w:rsidR="00CD1BC5" w:rsidRDefault="0030252C" w:rsidP="002F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766F" w:rsidRDefault="0049766F" w:rsidP="0049766F">
      <w:pPr>
        <w:suppressAutoHyphens/>
      </w:pPr>
    </w:p>
    <w:sectPr w:rsidR="0049766F" w:rsidSect="004976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E92" w:rsidRDefault="00C22E92" w:rsidP="009F0C77">
      <w:r>
        <w:separator/>
      </w:r>
    </w:p>
  </w:endnote>
  <w:endnote w:type="continuationSeparator" w:id="0">
    <w:p w:rsidR="00C22E92" w:rsidRDefault="00C22E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A827F6-5A7A-44F8-A494-C98A5D489534}"/>
    <w:embedBold r:id="rId2" w:fontKey="{C7D8FFAC-E251-40CF-AFA9-C2B6875ADB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65F460-D15D-471C-9E92-B99229E209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763E29-6024-4EE5-9B91-19467C14E7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13B44A-3986-450B-B2AD-034CA3A978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BC5" w:rsidRPr="0049766F" w:rsidRDefault="0049766F" w:rsidP="004976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E92" w:rsidRDefault="00C22E92" w:rsidP="009F0C77">
      <w:r>
        <w:separator/>
      </w:r>
    </w:p>
  </w:footnote>
  <w:footnote w:type="continuationSeparator" w:id="0">
    <w:p w:rsidR="00C22E92" w:rsidRDefault="00C22E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58CM17"/>
    <w:docVar w:name="CoverBillType" w:val="r"/>
    <w:docVar w:name="DocPath" w:val="L:\Council\bills\RT\17058CM17.DOCX"/>
    <w:docVar w:name="dvBillNumber" w:val="369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96799"/>
    <w:rsid w:val="00011869"/>
    <w:rsid w:val="00015CD6"/>
    <w:rsid w:val="00051AEC"/>
    <w:rsid w:val="000E0100"/>
    <w:rsid w:val="000E1785"/>
    <w:rsid w:val="000E1C6D"/>
    <w:rsid w:val="000E364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A39"/>
    <w:rsid w:val="00284AAE"/>
    <w:rsid w:val="00296799"/>
    <w:rsid w:val="002E5912"/>
    <w:rsid w:val="002F7C68"/>
    <w:rsid w:val="00301B21"/>
    <w:rsid w:val="0030252C"/>
    <w:rsid w:val="00325348"/>
    <w:rsid w:val="0032732C"/>
    <w:rsid w:val="00336AD0"/>
    <w:rsid w:val="0037079A"/>
    <w:rsid w:val="003C4DAB"/>
    <w:rsid w:val="003C5E6F"/>
    <w:rsid w:val="003D01E8"/>
    <w:rsid w:val="003E5288"/>
    <w:rsid w:val="003F6D79"/>
    <w:rsid w:val="0041760A"/>
    <w:rsid w:val="00417C01"/>
    <w:rsid w:val="004403BD"/>
    <w:rsid w:val="00461441"/>
    <w:rsid w:val="004809EE"/>
    <w:rsid w:val="0049766F"/>
    <w:rsid w:val="004E7D54"/>
    <w:rsid w:val="00501C4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4FE7"/>
    <w:rsid w:val="008362E8"/>
    <w:rsid w:val="0085786E"/>
    <w:rsid w:val="00884233"/>
    <w:rsid w:val="008A1768"/>
    <w:rsid w:val="008A3FEC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3C3"/>
    <w:rsid w:val="00AC34A2"/>
    <w:rsid w:val="00AD1C9A"/>
    <w:rsid w:val="00AD4B17"/>
    <w:rsid w:val="00B412D4"/>
    <w:rsid w:val="00BE3C22"/>
    <w:rsid w:val="00C0345E"/>
    <w:rsid w:val="00C22E92"/>
    <w:rsid w:val="00C31C95"/>
    <w:rsid w:val="00C3483A"/>
    <w:rsid w:val="00C449F3"/>
    <w:rsid w:val="00C74E9D"/>
    <w:rsid w:val="00C826DD"/>
    <w:rsid w:val="00C82FD3"/>
    <w:rsid w:val="00C92819"/>
    <w:rsid w:val="00CC6B7B"/>
    <w:rsid w:val="00CD1BC5"/>
    <w:rsid w:val="00CD2089"/>
    <w:rsid w:val="00D62C04"/>
    <w:rsid w:val="00D73A67"/>
    <w:rsid w:val="00D970A9"/>
    <w:rsid w:val="00DF3845"/>
    <w:rsid w:val="00E41911"/>
    <w:rsid w:val="00E44B57"/>
    <w:rsid w:val="00E92EEF"/>
    <w:rsid w:val="00EF2368"/>
    <w:rsid w:val="00F24442"/>
    <w:rsid w:val="00F2781A"/>
    <w:rsid w:val="00F50AE3"/>
    <w:rsid w:val="00F655B7"/>
    <w:rsid w:val="00F656BA"/>
    <w:rsid w:val="00F658F9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E099D7-9065-4291-9D68-02DC42142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FD2EC-1A7F-4D6D-B7E0-60C080351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A0AFB183.dotm</Template>
  <TotalTime>0</TotalTime>
  <Pages>1</Pages>
  <Words>407</Words>
  <Characters>2107</Characters>
  <Application>Microsoft Office Word</Application>
  <DocSecurity>0</DocSecurity>
  <Lines>64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3692 Text of Previous Version (Feb. 8, 2017) - South Carolina Legislature Online</dc:title>
  <dc:creator>Rebecca Turner</dc:creator>
  <cp:lastModifiedBy>S Volk</cp:lastModifiedBy>
  <cp:revision>2</cp:revision>
  <cp:lastPrinted>2017-02-08T15:03:00Z</cp:lastPrinted>
  <dcterms:created xsi:type="dcterms:W3CDTF">2017-02-08T17:04:00Z</dcterms:created>
  <dcterms:modified xsi:type="dcterms:W3CDTF">2017-02-08T17:04:00Z</dcterms:modified>
</cp:coreProperties>
</file>