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FEC" w:rsidRDefault="00AF6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4A1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7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JUNCTION OF INTERSTATE HIGHWAY 26 AND SOUTH CAROLINA HIGHWAY 29 IN SPARTANBURG COUNTY “CAMP WADSWORTH MEMORIAL INTERCHANGE” AND ERECT APPROPRIATE MARKERS OR SIGNS AT THIS INTERCHANGE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7BB3" w:rsidRDefault="00674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7BB3">
        <w:t xml:space="preserve">Camp Wadsworth was located on a two </w:t>
      </w:r>
      <w:r w:rsidR="005C35A3">
        <w:t>thousand</w:t>
      </w:r>
      <w:r w:rsidR="00B17BB3">
        <w:t xml:space="preserve"> acre tract of land approximately three miles west of the City of Spartanburg; and</w:t>
      </w:r>
    </w:p>
    <w:p w:rsidR="00B17BB3" w:rsidRDefault="00B17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B3" w:rsidRDefault="00B17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was named in honor of Brigadier General James Samuel Wadsworth; and</w:t>
      </w:r>
    </w:p>
    <w:p w:rsidR="00B17BB3" w:rsidRDefault="00B17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B3" w:rsidRDefault="00B17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approved by the federal government in 1917, Camp Wadsworth served as a World War I National Guard cantonment site; and</w:t>
      </w:r>
    </w:p>
    <w:p w:rsidR="00B17BB3" w:rsidRDefault="00B17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DBA" w:rsidRDefault="00B17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following military divisions trained at this site: the </w:t>
      </w:r>
      <w:r w:rsidR="00387DBA">
        <w:t>27th division from September 1, 1917 to May 4, 1918; the 6th division from May 10, 1918 to June 23, 1918; and the 96th division from October 20, 1918 to January 7, 1919; and</w:t>
      </w:r>
    </w:p>
    <w:p w:rsidR="00387DBA" w:rsidRDefault="003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DBA" w:rsidRDefault="003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preserve the legacy of those who trained at this site in defense of our country</w:t>
      </w:r>
      <w:r w:rsidR="00736AE4" w:rsidRPr="00736AE4">
        <w:t>’</w:t>
      </w:r>
      <w:r>
        <w:t xml:space="preserve">s freedom by naming an interchange located along Interstate Highway 26 in honor of Camp Wadsworth. </w:t>
      </w:r>
      <w:r w:rsidR="00674A13">
        <w:t xml:space="preserve"> Now, therefore,</w:t>
      </w:r>
    </w:p>
    <w:p w:rsidR="00387DBA" w:rsidRDefault="003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A13" w:rsidRDefault="00674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74A13" w:rsidRDefault="00674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A13" w:rsidRDefault="00674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387DBA">
        <w:t xml:space="preserve"> members of the General Assembly request the Department of Transportation name the interchange located at the junction of Interstate Highway 26 and South Carolina Highway 29 in Spartanburg County “Camp Wadsworth Memorial Interchange” and erect appropriate markers or signs at this interchange containing this designation.</w:t>
      </w:r>
    </w:p>
    <w:p w:rsidR="00674A13" w:rsidRDefault="00674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A13" w:rsidRDefault="00674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87DBA">
        <w:t>forwarded</w:t>
      </w:r>
      <w:r>
        <w:t xml:space="preserve"> to</w:t>
      </w:r>
      <w:r w:rsidR="00387DBA">
        <w:t xml:space="preserve"> the Department of Transportation.</w:t>
      </w:r>
    </w:p>
    <w:p w:rsidR="00722517" w:rsidRDefault="00736A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FEC" w:rsidRDefault="00AF6FEC" w:rsidP="00AF6FEC">
      <w:pPr>
        <w:suppressAutoHyphens/>
      </w:pPr>
    </w:p>
    <w:sectPr w:rsidR="00AF6FEC" w:rsidSect="00AF6F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1D7" w:rsidRDefault="009851D7" w:rsidP="009F0C77">
      <w:r>
        <w:separator/>
      </w:r>
    </w:p>
  </w:endnote>
  <w:endnote w:type="continuationSeparator" w:id="0">
    <w:p w:rsidR="009851D7" w:rsidRDefault="009851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21B703-F642-4C12-A506-BF77C284BFC7}"/>
    <w:embedBold r:id="rId2" w:fontKey="{C710E662-890E-4E54-9BC9-F34CD34ABD96}"/>
  </w:font>
  <w:font w:name="Calibri">
    <w:panose1 w:val="020F0502020204030204"/>
    <w:charset w:val="00"/>
    <w:family w:val="swiss"/>
    <w:pitch w:val="variable"/>
    <w:sig w:usb0="E00002FF" w:usb1="4000ACFF" w:usb2="00000001" w:usb3="00000000" w:csb0="0000019F" w:csb1="00000000"/>
    <w:embedRegular r:id="rId3" w:fontKey="{3DC8F0CC-DB32-4609-B490-64D96EC6A784}"/>
  </w:font>
  <w:font w:name="Segoe UI">
    <w:panose1 w:val="020B0502040204020203"/>
    <w:charset w:val="00"/>
    <w:family w:val="swiss"/>
    <w:pitch w:val="variable"/>
    <w:sig w:usb0="E10022FF" w:usb1="C000E47F" w:usb2="00000029" w:usb3="00000000" w:csb0="000001DF" w:csb1="00000000"/>
    <w:embedRegular r:id="rId4" w:fontKey="{D20E8664-C439-4113-9E16-86778AC70C63}"/>
  </w:font>
  <w:font w:name="Cambria">
    <w:panose1 w:val="02040503050406030204"/>
    <w:charset w:val="00"/>
    <w:family w:val="roman"/>
    <w:pitch w:val="variable"/>
    <w:sig w:usb0="E00002FF" w:usb1="400004FF" w:usb2="00000000" w:usb3="00000000" w:csb0="0000019F" w:csb1="00000000"/>
    <w:embedRegular r:id="rId5" w:fontKey="{404832E3-52D0-4B4E-90FA-9556735454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517" w:rsidRPr="00AF6FEC" w:rsidRDefault="00AF6FEC" w:rsidP="00AF6FEC">
    <w:pPr>
      <w:pStyle w:val="Footer"/>
      <w:tabs>
        <w:tab w:val="clear" w:pos="4680"/>
        <w:tab w:val="clear" w:pos="9360"/>
        <w:tab w:val="center" w:pos="2995"/>
      </w:tabs>
      <w:spacing w:before="120"/>
    </w:pPr>
    <w:r>
      <w:t>[3697]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1D7" w:rsidRDefault="009851D7" w:rsidP="009F0C77">
      <w:r>
        <w:separator/>
      </w:r>
    </w:p>
  </w:footnote>
  <w:footnote w:type="continuationSeparator" w:id="0">
    <w:p w:rsidR="009851D7" w:rsidRDefault="009851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8CM17"/>
    <w:docVar w:name="CoverBillType" w:val="c"/>
    <w:docVar w:name="DocPath" w:val="L:\Council\bills\GT\5288CM17.DOCX"/>
    <w:docVar w:name="dvBillNumber" w:val="3697"/>
    <w:docVar w:name="dvBillNumberPrefix" w:val="H. "/>
    <w:docVar w:name="dvOriginalBody" w:val="House"/>
    <w:docVar w:name="dvSteno" w:val="GT"/>
    <w:docVar w:name="NameofBody" w:val="h"/>
    <w:docVar w:name="vGroup2" w:val="Council"/>
  </w:docVars>
  <w:rsids>
    <w:rsidRoot w:val="00674A1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DB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5A3"/>
    <w:rsid w:val="005E2BC9"/>
    <w:rsid w:val="00605102"/>
    <w:rsid w:val="006215AA"/>
    <w:rsid w:val="00674A13"/>
    <w:rsid w:val="006913C9"/>
    <w:rsid w:val="0069470D"/>
    <w:rsid w:val="006D58AA"/>
    <w:rsid w:val="00722517"/>
    <w:rsid w:val="00732046"/>
    <w:rsid w:val="00734F00"/>
    <w:rsid w:val="00736AE4"/>
    <w:rsid w:val="007A70AE"/>
    <w:rsid w:val="007F7F6C"/>
    <w:rsid w:val="008362E8"/>
    <w:rsid w:val="0085786E"/>
    <w:rsid w:val="008A1768"/>
    <w:rsid w:val="008A489F"/>
    <w:rsid w:val="008F0F33"/>
    <w:rsid w:val="008F4429"/>
    <w:rsid w:val="0094021A"/>
    <w:rsid w:val="009851D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FEC"/>
    <w:rsid w:val="00B17BB3"/>
    <w:rsid w:val="00B412D4"/>
    <w:rsid w:val="00BE3C22"/>
    <w:rsid w:val="00C0345E"/>
    <w:rsid w:val="00C31C95"/>
    <w:rsid w:val="00C3483A"/>
    <w:rsid w:val="00C74E9D"/>
    <w:rsid w:val="00C826DD"/>
    <w:rsid w:val="00C82FD3"/>
    <w:rsid w:val="00C92819"/>
    <w:rsid w:val="00CC6B7B"/>
    <w:rsid w:val="00CD2089"/>
    <w:rsid w:val="00D73A67"/>
    <w:rsid w:val="00D970A9"/>
    <w:rsid w:val="00DC19C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D80C6B-AE0B-419E-BE83-1EF93455F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5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1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420FE-EBC1-4AC1-B25B-1F5828FEF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A0AFB183.dotm</Template>
  <TotalTime>0</TotalTime>
  <Pages>1</Pages>
  <Words>261</Words>
  <Characters>1392</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3697 Text of Previous Version (Feb. 8, 2017) - South Carolina Legislature Online</dc:title>
  <dc:creator>Gwen Thurmond</dc:creator>
  <cp:lastModifiedBy>S Volk</cp:lastModifiedBy>
  <cp:revision>2</cp:revision>
  <cp:lastPrinted>2017-02-07T21:26:00Z</cp:lastPrinted>
  <dcterms:created xsi:type="dcterms:W3CDTF">2017-02-08T17:07:00Z</dcterms:created>
  <dcterms:modified xsi:type="dcterms:W3CDTF">2017-02-08T17:07:00Z</dcterms:modified>
</cp:coreProperties>
</file>