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057C" w:rsidRDefault="00A3057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305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E115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A0DA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877C7A">
        <w:t xml:space="preserve">EXTEND THE PRIVILEGE OF THE FLOOR OF THE SOUTH CAROLINA HOUSE OF REPRESENTATIVES TO THE </w:t>
      </w:r>
      <w:r w:rsidR="001A4800">
        <w:t>BOB JONES UNIVERSITY MEN</w:t>
      </w:r>
      <w:r w:rsidR="000302F7" w:rsidRPr="000302F7">
        <w:t>’</w:t>
      </w:r>
      <w:r w:rsidR="001A4800">
        <w:t>S CROSS COUNTRY, WOMEN</w:t>
      </w:r>
      <w:r w:rsidR="000302F7" w:rsidRPr="000302F7">
        <w:t>’</w:t>
      </w:r>
      <w:r w:rsidR="001A4800">
        <w:t>S SOCCER, AND MEN</w:t>
      </w:r>
      <w:r w:rsidR="000302F7" w:rsidRPr="000302F7">
        <w:t>’</w:t>
      </w:r>
      <w:r w:rsidR="001A4800">
        <w:t>S SOCCER TEAMS</w:t>
      </w:r>
      <w:r w:rsidR="00877C7A">
        <w:t xml:space="preserve">, COACHES, AND SCHOOL OFFICIALS, AT A DATE AND TIME TO BE DETERMINED BY THE SPEAKER, FOR THE PURPOSE OF BEING RECOGNIZED AND HONORED FOR </w:t>
      </w:r>
      <w:r w:rsidR="00877C7A">
        <w:rPr>
          <w:color w:val="000000" w:themeColor="text1"/>
          <w:u w:color="000000" w:themeColor="text1"/>
        </w:rPr>
        <w:t>WINNING THE</w:t>
      </w:r>
      <w:r w:rsidR="001A4800">
        <w:rPr>
          <w:color w:val="000000" w:themeColor="text1"/>
          <w:u w:color="000000" w:themeColor="text1"/>
        </w:rPr>
        <w:t>IR RESPECTIVE</w:t>
      </w:r>
      <w:r w:rsidR="00877C7A">
        <w:rPr>
          <w:color w:val="000000" w:themeColor="text1"/>
          <w:u w:color="000000" w:themeColor="text1"/>
        </w:rPr>
        <w:t xml:space="preserve"> 2016 </w:t>
      </w:r>
      <w:r w:rsidR="00877C7A">
        <w:rPr>
          <w:rFonts w:eastAsiaTheme="minorHAnsi"/>
          <w:color w:val="000000" w:themeColor="text1"/>
          <w:szCs w:val="22"/>
          <w:u w:color="000000" w:themeColor="text1"/>
        </w:rPr>
        <w:t>NATIONAL CHAMPIONSHIP</w:t>
      </w:r>
      <w:r w:rsidR="001A4800">
        <w:rPr>
          <w:rFonts w:eastAsiaTheme="minorHAnsi"/>
          <w:color w:val="000000" w:themeColor="text1"/>
          <w:szCs w:val="22"/>
          <w:u w:color="000000" w:themeColor="text1"/>
        </w:rPr>
        <w:t>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E1151" w:rsidRDefault="00BE11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E1151" w:rsidRDefault="00BE11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63A0" w:rsidRDefault="00BE1151" w:rsidP="001763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81F1F">
        <w:t xml:space="preserve"> </w:t>
      </w:r>
      <w:r w:rsidR="001763A0">
        <w:t xml:space="preserve">the privilege of the floor of the South Carolina House of Representatives be extended to the </w:t>
      </w:r>
      <w:r w:rsidR="001A4800">
        <w:t>Bob Jones</w:t>
      </w:r>
      <w:r w:rsidR="001763A0">
        <w:t xml:space="preserve"> University </w:t>
      </w:r>
      <w:r w:rsidR="001A4800">
        <w:t>men</w:t>
      </w:r>
      <w:r w:rsidR="000302F7" w:rsidRPr="000302F7">
        <w:t>’</w:t>
      </w:r>
      <w:r w:rsidR="001A4800">
        <w:t>s cross country, women</w:t>
      </w:r>
      <w:r w:rsidR="000302F7" w:rsidRPr="000302F7">
        <w:t>’</w:t>
      </w:r>
      <w:r w:rsidR="001A4800">
        <w:t>s soccer, and men</w:t>
      </w:r>
      <w:r w:rsidR="000302F7" w:rsidRPr="000302F7">
        <w:t>’</w:t>
      </w:r>
      <w:r w:rsidR="001A4800">
        <w:t xml:space="preserve">s soccer </w:t>
      </w:r>
      <w:r w:rsidR="001763A0">
        <w:t>team</w:t>
      </w:r>
      <w:r w:rsidR="001A4800">
        <w:t>s</w:t>
      </w:r>
      <w:r w:rsidR="001763A0">
        <w:t xml:space="preserve">, coaches, and school officials, at a date and time to be determined by the Speaker, for the purpose of being recognized and honored for </w:t>
      </w:r>
      <w:r w:rsidR="001763A0">
        <w:rPr>
          <w:color w:val="000000" w:themeColor="text1"/>
          <w:u w:color="000000" w:themeColor="text1"/>
        </w:rPr>
        <w:t>winning the</w:t>
      </w:r>
      <w:r w:rsidR="001A4800">
        <w:rPr>
          <w:color w:val="000000" w:themeColor="text1"/>
          <w:u w:color="000000" w:themeColor="text1"/>
        </w:rPr>
        <w:t>ir respective</w:t>
      </w:r>
      <w:r w:rsidR="001763A0">
        <w:rPr>
          <w:color w:val="000000" w:themeColor="text1"/>
          <w:u w:color="000000" w:themeColor="text1"/>
        </w:rPr>
        <w:t xml:space="preserve"> 2016 </w:t>
      </w:r>
      <w:r w:rsidR="001A4800">
        <w:rPr>
          <w:color w:val="000000" w:themeColor="text1"/>
          <w:u w:color="000000" w:themeColor="text1"/>
        </w:rPr>
        <w:t>n</w:t>
      </w:r>
      <w:r w:rsidR="001763A0">
        <w:rPr>
          <w:rFonts w:eastAsiaTheme="minorHAnsi"/>
          <w:color w:val="000000" w:themeColor="text1"/>
          <w:szCs w:val="22"/>
          <w:u w:color="000000" w:themeColor="text1"/>
        </w:rPr>
        <w:t xml:space="preserve">ational </w:t>
      </w:r>
      <w:r w:rsidR="001A4800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1763A0">
        <w:rPr>
          <w:rFonts w:eastAsiaTheme="minorHAnsi"/>
          <w:color w:val="000000" w:themeColor="text1"/>
          <w:szCs w:val="22"/>
          <w:u w:color="000000" w:themeColor="text1"/>
        </w:rPr>
        <w:t>hampionship</w:t>
      </w:r>
      <w:r w:rsidR="001A4800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1763A0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121D3C" w:rsidRDefault="000302F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3057C" w:rsidRDefault="00A3057C" w:rsidP="00A3057C">
      <w:pPr>
        <w:suppressAutoHyphens/>
      </w:pPr>
    </w:p>
    <w:sectPr w:rsidR="00A3057C" w:rsidSect="00A3057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1151" w:rsidRDefault="00BE1151" w:rsidP="009F0C77">
      <w:r>
        <w:separator/>
      </w:r>
    </w:p>
  </w:endnote>
  <w:endnote w:type="continuationSeparator" w:id="0">
    <w:p w:rsidR="00BE1151" w:rsidRDefault="00BE115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4181C20-42A7-4784-88AB-CB3C626250D2}"/>
    <w:embedBold r:id="rId2" w:fontKey="{F36DAF45-8CAE-4E32-9324-55CC64E88F1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AEDCEE7-1B8C-4AC8-A071-E007CB84C9B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5CADDAD-EDAB-4EE2-BF35-96A3209851F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1D3C" w:rsidRPr="00A3057C" w:rsidRDefault="00A3057C" w:rsidP="00A3057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[3729]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1151" w:rsidRDefault="00BE1151" w:rsidP="009F0C77">
      <w:r>
        <w:separator/>
      </w:r>
    </w:p>
  </w:footnote>
  <w:footnote w:type="continuationSeparator" w:id="0">
    <w:p w:rsidR="00BE1151" w:rsidRDefault="00BE115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7SA17"/>
    <w:docVar w:name="CoverBillType" w:val="r"/>
    <w:docVar w:name="DocPath" w:val="L:\Council\bills\RM\1107SA17.DOCX"/>
    <w:docVar w:name="dvBillNumber" w:val="372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E1151"/>
    <w:rsid w:val="00011869"/>
    <w:rsid w:val="00015CD6"/>
    <w:rsid w:val="000302F7"/>
    <w:rsid w:val="000E0100"/>
    <w:rsid w:val="000E1785"/>
    <w:rsid w:val="000F40FA"/>
    <w:rsid w:val="001035F1"/>
    <w:rsid w:val="0010776B"/>
    <w:rsid w:val="00121D3C"/>
    <w:rsid w:val="00133E66"/>
    <w:rsid w:val="001435A3"/>
    <w:rsid w:val="00146ED3"/>
    <w:rsid w:val="00151044"/>
    <w:rsid w:val="001763A0"/>
    <w:rsid w:val="001A4800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7242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77C7A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3057C"/>
    <w:rsid w:val="00A41684"/>
    <w:rsid w:val="00A64E80"/>
    <w:rsid w:val="00A72BCD"/>
    <w:rsid w:val="00A741D9"/>
    <w:rsid w:val="00A81F1F"/>
    <w:rsid w:val="00A833AB"/>
    <w:rsid w:val="00A9741D"/>
    <w:rsid w:val="00AC34A2"/>
    <w:rsid w:val="00AD1C9A"/>
    <w:rsid w:val="00AD4B17"/>
    <w:rsid w:val="00B412D4"/>
    <w:rsid w:val="00BA0DAC"/>
    <w:rsid w:val="00BE1151"/>
    <w:rsid w:val="00BE3C22"/>
    <w:rsid w:val="00C0345E"/>
    <w:rsid w:val="00C31C95"/>
    <w:rsid w:val="00C3483A"/>
    <w:rsid w:val="00C74E9D"/>
    <w:rsid w:val="00C75DF8"/>
    <w:rsid w:val="00C826DD"/>
    <w:rsid w:val="00C82FD3"/>
    <w:rsid w:val="00C92819"/>
    <w:rsid w:val="00CC6B7B"/>
    <w:rsid w:val="00CD2089"/>
    <w:rsid w:val="00CE0266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A0A12FE-232E-4937-A86F-99B714309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D1F5FD-F217-4222-9C7E-D24B3C36FC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56FD37C8.dotm</Template>
  <TotalTime>0</TotalTime>
  <Pages>1</Pages>
  <Words>130</Words>
  <Characters>680</Characters>
  <Application>Microsoft Office Word</Application>
  <DocSecurity>0</DocSecurity>
  <Lines>29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3729 Text of Previous Version (Feb. 14, 2017) - South Carolina Legislature Online</dc:title>
  <dc:creator>Rosanne McDowell</dc:creator>
  <cp:lastModifiedBy>Angela Hill</cp:lastModifiedBy>
  <cp:revision>2</cp:revision>
  <dcterms:created xsi:type="dcterms:W3CDTF">2017-02-14T18:18:00Z</dcterms:created>
  <dcterms:modified xsi:type="dcterms:W3CDTF">2017-02-14T18:18:00Z</dcterms:modified>
</cp:coreProperties>
</file>