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9AD" w:rsidRDefault="00FC29A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C2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E0F0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E18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CHRISTIAN JOHN W. MCDONALD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2E186D" w:rsidRDefault="002E186D" w:rsidP="002E1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4" w:name="titleend"/>
      <w:bookmarkEnd w:id="4"/>
    </w:p>
    <w:p w:rsidR="002E186D" w:rsidRPr="00551626" w:rsidRDefault="002E186D" w:rsidP="002E1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 are pleased to learn that </w:t>
      </w:r>
      <w:r>
        <w:rPr>
          <w:color w:val="000000" w:themeColor="text1"/>
          <w:u w:color="000000" w:themeColor="text1"/>
        </w:rPr>
        <w:t>Christian John W. McDonald</w:t>
      </w:r>
      <w:r w:rsidRPr="00551626">
        <w:rPr>
          <w:color w:val="000000" w:themeColor="text1"/>
          <w:u w:color="000000" w:themeColor="text1"/>
        </w:rPr>
        <w:t xml:space="preserve"> of Troop </w:t>
      </w:r>
      <w:r>
        <w:rPr>
          <w:color w:val="000000" w:themeColor="text1"/>
          <w:u w:color="000000" w:themeColor="text1"/>
        </w:rPr>
        <w:t>339</w:t>
      </w:r>
      <w:r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>
        <w:rPr>
          <w:color w:val="000000" w:themeColor="text1"/>
          <w:u w:color="000000" w:themeColor="text1"/>
        </w:rPr>
        <w:t>prerequisite</w:t>
      </w:r>
      <w:r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2E186D" w:rsidRDefault="002E186D" w:rsidP="002E1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186D" w:rsidRDefault="002E186D" w:rsidP="002E1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2E186D" w:rsidRPr="00551626" w:rsidRDefault="002E186D" w:rsidP="002E1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186D" w:rsidRPr="00551626" w:rsidRDefault="002E186D" w:rsidP="002E1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2E186D" w:rsidRDefault="002E186D" w:rsidP="002E1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186D" w:rsidRPr="00551626" w:rsidRDefault="002E186D" w:rsidP="002E1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2E186D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2E186D" w:rsidRDefault="002E186D" w:rsidP="002E1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186D" w:rsidRPr="00551626" w:rsidRDefault="002E186D" w:rsidP="002E1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</w:t>
      </w:r>
      <w:r w:rsidR="00157B3A">
        <w:rPr>
          <w:color w:val="000000" w:themeColor="text1"/>
          <w:u w:color="000000" w:themeColor="text1"/>
        </w:rPr>
        <w:t xml:space="preserve">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2E186D" w:rsidRDefault="002E186D" w:rsidP="002E1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186D" w:rsidRPr="00551626" w:rsidRDefault="002E186D" w:rsidP="002E1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Christian John W. McDonald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2E186D" w:rsidRDefault="002E186D" w:rsidP="002E1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186D" w:rsidRDefault="002E186D" w:rsidP="002E1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2E186D" w:rsidRDefault="002E186D" w:rsidP="002E1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186D" w:rsidRDefault="002E186D" w:rsidP="002E1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Christian John W. McDonald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2E186D" w:rsidRDefault="002E186D" w:rsidP="002E1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186D" w:rsidRDefault="002E186D" w:rsidP="002E1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Christian John W. McDonald.</w:t>
      </w:r>
    </w:p>
    <w:p w:rsidR="000B671A" w:rsidRDefault="002E186D" w:rsidP="00DA4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C29AD" w:rsidRDefault="00FC29AD" w:rsidP="00FC29AD">
      <w:pPr>
        <w:suppressAutoHyphens/>
      </w:pPr>
    </w:p>
    <w:sectPr w:rsidR="00FC29AD" w:rsidSect="00FC29A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0F02" w:rsidRDefault="001E0F02" w:rsidP="009F0C77">
      <w:r>
        <w:separator/>
      </w:r>
    </w:p>
  </w:endnote>
  <w:endnote w:type="continuationSeparator" w:id="0">
    <w:p w:rsidR="001E0F02" w:rsidRDefault="001E0F0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24BB3D-7726-47D9-B7C5-1C2D3FA2C4B2}"/>
    <w:embedBold r:id="rId2" w:fontKey="{7CAA93B8-0014-465C-95EE-FDFABC28F9C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EB54936-2136-4CB1-999B-01B1C9853B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BEA462D-8F2E-4940-B937-34B59E9670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671A" w:rsidRPr="00FC29AD" w:rsidRDefault="00FC29AD" w:rsidP="00FC29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0F02" w:rsidRDefault="001E0F02" w:rsidP="009F0C77">
      <w:r>
        <w:separator/>
      </w:r>
    </w:p>
  </w:footnote>
  <w:footnote w:type="continuationSeparator" w:id="0">
    <w:p w:rsidR="001E0F02" w:rsidRDefault="001E0F0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30SA17"/>
    <w:docVar w:name="CoverBillType" w:val="r"/>
    <w:docVar w:name="DocPath" w:val="L:\Council\bills\RT\17030SA17.DOCX"/>
    <w:docVar w:name="dvBillNumber" w:val="3756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1E0F02"/>
    <w:rsid w:val="00011869"/>
    <w:rsid w:val="00015CD6"/>
    <w:rsid w:val="000B671A"/>
    <w:rsid w:val="000E0100"/>
    <w:rsid w:val="000E1785"/>
    <w:rsid w:val="000F40FA"/>
    <w:rsid w:val="001035F1"/>
    <w:rsid w:val="0010776B"/>
    <w:rsid w:val="00133E66"/>
    <w:rsid w:val="00142AA1"/>
    <w:rsid w:val="001435A3"/>
    <w:rsid w:val="00146ED3"/>
    <w:rsid w:val="00151044"/>
    <w:rsid w:val="00157B3A"/>
    <w:rsid w:val="001D08F2"/>
    <w:rsid w:val="001D3A58"/>
    <w:rsid w:val="001D525B"/>
    <w:rsid w:val="001D7F4F"/>
    <w:rsid w:val="001E0F02"/>
    <w:rsid w:val="00205238"/>
    <w:rsid w:val="002321B6"/>
    <w:rsid w:val="00250967"/>
    <w:rsid w:val="002543C8"/>
    <w:rsid w:val="0025541D"/>
    <w:rsid w:val="00284AAE"/>
    <w:rsid w:val="002E186D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3737B"/>
    <w:rsid w:val="00C74E9D"/>
    <w:rsid w:val="00C826DD"/>
    <w:rsid w:val="00C82FD3"/>
    <w:rsid w:val="00C92819"/>
    <w:rsid w:val="00CC6B7B"/>
    <w:rsid w:val="00CD2089"/>
    <w:rsid w:val="00D73A67"/>
    <w:rsid w:val="00D970A9"/>
    <w:rsid w:val="00DA442B"/>
    <w:rsid w:val="00DF3845"/>
    <w:rsid w:val="00E41911"/>
    <w:rsid w:val="00E44B57"/>
    <w:rsid w:val="00E904E4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29A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6755E53-1F23-47A3-8A8D-3955C8248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5F5F04-0596-43F4-9F16-9614068BC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9814F46E.dotm</Template>
  <TotalTime>0</TotalTime>
  <Pages>2</Pages>
  <Words>434</Words>
  <Characters>2186</Characters>
  <Application>Microsoft Office Word</Application>
  <DocSecurity>0</DocSecurity>
  <Lines>67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3756 Text of Previous Version (Feb. 15, 2017) - South Carolina Legislature Online</dc:title>
  <dc:creator>Rebecca Turner</dc:creator>
  <cp:lastModifiedBy>Angela Hill</cp:lastModifiedBy>
  <cp:revision>2</cp:revision>
  <dcterms:created xsi:type="dcterms:W3CDTF">2017-02-15T15:44:00Z</dcterms:created>
  <dcterms:modified xsi:type="dcterms:W3CDTF">2017-02-15T15:44:00Z</dcterms:modified>
</cp:coreProperties>
</file>