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259" w:rsidRDefault="00C132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3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E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1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342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E717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304DF8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 xml:space="preserve">Ian Jacob Couture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>.</w:t>
      </w:r>
    </w:p>
    <w:p w:rsidR="00F2426D" w:rsidRDefault="001E7179" w:rsidP="00900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3259" w:rsidRDefault="00C13259" w:rsidP="00C13259">
      <w:pPr>
        <w:suppressAutoHyphens/>
      </w:pPr>
    </w:p>
    <w:sectPr w:rsidR="00C13259" w:rsidSect="00C132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E80" w:rsidRDefault="00E96E80" w:rsidP="009F0C77">
      <w:r>
        <w:separator/>
      </w:r>
    </w:p>
  </w:endnote>
  <w:endnote w:type="continuationSeparator" w:id="0">
    <w:p w:rsidR="00E96E80" w:rsidRDefault="00E96E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25BAEA-ECFD-43F8-888A-63B52DC4117D}"/>
    <w:embedBold r:id="rId2" w:fontKey="{91A49DB1-A4C3-4EEA-B4D2-42A1C3C389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6AC0CB-336B-45A3-A41F-5F96CD6821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461661-682C-4610-B5CF-CE1491522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09D733-38DF-45D1-AD43-F1386B5A3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26D" w:rsidRPr="00C13259" w:rsidRDefault="00C13259" w:rsidP="00C132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E80" w:rsidRDefault="00E96E80" w:rsidP="009F0C77">
      <w:r>
        <w:separator/>
      </w:r>
    </w:p>
  </w:footnote>
  <w:footnote w:type="continuationSeparator" w:id="0">
    <w:p w:rsidR="00E96E80" w:rsidRDefault="00E96E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1SA17"/>
    <w:docVar w:name="CoverBillType" w:val="r"/>
    <w:docVar w:name="DocPath" w:val="L:\Council\bills\RT\17031SA17.DOCX"/>
    <w:docVar w:name="dvBillNumber" w:val="375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96E8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179"/>
    <w:rsid w:val="00205238"/>
    <w:rsid w:val="002321B6"/>
    <w:rsid w:val="00250967"/>
    <w:rsid w:val="002543C8"/>
    <w:rsid w:val="0025541D"/>
    <w:rsid w:val="00284AAE"/>
    <w:rsid w:val="002A6794"/>
    <w:rsid w:val="002E5912"/>
    <w:rsid w:val="00301B21"/>
    <w:rsid w:val="00304DF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0F2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61E"/>
    <w:rsid w:val="00B412D4"/>
    <w:rsid w:val="00BE3C22"/>
    <w:rsid w:val="00C016DE"/>
    <w:rsid w:val="00C0345E"/>
    <w:rsid w:val="00C1325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6E80"/>
    <w:rsid w:val="00EE3FE2"/>
    <w:rsid w:val="00EF2368"/>
    <w:rsid w:val="00F2426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81676-0DDB-4FCA-AA8E-2185473F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1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F1CB5-E38D-4719-89C4-C74204E5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2146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3757 Text of Previous Version (Feb. 15, 2017) - South Carolina Legislature Online</dc:title>
  <dc:creator>Rebecca Turner</dc:creator>
  <cp:lastModifiedBy>Angela Hill</cp:lastModifiedBy>
  <cp:revision>2</cp:revision>
  <cp:lastPrinted>2017-01-20T19:51:00Z</cp:lastPrinted>
  <dcterms:created xsi:type="dcterms:W3CDTF">2017-02-15T15:45:00Z</dcterms:created>
  <dcterms:modified xsi:type="dcterms:W3CDTF">2017-02-15T15:45:00Z</dcterms:modified>
</cp:coreProperties>
</file>