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44F" w:rsidRDefault="00C7344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3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653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54A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BRENTON ADDISON HELMS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4AC5" w:rsidRPr="00551626" w:rsidRDefault="00E54AC5" w:rsidP="00E54A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 are pleased to learn that </w:t>
      </w:r>
      <w:r>
        <w:rPr>
          <w:color w:val="000000" w:themeColor="text1"/>
          <w:u w:color="000000" w:themeColor="text1"/>
        </w:rPr>
        <w:t>Brenton Addison Helms</w:t>
      </w:r>
      <w:r w:rsidRPr="00551626">
        <w:rPr>
          <w:color w:val="000000" w:themeColor="text1"/>
          <w:u w:color="000000" w:themeColor="text1"/>
        </w:rPr>
        <w:t xml:space="preserve"> of Troop </w:t>
      </w:r>
      <w:r>
        <w:rPr>
          <w:color w:val="000000" w:themeColor="text1"/>
          <w:u w:color="000000" w:themeColor="text1"/>
        </w:rPr>
        <w:t>476</w:t>
      </w:r>
      <w:r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>
        <w:rPr>
          <w:color w:val="000000" w:themeColor="text1"/>
          <w:u w:color="000000" w:themeColor="text1"/>
        </w:rPr>
        <w:t>prerequisite</w:t>
      </w:r>
      <w:r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E54AC5" w:rsidRDefault="00E54AC5" w:rsidP="00E54A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4AC5" w:rsidRDefault="00E54AC5" w:rsidP="00E54A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E54AC5" w:rsidRPr="00551626" w:rsidRDefault="00E54AC5" w:rsidP="00E54A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4AC5" w:rsidRPr="00551626" w:rsidRDefault="00E54AC5" w:rsidP="00E54A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E54AC5" w:rsidRDefault="00E54AC5" w:rsidP="00E54A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4AC5" w:rsidRPr="00551626" w:rsidRDefault="00E54AC5" w:rsidP="00E54A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E54AC5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E54AC5" w:rsidRDefault="00E54AC5" w:rsidP="00E54A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4AC5" w:rsidRPr="00551626" w:rsidRDefault="00E54AC5" w:rsidP="00E54A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</w:t>
      </w:r>
      <w:r w:rsidR="001C22C0">
        <w:rPr>
          <w:color w:val="000000" w:themeColor="text1"/>
          <w:u w:color="000000" w:themeColor="text1"/>
        </w:rPr>
        <w:t xml:space="preserve">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E54AC5" w:rsidRDefault="00E54AC5" w:rsidP="00E54A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4AC5" w:rsidRPr="00551626" w:rsidRDefault="00E54AC5" w:rsidP="00E54A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071F4F">
        <w:rPr>
          <w:color w:val="000000" w:themeColor="text1"/>
          <w:u w:color="000000" w:themeColor="text1"/>
        </w:rPr>
        <w:t>Brenton</w:t>
      </w:r>
      <w:r>
        <w:rPr>
          <w:color w:val="000000" w:themeColor="text1"/>
          <w:u w:color="000000" w:themeColor="text1"/>
        </w:rPr>
        <w:t xml:space="preserve"> Addison Helms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E54AC5" w:rsidRDefault="00E54AC5" w:rsidP="00E54A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4AC5" w:rsidRDefault="00E54AC5" w:rsidP="00E54A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E54AC5" w:rsidRDefault="00E54AC5" w:rsidP="00E54A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4AC5" w:rsidRDefault="00E54AC5" w:rsidP="00E54A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071F4F">
        <w:rPr>
          <w:color w:val="000000" w:themeColor="text1"/>
          <w:u w:color="000000" w:themeColor="text1"/>
        </w:rPr>
        <w:t>Brenton</w:t>
      </w:r>
      <w:r>
        <w:rPr>
          <w:color w:val="000000" w:themeColor="text1"/>
          <w:u w:color="000000" w:themeColor="text1"/>
        </w:rPr>
        <w:t xml:space="preserve"> Addison Helms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E54AC5" w:rsidRDefault="00E54AC5" w:rsidP="00E54A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4AC5" w:rsidRDefault="00E54AC5" w:rsidP="00E54A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071F4F">
        <w:rPr>
          <w:color w:val="000000" w:themeColor="text1"/>
          <w:u w:color="000000" w:themeColor="text1"/>
        </w:rPr>
        <w:t>Brenton</w:t>
      </w:r>
      <w:r>
        <w:rPr>
          <w:color w:val="000000" w:themeColor="text1"/>
          <w:u w:color="000000" w:themeColor="text1"/>
        </w:rPr>
        <w:t xml:space="preserve"> Addison Helms.</w:t>
      </w:r>
    </w:p>
    <w:p w:rsidR="00390D6E" w:rsidRDefault="00E54A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344F" w:rsidRDefault="00C7344F" w:rsidP="00C7344F">
      <w:pPr>
        <w:suppressAutoHyphens/>
      </w:pPr>
    </w:p>
    <w:sectPr w:rsidR="00C7344F" w:rsidSect="00C7344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6538" w:rsidRDefault="00186538" w:rsidP="009F0C77">
      <w:r>
        <w:separator/>
      </w:r>
    </w:p>
  </w:endnote>
  <w:endnote w:type="continuationSeparator" w:id="0">
    <w:p w:rsidR="00186538" w:rsidRDefault="0018653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FB28E1-F14E-42C6-A306-5E4EC13DADCA}"/>
    <w:embedBold r:id="rId2" w:fontKey="{2AD87587-BFDA-4459-B809-0D60084ED30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39A8FB2-101C-4D92-8A25-45E66584C0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6D5D8BF-6AD3-4E69-A868-71ACDCC68D2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D6E" w:rsidRPr="00C7344F" w:rsidRDefault="00C7344F" w:rsidP="00C734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6538" w:rsidRDefault="00186538" w:rsidP="009F0C77">
      <w:r>
        <w:separator/>
      </w:r>
    </w:p>
  </w:footnote>
  <w:footnote w:type="continuationSeparator" w:id="0">
    <w:p w:rsidR="00186538" w:rsidRDefault="0018653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38SD17"/>
    <w:docVar w:name="CoverBillType" w:val="r"/>
    <w:docVar w:name="DocPath" w:val="L:\Council\bills\RT\17038SD17.DOCX"/>
    <w:docVar w:name="dvBillNumber" w:val="3759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186538"/>
    <w:rsid w:val="00011869"/>
    <w:rsid w:val="00015CD6"/>
    <w:rsid w:val="00071F4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6538"/>
    <w:rsid w:val="001C22C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0D6E"/>
    <w:rsid w:val="003C4DAB"/>
    <w:rsid w:val="003D01E8"/>
    <w:rsid w:val="003E5288"/>
    <w:rsid w:val="003F6D79"/>
    <w:rsid w:val="004013B5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344F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54AC5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0D83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278968-DF0A-4AF4-8A81-7EDC10E45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8A3DB3-DD2E-4940-A370-8137FD19A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9814F46E.dotm</Template>
  <TotalTime>0</TotalTime>
  <Pages>2</Pages>
  <Words>429</Words>
  <Characters>2166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3759 Text of Previous Version (Feb. 15, 2017) - South Carolina Legislature Online</dc:title>
  <dc:creator>Rebecca Turner</dc:creator>
  <cp:lastModifiedBy>Angela Hill</cp:lastModifiedBy>
  <cp:revision>2</cp:revision>
  <dcterms:created xsi:type="dcterms:W3CDTF">2017-02-15T15:46:00Z</dcterms:created>
  <dcterms:modified xsi:type="dcterms:W3CDTF">2017-02-15T15:46:00Z</dcterms:modified>
</cp:coreProperties>
</file>