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FC5" w:rsidRDefault="00567F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76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6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477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D64A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4C59D2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Pr="00551626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Harold Edward Boatwright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4A8" w:rsidRDefault="004D64A8" w:rsidP="004D6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Harold Edward Boatwright.</w:t>
      </w:r>
    </w:p>
    <w:p w:rsidR="00943C9A" w:rsidRDefault="004D64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FC5" w:rsidRDefault="00567FC5" w:rsidP="00567FC5">
      <w:pPr>
        <w:suppressAutoHyphens/>
      </w:pPr>
    </w:p>
    <w:sectPr w:rsidR="00567FC5" w:rsidSect="00567F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60C" w:rsidRDefault="0070760C" w:rsidP="009F0C77">
      <w:r>
        <w:separator/>
      </w:r>
    </w:p>
  </w:endnote>
  <w:endnote w:type="continuationSeparator" w:id="0">
    <w:p w:rsidR="0070760C" w:rsidRDefault="007076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204D9-503B-4E11-839B-FF100CD80136}"/>
    <w:embedBold r:id="rId2" w:fontKey="{85F068E7-115E-4ECD-B0E8-FB248DB3E7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E1E927-442D-45FB-81B6-D8436CD3F0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CF53E6-2208-486C-AA6C-73C469CEB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C9A" w:rsidRPr="00567FC5" w:rsidRDefault="00567FC5" w:rsidP="00567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60C" w:rsidRDefault="0070760C" w:rsidP="009F0C77">
      <w:r>
        <w:separator/>
      </w:r>
    </w:p>
  </w:footnote>
  <w:footnote w:type="continuationSeparator" w:id="0">
    <w:p w:rsidR="0070760C" w:rsidRDefault="007076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0SD17"/>
    <w:docVar w:name="CoverBillType" w:val="r"/>
    <w:docVar w:name="DocPath" w:val="L:\Council\bills\RT\17040SD17.DOCX"/>
    <w:docVar w:name="dvBillNumber" w:val="376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0760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9D2"/>
    <w:rsid w:val="004D64A8"/>
    <w:rsid w:val="004E7D54"/>
    <w:rsid w:val="005273C6"/>
    <w:rsid w:val="00530A69"/>
    <w:rsid w:val="00545593"/>
    <w:rsid w:val="00556EBF"/>
    <w:rsid w:val="00567FC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60C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3C9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59F0"/>
    <w:rsid w:val="00C92819"/>
    <w:rsid w:val="00CC6B7B"/>
    <w:rsid w:val="00CD2089"/>
    <w:rsid w:val="00D73A67"/>
    <w:rsid w:val="00D970A9"/>
    <w:rsid w:val="00DF3845"/>
    <w:rsid w:val="00E0190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638C3-1593-48EE-8D35-301C865D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C6197-3B95-4023-A47A-9049DAA5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2181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3761 Text of Previous Version (Feb. 15, 2017) - South Carolina Legislature Online</dc:title>
  <dc:creator>Rebecca Turner</dc:creator>
  <cp:lastModifiedBy>Angela Hill</cp:lastModifiedBy>
  <cp:revision>2</cp:revision>
  <dcterms:created xsi:type="dcterms:W3CDTF">2017-02-15T15:47:00Z</dcterms:created>
  <dcterms:modified xsi:type="dcterms:W3CDTF">2017-02-15T15:47:00Z</dcterms:modified>
</cp:coreProperties>
</file>