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ACA" w:rsidRDefault="00EF6A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1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C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477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564CC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3F4212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Harry Patterson Kannon.</w:t>
      </w:r>
    </w:p>
    <w:p w:rsidR="00893811" w:rsidRDefault="00564C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6ACA" w:rsidRDefault="00EF6ACA" w:rsidP="00EF6ACA">
      <w:pPr>
        <w:suppressAutoHyphens/>
      </w:pPr>
    </w:p>
    <w:sectPr w:rsidR="00EF6ACA" w:rsidSect="00EF6A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10D" w:rsidRDefault="0086110D" w:rsidP="009F0C77">
      <w:r>
        <w:separator/>
      </w:r>
    </w:p>
  </w:endnote>
  <w:endnote w:type="continuationSeparator" w:id="0">
    <w:p w:rsidR="0086110D" w:rsidRDefault="00861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091533-63C3-4F53-A5C2-6295BE360404}"/>
    <w:embedBold r:id="rId2" w:fontKey="{10CE97AE-4FC8-42B8-9B0D-BC3E4FBFAA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61936B-9DA8-4F7B-BE74-CBD8CA4116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78D3FF-BAEB-4851-A5C1-9F22E43EDB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811" w:rsidRPr="00EF6ACA" w:rsidRDefault="00EF6ACA" w:rsidP="00EF6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10D" w:rsidRDefault="0086110D" w:rsidP="009F0C77">
      <w:r>
        <w:separator/>
      </w:r>
    </w:p>
  </w:footnote>
  <w:footnote w:type="continuationSeparator" w:id="0">
    <w:p w:rsidR="0086110D" w:rsidRDefault="00861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1SD17"/>
    <w:docVar w:name="CoverBillType" w:val="r"/>
    <w:docVar w:name="DocPath" w:val="L:\Council\bills\RT\17041SD17.DOCX"/>
    <w:docVar w:name="dvBillNumber" w:val="376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6110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58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21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CC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0F2"/>
    <w:rsid w:val="00734F00"/>
    <w:rsid w:val="007A70AE"/>
    <w:rsid w:val="008362E8"/>
    <w:rsid w:val="0085786E"/>
    <w:rsid w:val="0086110D"/>
    <w:rsid w:val="0089381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AC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CD8D7-963A-4B76-8E48-08A103FE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DF8DF-FF35-4A92-8A05-578128CC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2171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3762 Text of Previous Version (Feb. 15, 2017) - South Carolina Legislature Online</dc:title>
  <dc:creator>Rebecca Turner</dc:creator>
  <cp:lastModifiedBy>Angela Hill</cp:lastModifiedBy>
  <cp:revision>2</cp:revision>
  <dcterms:created xsi:type="dcterms:W3CDTF">2017-02-15T15:52:00Z</dcterms:created>
  <dcterms:modified xsi:type="dcterms:W3CDTF">2017-02-15T15:52:00Z</dcterms:modified>
</cp:coreProperties>
</file>