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045" w:rsidRPr="00522CE0" w:rsidRDefault="00E6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77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7C7" w:rsidRPr="00522CE0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16, 2017.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157C7">
        <w:rPr>
          <w:rFonts w:eastAsia="Times New Roman"/>
        </w:rPr>
        <w:t xml:space="preserve"> Palmetto Girls State is authorized to use the chambers of the Senate and the House of Representatives on Friday, June 16, 2017, from 1:30 p.m. until 4:00 p.m. for its annual legislative activity. If either house is in statewide session, the chamber of that house may not be used.</w:t>
      </w:r>
    </w:p>
    <w:p w:rsidR="00A157C7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79F" w:rsidRDefault="00F57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="00A157C7">
        <w:rPr>
          <w:rFonts w:eastAsia="Times New Roman"/>
        </w:rPr>
        <w:t>the State House security officers shall provide assistance and access as necessary for this meeting in accordance with previous procedures.</w:t>
      </w:r>
    </w:p>
    <w:p w:rsidR="00A157C7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7C7" w:rsidRPr="00522CE0" w:rsidRDefault="00A157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these dates.</w:t>
      </w:r>
    </w:p>
    <w:p w:rsidR="001A12C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4045" w:rsidRDefault="00E64045" w:rsidP="00E64045">
      <w:pPr>
        <w:suppressAutoHyphens/>
        <w:jc w:val="both"/>
        <w:rPr>
          <w:rFonts w:eastAsia="Times New Roman"/>
        </w:rPr>
      </w:pPr>
    </w:p>
    <w:sectPr w:rsidR="00E64045" w:rsidSect="00E640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79F" w:rsidRDefault="00F5779F" w:rsidP="00522CE0">
      <w:r>
        <w:separator/>
      </w:r>
    </w:p>
  </w:endnote>
  <w:endnote w:type="continuationSeparator" w:id="0">
    <w:p w:rsidR="00F5779F" w:rsidRDefault="00F577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19DCD3-8B4A-47D6-9172-53E4BF2BB6EC}"/>
    <w:embedBold r:id="rId2" w:fontKey="{F0B97EB3-7ADB-4357-9515-18D95A9706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D3CD2E-1DA7-470D-9E6E-79CDB112DF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00A47C-4033-4E4E-875E-A14A593DE4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C4" w:rsidRPr="00E64045" w:rsidRDefault="00E64045" w:rsidP="00E6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79F" w:rsidRDefault="00F5779F" w:rsidP="00522CE0">
      <w:r>
        <w:separator/>
      </w:r>
    </w:p>
  </w:footnote>
  <w:footnote w:type="continuationSeparator" w:id="0">
    <w:p w:rsidR="00F5779F" w:rsidRDefault="00F577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PALM.KMM.KS"/>
    <w:docVar w:name="CoverAttorneyInitials" w:val="KMM"/>
    <w:docVar w:name="CoverAttorneyLastName" w:val="Moffitt"/>
    <w:docVar w:name="CoverBillType" w:val="c"/>
    <w:docVar w:name="CoverSenator" w:val="KS"/>
    <w:docVar w:name="dvBillNumber" w:val="377"/>
    <w:docVar w:name="dvBillNumberPrefix" w:val="S. "/>
    <w:docVar w:name="dvOriginalBody" w:val="Senate"/>
    <w:docVar w:name="fulldraftpath" w:val="L:\S-RES\KS\017PALM.KMM.KS.DOCX"/>
    <w:docVar w:name="NameofBody" w:val="S"/>
    <w:docVar w:name="vgroup2" w:val="S-RES"/>
  </w:docVars>
  <w:rsids>
    <w:rsidRoot w:val="00F5779F"/>
    <w:rsid w:val="00042AC1"/>
    <w:rsid w:val="00046516"/>
    <w:rsid w:val="00072458"/>
    <w:rsid w:val="0007601D"/>
    <w:rsid w:val="000B0720"/>
    <w:rsid w:val="000B5EAF"/>
    <w:rsid w:val="001076B7"/>
    <w:rsid w:val="001315B2"/>
    <w:rsid w:val="00170561"/>
    <w:rsid w:val="00186AC9"/>
    <w:rsid w:val="00197DF1"/>
    <w:rsid w:val="001A12C4"/>
    <w:rsid w:val="001B3DD9"/>
    <w:rsid w:val="001B7E5D"/>
    <w:rsid w:val="001D3BAC"/>
    <w:rsid w:val="00216025"/>
    <w:rsid w:val="00245C4E"/>
    <w:rsid w:val="0025693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3A1C"/>
    <w:rsid w:val="004813A2"/>
    <w:rsid w:val="004952FA"/>
    <w:rsid w:val="004A3E83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37E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77E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7C7"/>
    <w:rsid w:val="00A4011E"/>
    <w:rsid w:val="00A86015"/>
    <w:rsid w:val="00A9594E"/>
    <w:rsid w:val="00AE59C8"/>
    <w:rsid w:val="00AF05C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4E18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04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7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1EF966C-0E0D-422C-B185-89E03BC6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139</Words>
  <Characters>684</Characters>
  <Application>Microsoft Office Word</Application>
  <DocSecurity>0</DocSecurity>
  <Lines>31</Lines>
  <Paragraphs>7</Paragraphs>
  <ScaleCrop>false</ScaleCrop>
  <Company> 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 Text of Previous Version (Feb. 7,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2017-02-07T20:12:00Z</dcterms:created>
  <dcterms:modified xsi:type="dcterms:W3CDTF">2017-02-07T20:12:00Z</dcterms:modified>
</cp:coreProperties>
</file>