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D22" w:rsidRPr="002C6D22" w:rsidRDefault="002C6D22" w:rsidP="002C6D22">
      <w:pPr>
        <w:tabs>
          <w:tab w:val="right" w:pos="5933"/>
        </w:tabs>
        <w:suppressAutoHyphens/>
      </w:pPr>
      <w:r>
        <w:tab/>
      </w:r>
      <w:r>
        <w:rPr>
          <w:b/>
          <w:sz w:val="36"/>
        </w:rPr>
        <w:t>H. 3823</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Forrester, Arrington, Tallon, Hamilton, Felder, Elliott, G.R. Smith, Jordan, B. Newton, Martin, Erickson, V.S. Moss, Long, Bradley, Weeks, Taylor, Putnam and Cogswell</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2C6D22" w:rsidRPr="002C6D22"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D22" w:rsidRPr="002C6D22"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3823) to amend Section 63</w:t>
      </w:r>
      <w:r>
        <w:noBreakHyphen/>
        <w:t>7</w:t>
      </w:r>
      <w:r>
        <w:noBreakHyphen/>
        <w:t>310, as amended, Code of Laws of South Carolina, 1976, relating to mandated reporting of suspected child abuse or neglect, etc., respectfully</w:t>
      </w:r>
    </w:p>
    <w:p w:rsidR="002C6D22" w:rsidRPr="002C6D22"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t>Amend the bill, as and if amended, by striking all after the enacting words and inserting:</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67A5">
        <w:t>/    SECTION</w:t>
      </w:r>
      <w:r w:rsidRPr="001667A5">
        <w:tab/>
      </w:r>
      <w:r w:rsidRPr="001667A5">
        <w:tab/>
        <w:t>1.</w:t>
      </w:r>
      <w:r w:rsidRPr="001667A5">
        <w:tab/>
        <w:t>Section 63</w:t>
      </w:r>
      <w:r w:rsidRPr="001667A5">
        <w:noBreakHyphen/>
        <w:t>7</w:t>
      </w:r>
      <w:r w:rsidRPr="001667A5">
        <w:noBreakHyphen/>
        <w:t>310 of the 1976 Code, as last amended by Act 227 of 2010, is further amended by adding subsections (</w:t>
      </w:r>
      <w:bookmarkStart w:id="0" w:name="temp"/>
      <w:bookmarkEnd w:id="0"/>
      <w:r w:rsidRPr="001667A5">
        <w:t>E) and (F):</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t>“(E)(1)</w:t>
      </w:r>
      <w:r w:rsidRPr="001667A5">
        <w:tab/>
        <w:t>Every physician, nurse, or medical or allied health professional shall report to the department:</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r>
      <w:r w:rsidRPr="001667A5">
        <w:tab/>
      </w:r>
      <w:r w:rsidRPr="001667A5">
        <w:tab/>
        <w:t>(a)</w:t>
      </w:r>
      <w:r w:rsidRPr="001667A5">
        <w:tab/>
        <w:t>a child, birth to one year, who is diagnosed with neonatal abstinence syndrome or a fetal alcohol spectrum disorder; or</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tab/>
      </w:r>
      <w:r w:rsidRPr="001667A5">
        <w:tab/>
      </w:r>
      <w:r w:rsidRPr="001667A5">
        <w:tab/>
        <w:t>(b)</w:t>
      </w:r>
      <w:r w:rsidRPr="001667A5">
        <w:tab/>
        <w:t xml:space="preserve">a </w:t>
      </w:r>
      <w:r w:rsidRPr="001667A5">
        <w:rPr>
          <w:u w:color="000000" w:themeColor="text1"/>
        </w:rPr>
        <w:t>child, birth to one year, who is medically affected by the prenatal substance exposure to a controlled or illegal substance, or withdrawal from alcohol or a controlled or illegal substance.</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rPr>
          <w:u w:color="000000" w:themeColor="text1"/>
        </w:rPr>
        <w:tab/>
      </w:r>
      <w:r w:rsidRPr="001667A5">
        <w:rPr>
          <w:u w:color="000000" w:themeColor="text1"/>
        </w:rPr>
        <w:tab/>
        <w:t>(2)</w:t>
      </w:r>
      <w:r w:rsidRPr="001667A5">
        <w:rPr>
          <w:u w:color="000000" w:themeColor="text1"/>
        </w:rPr>
        <w:tab/>
      </w:r>
      <w:r w:rsidRPr="001667A5">
        <w:rPr>
          <w:u w:color="000000" w:themeColor="text1"/>
        </w:rPr>
        <w:tab/>
        <w:t>A report submitted pursuant to this subsection must be made regardless of whether or not the alcohol or substance exposure constitutes child abuse or neglect as defined in Section 63</w:t>
      </w:r>
      <w:r w:rsidRPr="001667A5">
        <w:rPr>
          <w:u w:color="000000" w:themeColor="text1"/>
        </w:rPr>
        <w:noBreakHyphen/>
        <w:t>7</w:t>
      </w:r>
      <w:r w:rsidRPr="001667A5">
        <w:rPr>
          <w:u w:color="000000" w:themeColor="text1"/>
        </w:rPr>
        <w:noBreakHyphen/>
        <w:t xml:space="preserve">20.  However, a report submitted pursuant to this subsection does not </w:t>
      </w:r>
      <w:r w:rsidRPr="001667A5">
        <w:rPr>
          <w:u w:color="000000" w:themeColor="text1"/>
        </w:rPr>
        <w:lastRenderedPageBreak/>
        <w:t>create a presumption that the alcohol or substance exposure constitutes child abuse or neglect as defined in Section 63</w:t>
      </w:r>
      <w:r w:rsidRPr="001667A5">
        <w:rPr>
          <w:u w:color="000000" w:themeColor="text1"/>
        </w:rPr>
        <w:noBreakHyphen/>
        <w:t>7</w:t>
      </w:r>
      <w:r w:rsidRPr="001667A5">
        <w:rPr>
          <w:u w:color="000000" w:themeColor="text1"/>
        </w:rPr>
        <w:noBreakHyphen/>
        <w:t>20.</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rPr>
          <w:u w:color="000000" w:themeColor="text1"/>
        </w:rPr>
        <w:tab/>
        <w:t>(F)</w:t>
      </w:r>
      <w:r w:rsidRPr="001667A5">
        <w:rPr>
          <w:u w:color="000000" w:themeColor="text1"/>
        </w:rPr>
        <w:tab/>
        <w:t>Every physician, nurse, or medical or allied health professional who submits a report pursuant to subsection (E) may provide information to assist the department in the development of a plan of safe care for the child and his family or caregiver.”   /</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67A5">
        <w:t>SECTION</w:t>
      </w:r>
      <w:r w:rsidRPr="001667A5">
        <w:tab/>
        <w:t>2.</w:t>
      </w:r>
      <w:r w:rsidRPr="001667A5">
        <w:tab/>
        <w:t>This act takes effect upon approval by the Governor.</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67A5">
        <w:t>Renumber sections to conform.</w:t>
      </w:r>
    </w:p>
    <w:p w:rsidR="002C6D22"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67A5">
        <w:t>Amend title to conform.</w:t>
      </w:r>
    </w:p>
    <w:p w:rsidR="002C6D22" w:rsidRPr="001667A5"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C6D22" w:rsidRPr="002C6D22" w:rsidRDefault="002C6D22" w:rsidP="002C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6D22" w:rsidRDefault="002C6D22"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6D22" w:rsidSect="002C6D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5B7B" w:rsidRDefault="00555B7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80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63</w:t>
      </w:r>
      <w:r w:rsidR="00637D18">
        <w:noBreakHyphen/>
      </w:r>
      <w:r>
        <w:t>7</w:t>
      </w:r>
      <w:r w:rsidR="00637D18">
        <w:noBreakHyphen/>
      </w:r>
      <w:r>
        <w:t xml:space="preserve">310, AS AMENDED, CODE OF LAWS OF SOUTH CAROLINA, 1976, RELATING TO MANDATED REPORTING OF SUSPECTED CHILD ABUSE OR NEGLECT, SO AS TO </w:t>
      </w:r>
      <w:r w:rsidR="00CC5891">
        <w:t>REQUIRE REPORTING WHEN AN INFANT OR FETUS IS EXPOSED TO ALCOHOL OR CONTROLLED SUBSTANCES</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59A6">
        <w:t>Section 63</w:t>
      </w:r>
      <w:r w:rsidR="00637D18">
        <w:noBreakHyphen/>
      </w:r>
      <w:r w:rsidR="000759A6">
        <w:t>7</w:t>
      </w:r>
      <w:r w:rsidR="00637D18">
        <w:noBreakHyphen/>
      </w:r>
      <w:r w:rsidR="000759A6">
        <w:t>310 of the 1976 Code, as last amended by Act 227 of 2010, is further amended by adding</w:t>
      </w:r>
      <w:r w:rsidR="00AC6BA4">
        <w:t xml:space="preserve"> an appropriately lettered subsection to read:</w:t>
      </w:r>
    </w:p>
    <w:p w:rsidR="000759A6"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9A6"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Every physician, nurse, or any other medical or allied health professional shall report in accordance with this section:</w:t>
      </w:r>
    </w:p>
    <w:p w:rsidR="000759A6" w:rsidRDefault="00E3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child </w:t>
      </w:r>
      <w:r w:rsidR="00AC6BA4">
        <w:t xml:space="preserve">who has been </w:t>
      </w:r>
      <w:r w:rsidR="000759A6">
        <w:t xml:space="preserve">diagnosed with neonatal abstinence </w:t>
      </w:r>
      <w:r w:rsidR="00AC6BA4">
        <w:t xml:space="preserve">syndrome </w:t>
      </w:r>
      <w:r w:rsidR="000759A6">
        <w:t>or a fetal alcohol spectrum disorder;</w:t>
      </w:r>
    </w:p>
    <w:p w:rsidR="000759A6"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child under the age of one year </w:t>
      </w:r>
      <w:r w:rsidR="00AC6BA4">
        <w:t xml:space="preserve">who </w:t>
      </w:r>
      <w:r>
        <w:t>is affected by the presence of a nonprescription controlled substance</w:t>
      </w:r>
      <w:r w:rsidR="00AC6BA4">
        <w:t>,</w:t>
      </w:r>
      <w:r w:rsidR="00AC7B00">
        <w:t xml:space="preserve"> illegal </w:t>
      </w:r>
      <w:r w:rsidR="002C54AD">
        <w:t xml:space="preserve">controlled </w:t>
      </w:r>
      <w:r w:rsidR="00AC7B00">
        <w:t>substance</w:t>
      </w:r>
      <w:r w:rsidR="00AC6BA4">
        <w:t>,</w:t>
      </w:r>
      <w:r w:rsidR="00D900A8">
        <w:t xml:space="preserve"> or</w:t>
      </w:r>
      <w:r w:rsidR="00AC7B00">
        <w:t xml:space="preserve"> alcohol or by withdrawal from a </w:t>
      </w:r>
      <w:r w:rsidR="002C54AD">
        <w:t xml:space="preserve">controlled </w:t>
      </w:r>
      <w:r w:rsidR="00AC7B00">
        <w:t>substance</w:t>
      </w:r>
      <w:r w:rsidR="00CE0B69">
        <w:t xml:space="preserve"> or alcohol</w:t>
      </w:r>
      <w:r w:rsidR="00AC7B00">
        <w:t>; or</w:t>
      </w:r>
    </w:p>
    <w:p w:rsidR="00AC7B00" w:rsidRDefault="00AC7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woman who is pregnant</w:t>
      </w:r>
      <w:r w:rsidR="00965D5B">
        <w:t xml:space="preserve"> and who</w:t>
      </w:r>
      <w:r>
        <w:t xml:space="preserve"> has been diagnosed with a </w:t>
      </w:r>
      <w:r w:rsidR="00E14573">
        <w:t xml:space="preserve">controlled </w:t>
      </w:r>
      <w:r>
        <w:t>substance</w:t>
      </w:r>
      <w:r w:rsidR="00CE0B69">
        <w:t xml:space="preserve"> or alcohol</w:t>
      </w:r>
      <w:r>
        <w:t xml:space="preserve"> use disorder </w:t>
      </w:r>
      <w:r w:rsidR="00965D5B">
        <w:t>where</w:t>
      </w:r>
      <w:r>
        <w:t xml:space="preserve"> the woman is not cooperating with an established treatment plan.</w:t>
      </w:r>
    </w:p>
    <w:p w:rsidR="00AC7B00" w:rsidRDefault="00AC7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 report </w:t>
      </w:r>
      <w:r w:rsidR="002C54AD">
        <w:t xml:space="preserve">pursuant </w:t>
      </w:r>
      <w:r>
        <w:t xml:space="preserve">to this subsection </w:t>
      </w:r>
      <w:r w:rsidR="002C54AD">
        <w:t>must</w:t>
      </w:r>
      <w:r>
        <w:t xml:space="preserve"> be made regardless of whether or not the alcohol</w:t>
      </w:r>
      <w:r w:rsidR="002C54AD">
        <w:t xml:space="preserve"> or controlled substance</w:t>
      </w:r>
      <w:r>
        <w:t xml:space="preserve"> exposure constitutes child abuse or neglect as defined in Section 63</w:t>
      </w:r>
      <w:r w:rsidR="00637D18">
        <w:noBreakHyphen/>
      </w:r>
      <w:r>
        <w:t>7</w:t>
      </w:r>
      <w:r w:rsidR="00637D18">
        <w:noBreakHyphen/>
      </w:r>
      <w:r>
        <w:t>20.”</w:t>
      </w: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7B00">
        <w:t>2</w:t>
      </w:r>
      <w:r>
        <w:t>.</w:t>
      </w:r>
      <w:r>
        <w:tab/>
        <w:t>This act takes effect upon approval by the Governor.</w:t>
      </w:r>
    </w:p>
    <w:p w:rsidR="001C4925" w:rsidRDefault="00637D18" w:rsidP="00B6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061" w:rsidRDefault="00C20061" w:rsidP="00C20061">
      <w:pPr>
        <w:suppressAutoHyphens/>
      </w:pPr>
    </w:p>
    <w:sectPr w:rsidR="00C20061" w:rsidSect="002C6D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9A6" w:rsidRDefault="000759A6" w:rsidP="009F0C77">
      <w:r>
        <w:separator/>
      </w:r>
    </w:p>
  </w:endnote>
  <w:endnote w:type="continuationSeparator" w:id="0">
    <w:p w:rsidR="000759A6" w:rsidRDefault="00075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307543-22C3-4330-931F-1410079FDB9E}"/>
    <w:embedBold r:id="rId2" w:fontKey="{D34D63C5-E05D-488D-9292-CF0A71B6910C}"/>
  </w:font>
  <w:font w:name="Calibri">
    <w:panose1 w:val="020F0502020204030204"/>
    <w:charset w:val="00"/>
    <w:family w:val="swiss"/>
    <w:pitch w:val="variable"/>
    <w:sig w:usb0="E00002FF" w:usb1="4000ACFF" w:usb2="00000001" w:usb3="00000000" w:csb0="0000019F" w:csb1="00000000"/>
    <w:embedRegular r:id="rId3" w:fontKey="{0562682C-0B31-48DC-8A8D-FDAC830B2EEE}"/>
  </w:font>
  <w:font w:name="Cambria">
    <w:panose1 w:val="02040503050406030204"/>
    <w:charset w:val="00"/>
    <w:family w:val="roman"/>
    <w:pitch w:val="variable"/>
    <w:sig w:usb0="E00002FF" w:usb1="400004FF" w:usb2="00000000" w:usb3="00000000" w:csb0="0000019F" w:csb1="00000000"/>
    <w:embedRegular r:id="rId4" w:fontKey="{33B1742D-06E5-4647-AFD7-16BA4E0873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25" w:rsidRPr="00555B7B" w:rsidRDefault="00555B7B" w:rsidP="00555B7B">
    <w:pPr>
      <w:pStyle w:val="Footer"/>
      <w:tabs>
        <w:tab w:val="clear" w:pos="4680"/>
        <w:tab w:val="clear" w:pos="9360"/>
        <w:tab w:val="center" w:pos="2995"/>
      </w:tabs>
      <w:spacing w:before="120"/>
    </w:pPr>
    <w:r>
      <w:t>[3823</w:t>
    </w:r>
    <w:r w:rsidR="002C6D22">
      <w:t>-</w:t>
    </w:r>
    <w:r w:rsidR="002C6D22">
      <w:fldChar w:fldCharType="begin"/>
    </w:r>
    <w:r w:rsidR="002C6D22">
      <w:instrText xml:space="preserve"> PAGE  \* MERGEFORMAT </w:instrText>
    </w:r>
    <w:r w:rsidR="002C6D22">
      <w:fldChar w:fldCharType="separate"/>
    </w:r>
    <w:r w:rsidR="00C20061">
      <w:rPr>
        <w:noProof/>
      </w:rPr>
      <w:t>2</w:t>
    </w:r>
    <w:r w:rsidR="002C6D22">
      <w:fldChar w:fldCharType="end"/>
    </w:r>
    <w:r w:rsidR="002C6D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22" w:rsidRPr="00555B7B" w:rsidRDefault="002C6D22" w:rsidP="00555B7B">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sidR="00C200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9A6" w:rsidRDefault="000759A6" w:rsidP="009F0C77">
      <w:r>
        <w:separator/>
      </w:r>
    </w:p>
  </w:footnote>
  <w:footnote w:type="continuationSeparator" w:id="0">
    <w:p w:rsidR="000759A6" w:rsidRDefault="00075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0VR17"/>
    <w:docVar w:name="CoverBillType" w:val="b"/>
    <w:docVar w:name="DocPath" w:val="L:\Council\bills\CC\15070VR17.DOCX"/>
    <w:docVar w:name="dvBillNumber" w:val="3823"/>
    <w:docVar w:name="dvBillNumberPrefix" w:val="H. "/>
    <w:docVar w:name="dvOriginalBody" w:val="House"/>
    <w:docVar w:name="dvSteno" w:val="CC"/>
    <w:docVar w:name="NameofBody" w:val="h"/>
    <w:docVar w:name="vGroup2" w:val="Council"/>
  </w:docVars>
  <w:rsids>
    <w:rsidRoot w:val="00680A51"/>
    <w:rsid w:val="00011869"/>
    <w:rsid w:val="00015CD6"/>
    <w:rsid w:val="000759A6"/>
    <w:rsid w:val="00087D7C"/>
    <w:rsid w:val="000E0100"/>
    <w:rsid w:val="000E1785"/>
    <w:rsid w:val="000F40FA"/>
    <w:rsid w:val="001035F1"/>
    <w:rsid w:val="0010776B"/>
    <w:rsid w:val="00133E66"/>
    <w:rsid w:val="001435A3"/>
    <w:rsid w:val="00146ED3"/>
    <w:rsid w:val="00151044"/>
    <w:rsid w:val="001C4925"/>
    <w:rsid w:val="001D08F2"/>
    <w:rsid w:val="001D3A58"/>
    <w:rsid w:val="001D525B"/>
    <w:rsid w:val="001D7F4F"/>
    <w:rsid w:val="00205238"/>
    <w:rsid w:val="002106F9"/>
    <w:rsid w:val="002321B6"/>
    <w:rsid w:val="00250967"/>
    <w:rsid w:val="002543C8"/>
    <w:rsid w:val="0025541D"/>
    <w:rsid w:val="00284AAE"/>
    <w:rsid w:val="002A1679"/>
    <w:rsid w:val="002C38B6"/>
    <w:rsid w:val="002C54AD"/>
    <w:rsid w:val="002C6D22"/>
    <w:rsid w:val="002E5912"/>
    <w:rsid w:val="00301B21"/>
    <w:rsid w:val="00325348"/>
    <w:rsid w:val="0032732C"/>
    <w:rsid w:val="00336AD0"/>
    <w:rsid w:val="003508FF"/>
    <w:rsid w:val="0037079A"/>
    <w:rsid w:val="003824F2"/>
    <w:rsid w:val="003C1E97"/>
    <w:rsid w:val="003C2DCD"/>
    <w:rsid w:val="003C4DAB"/>
    <w:rsid w:val="003D01E8"/>
    <w:rsid w:val="003E5288"/>
    <w:rsid w:val="003F1D35"/>
    <w:rsid w:val="003F6D79"/>
    <w:rsid w:val="0041760A"/>
    <w:rsid w:val="00417C01"/>
    <w:rsid w:val="004403BD"/>
    <w:rsid w:val="00461441"/>
    <w:rsid w:val="004809EE"/>
    <w:rsid w:val="004E7D54"/>
    <w:rsid w:val="005273C6"/>
    <w:rsid w:val="00530A69"/>
    <w:rsid w:val="00545593"/>
    <w:rsid w:val="00555B7B"/>
    <w:rsid w:val="00556EBF"/>
    <w:rsid w:val="00577C6C"/>
    <w:rsid w:val="005A0A48"/>
    <w:rsid w:val="005A62FE"/>
    <w:rsid w:val="005A78E4"/>
    <w:rsid w:val="005C2FE2"/>
    <w:rsid w:val="005E2BC9"/>
    <w:rsid w:val="00605102"/>
    <w:rsid w:val="006215AA"/>
    <w:rsid w:val="00637D18"/>
    <w:rsid w:val="00662C9E"/>
    <w:rsid w:val="00680A51"/>
    <w:rsid w:val="006913C9"/>
    <w:rsid w:val="0069470D"/>
    <w:rsid w:val="006D58AA"/>
    <w:rsid w:val="00734F00"/>
    <w:rsid w:val="007725EB"/>
    <w:rsid w:val="00775C65"/>
    <w:rsid w:val="007A70AE"/>
    <w:rsid w:val="008362E8"/>
    <w:rsid w:val="0085786E"/>
    <w:rsid w:val="008A1768"/>
    <w:rsid w:val="008A489F"/>
    <w:rsid w:val="008F0F33"/>
    <w:rsid w:val="008F4429"/>
    <w:rsid w:val="00933B1E"/>
    <w:rsid w:val="009357DD"/>
    <w:rsid w:val="0094021A"/>
    <w:rsid w:val="00947C56"/>
    <w:rsid w:val="00965D5B"/>
    <w:rsid w:val="009B44AF"/>
    <w:rsid w:val="009C6A0B"/>
    <w:rsid w:val="009E13BC"/>
    <w:rsid w:val="009F0C77"/>
    <w:rsid w:val="009F4DD1"/>
    <w:rsid w:val="00A02543"/>
    <w:rsid w:val="00A41684"/>
    <w:rsid w:val="00A64E80"/>
    <w:rsid w:val="00A72BCD"/>
    <w:rsid w:val="00A741D9"/>
    <w:rsid w:val="00A833AB"/>
    <w:rsid w:val="00A9741D"/>
    <w:rsid w:val="00AC34A2"/>
    <w:rsid w:val="00AC6BA4"/>
    <w:rsid w:val="00AC7B00"/>
    <w:rsid w:val="00AD1C9A"/>
    <w:rsid w:val="00AD4B17"/>
    <w:rsid w:val="00B412D4"/>
    <w:rsid w:val="00B62F6F"/>
    <w:rsid w:val="00B90476"/>
    <w:rsid w:val="00BE14EE"/>
    <w:rsid w:val="00BE3C22"/>
    <w:rsid w:val="00C0345E"/>
    <w:rsid w:val="00C20061"/>
    <w:rsid w:val="00C30B25"/>
    <w:rsid w:val="00C31C95"/>
    <w:rsid w:val="00C3483A"/>
    <w:rsid w:val="00C74E9D"/>
    <w:rsid w:val="00C826DD"/>
    <w:rsid w:val="00C82FD3"/>
    <w:rsid w:val="00C8770C"/>
    <w:rsid w:val="00C92819"/>
    <w:rsid w:val="00CC5891"/>
    <w:rsid w:val="00CC6B7B"/>
    <w:rsid w:val="00CD18C1"/>
    <w:rsid w:val="00CD2089"/>
    <w:rsid w:val="00CE0B69"/>
    <w:rsid w:val="00D42273"/>
    <w:rsid w:val="00D73A67"/>
    <w:rsid w:val="00D900A8"/>
    <w:rsid w:val="00D970A9"/>
    <w:rsid w:val="00DD3C7A"/>
    <w:rsid w:val="00DF2537"/>
    <w:rsid w:val="00DF3845"/>
    <w:rsid w:val="00E14573"/>
    <w:rsid w:val="00E377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B5B51-DCFB-491C-82EA-87F08D9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1AD91-7497-4E11-B0AF-65F95A45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3</Pages>
  <Words>573</Words>
  <Characters>2965</Characters>
  <Application>Microsoft Office Word</Application>
  <DocSecurity>0</DocSecurity>
  <Lines>96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3823 Text of Previous Version (Mar. 29, 2017) - South Carolina Legislature Online</dc:title>
  <dc:creator>%USERNAME%</dc:creator>
  <cp:lastModifiedBy>Miriam Cook</cp:lastModifiedBy>
  <cp:revision>2</cp:revision>
  <dcterms:created xsi:type="dcterms:W3CDTF">2017-03-30T00:17:00Z</dcterms:created>
  <dcterms:modified xsi:type="dcterms:W3CDTF">2017-03-30T00:17:00Z</dcterms:modified>
</cp:coreProperties>
</file>