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225A" w:rsidRDefault="001E22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2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C576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55D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Pr="00BF5BD1">
        <w:rPr>
          <w:color w:val="000000" w:themeColor="text1"/>
          <w:u w:color="000000" w:themeColor="text1"/>
        </w:rPr>
        <w:t>RECOGNIZE AND HONOR THE</w:t>
      </w:r>
      <w:r>
        <w:rPr>
          <w:color w:val="000000" w:themeColor="text1"/>
          <w:u w:color="000000" w:themeColor="text1"/>
        </w:rPr>
        <w:t xml:space="preserve"> SACRIFICES AND</w:t>
      </w:r>
      <w:r w:rsidRPr="00BF5BD1">
        <w:rPr>
          <w:color w:val="000000" w:themeColor="text1"/>
          <w:u w:color="000000" w:themeColor="text1"/>
        </w:rPr>
        <w:t xml:space="preserve"> VALUABLE CONTRIBUTIONS THE SOUTH CAROLINA </w:t>
      </w:r>
      <w:r>
        <w:rPr>
          <w:color w:val="000000" w:themeColor="text1"/>
          <w:u w:color="000000" w:themeColor="text1"/>
        </w:rPr>
        <w:t>CIVIL AIR PATROL</w:t>
      </w:r>
      <w:r w:rsidRPr="00BF5BD1">
        <w:rPr>
          <w:color w:val="000000" w:themeColor="text1"/>
          <w:u w:color="000000" w:themeColor="text1"/>
        </w:rPr>
        <w:t xml:space="preserve"> MAKES TO </w:t>
      </w:r>
      <w:r>
        <w:rPr>
          <w:color w:val="000000" w:themeColor="text1"/>
          <w:u w:color="000000" w:themeColor="text1"/>
        </w:rPr>
        <w:t>SUPPORT THE CITIZENS OF THE PALMETTO STATE DURING EMERGENCY AND DISASTER SITUATIONS</w:t>
      </w:r>
      <w:r w:rsidRPr="00BF5BD1">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55D2C" w:rsidRDefault="00AC57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55D2C">
        <w:t>the Civil Air Patrol (CAP) is the official auxiliary of the United States Air Force and a 501(c)3 non</w:t>
      </w:r>
      <w:r w:rsidR="00EB18C3">
        <w:noBreakHyphen/>
      </w:r>
      <w:r w:rsidR="00255D2C">
        <w:t>profit organization that supports America</w:t>
      </w:r>
      <w:r w:rsidR="00EB18C3" w:rsidRPr="00EB18C3">
        <w:t>’</w:t>
      </w:r>
      <w:r w:rsidR="00255D2C">
        <w:t>s communities during times of emergency and disaster; and</w:t>
      </w:r>
    </w:p>
    <w:p w:rsidR="00255D2C" w:rsidRDefault="00255D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D2C" w:rsidRDefault="00255D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wing of CAP assists the U.S. Air Force, National Guard, Homeland Security, FEMA, and other federal and local government agencies with search and rescue, hurricane preparedness, damage assessment, and disaster relief options throughout the State; and</w:t>
      </w:r>
    </w:p>
    <w:p w:rsidR="00255D2C" w:rsidRDefault="00255D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D2C" w:rsidRDefault="00255D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SC CAP has been instrumental in supporting South Carolinians over the last few years; and</w:t>
      </w:r>
    </w:p>
    <w:p w:rsidR="00255D2C" w:rsidRDefault="00255D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D2C" w:rsidRDefault="00255D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during the thousand year flood of October 2015 and after Hurricane Matthew in 2016, </w:t>
      </w:r>
      <w:r w:rsidR="00EB18C3">
        <w:t xml:space="preserve">SC </w:t>
      </w:r>
      <w:r>
        <w:t>CAP aircraft, crew members, mission base staff,</w:t>
      </w:r>
      <w:r w:rsidR="00EB18C3">
        <w:t xml:space="preserve"> </w:t>
      </w:r>
      <w:r>
        <w:t>and others volunteered to help in performing hundreds of hours of service to assess and photograph infrastructure and damage throughout the State at the request of State and federal offic</w:t>
      </w:r>
      <w:r w:rsidR="00D724C4">
        <w:t>ials</w:t>
      </w:r>
      <w:r>
        <w:t>; and</w:t>
      </w:r>
    </w:p>
    <w:p w:rsidR="00255D2C" w:rsidRDefault="00255D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769" w:rsidRDefault="00255D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commends the men and women of the SC CAP and extend their heartfelt gratitude for the aid and sacrifice shown</w:t>
      </w:r>
      <w:r w:rsidR="00AC5769">
        <w:t>.  Now, therefore,</w:t>
      </w:r>
    </w:p>
    <w:p w:rsidR="00AC5769" w:rsidRDefault="00AC57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769" w:rsidRDefault="00AC57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w:t>
      </w:r>
    </w:p>
    <w:p w:rsidR="00AC5769" w:rsidRDefault="00AC57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769" w:rsidRDefault="00AC57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55D2C">
        <w:t xml:space="preserve"> the members of the House of Representatives of South Carolina, by this resolution, recognize and honor the sacrifices and valuable contributions the South Carolina</w:t>
      </w:r>
      <w:r w:rsidR="00D724C4">
        <w:t xml:space="preserve"> Civil</w:t>
      </w:r>
      <w:r w:rsidR="00255D2C">
        <w:t xml:space="preserve"> Air Patrol makes to support the citizens of the Palmetto State during emergency and disaster </w:t>
      </w:r>
      <w:r w:rsidR="00EB18C3">
        <w:t>situations</w:t>
      </w:r>
      <w:r w:rsidR="00255D2C">
        <w:t>.</w:t>
      </w:r>
    </w:p>
    <w:p w:rsidR="00AC5769" w:rsidRDefault="00AC57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769" w:rsidRDefault="00AC57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255D2C">
        <w:t xml:space="preserve"> the South Carolina Civil Air Patrol</w:t>
      </w:r>
      <w:r w:rsidR="00EB18C3">
        <w:t>.</w:t>
      </w:r>
    </w:p>
    <w:p w:rsidR="009D21E0" w:rsidRDefault="00EB18C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225A" w:rsidRDefault="001E225A" w:rsidP="001E225A">
      <w:pPr>
        <w:suppressAutoHyphens/>
      </w:pPr>
    </w:p>
    <w:sectPr w:rsidR="001E225A" w:rsidSect="001E225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5D2C" w:rsidRDefault="00255D2C" w:rsidP="009F0C77">
      <w:r>
        <w:separator/>
      </w:r>
    </w:p>
  </w:endnote>
  <w:endnote w:type="continuationSeparator" w:id="0">
    <w:p w:rsidR="00255D2C" w:rsidRDefault="00255D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92650A0-1E06-41D2-81F5-A2572A0EF975}"/>
    <w:embedBold r:id="rId2" w:fontKey="{2EC4DBAA-C04F-48B1-A190-92EC6075F447}"/>
  </w:font>
  <w:font w:name="Calibri">
    <w:panose1 w:val="020F0502020204030204"/>
    <w:charset w:val="00"/>
    <w:family w:val="swiss"/>
    <w:pitch w:val="variable"/>
    <w:sig w:usb0="E00002FF" w:usb1="4000ACFF" w:usb2="00000001" w:usb3="00000000" w:csb0="0000019F" w:csb1="00000000"/>
    <w:embedRegular r:id="rId3" w:fontKey="{5EFE28D5-E809-432E-8557-A4F55B7F6C60}"/>
  </w:font>
  <w:font w:name="Segoe UI">
    <w:panose1 w:val="020B0502040204020203"/>
    <w:charset w:val="00"/>
    <w:family w:val="swiss"/>
    <w:pitch w:val="variable"/>
    <w:sig w:usb0="E10022FF" w:usb1="C000E47F" w:usb2="00000029" w:usb3="00000000" w:csb0="000001DF" w:csb1="00000000"/>
    <w:embedRegular r:id="rId4" w:fontKey="{36E30A7F-D238-49AD-9137-86180CB9FACA}"/>
  </w:font>
  <w:font w:name="Cambria">
    <w:panose1 w:val="02040503050406030204"/>
    <w:charset w:val="00"/>
    <w:family w:val="roman"/>
    <w:pitch w:val="variable"/>
    <w:sig w:usb0="E00002FF" w:usb1="400004FF" w:usb2="00000000" w:usb3="00000000" w:csb0="0000019F" w:csb1="00000000"/>
    <w:embedRegular r:id="rId5" w:fontKey="{E58C6E8B-17E9-4D70-ACD7-D3BC592CFB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21E0" w:rsidRPr="001E225A" w:rsidRDefault="001E225A" w:rsidP="001E225A">
    <w:pPr>
      <w:pStyle w:val="Footer"/>
      <w:tabs>
        <w:tab w:val="clear" w:pos="4680"/>
        <w:tab w:val="clear" w:pos="9360"/>
        <w:tab w:val="center" w:pos="2995"/>
      </w:tabs>
      <w:spacing w:before="120"/>
    </w:pPr>
    <w:r>
      <w:t>[3913]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5D2C" w:rsidRDefault="00255D2C" w:rsidP="009F0C77">
      <w:r>
        <w:separator/>
      </w:r>
    </w:p>
  </w:footnote>
  <w:footnote w:type="continuationSeparator" w:id="0">
    <w:p w:rsidR="00255D2C" w:rsidRDefault="00255D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93CZ17"/>
    <w:docVar w:name="CoverBillType" w:val="r"/>
    <w:docVar w:name="DocPath" w:val="L:\Council\bills\RT\17093CZ17.DOCX"/>
    <w:docVar w:name="dvBillNumber" w:val="3913"/>
    <w:docVar w:name="dvBillNumberPrefix" w:val="H. "/>
    <w:docVar w:name="dvOriginalBody" w:val="House"/>
    <w:docVar w:name="dvSteno" w:val="RT"/>
    <w:docVar w:name="NameofBody" w:val="h"/>
    <w:docVar w:name="vGroup2" w:val="Council"/>
  </w:docVars>
  <w:rsids>
    <w:rsidRoot w:val="00AC5769"/>
    <w:rsid w:val="00011869"/>
    <w:rsid w:val="00015CD6"/>
    <w:rsid w:val="000C6068"/>
    <w:rsid w:val="000E0100"/>
    <w:rsid w:val="000E1785"/>
    <w:rsid w:val="000F40FA"/>
    <w:rsid w:val="001035F1"/>
    <w:rsid w:val="0010776B"/>
    <w:rsid w:val="00133E66"/>
    <w:rsid w:val="001435A3"/>
    <w:rsid w:val="00146ED3"/>
    <w:rsid w:val="00151044"/>
    <w:rsid w:val="001D08F2"/>
    <w:rsid w:val="001D3A58"/>
    <w:rsid w:val="001D525B"/>
    <w:rsid w:val="001D7F4F"/>
    <w:rsid w:val="001E225A"/>
    <w:rsid w:val="00205238"/>
    <w:rsid w:val="002321B6"/>
    <w:rsid w:val="00250967"/>
    <w:rsid w:val="002543C8"/>
    <w:rsid w:val="0025541D"/>
    <w:rsid w:val="00255D2C"/>
    <w:rsid w:val="00284AAE"/>
    <w:rsid w:val="002E5912"/>
    <w:rsid w:val="00301B21"/>
    <w:rsid w:val="00325348"/>
    <w:rsid w:val="0032732C"/>
    <w:rsid w:val="00336AD0"/>
    <w:rsid w:val="003666B9"/>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0551"/>
    <w:rsid w:val="008362E8"/>
    <w:rsid w:val="0085786E"/>
    <w:rsid w:val="008A1768"/>
    <w:rsid w:val="008A489F"/>
    <w:rsid w:val="008F0F33"/>
    <w:rsid w:val="008F4429"/>
    <w:rsid w:val="0094021A"/>
    <w:rsid w:val="009B44AF"/>
    <w:rsid w:val="009C6A0B"/>
    <w:rsid w:val="009D21E0"/>
    <w:rsid w:val="009F0C77"/>
    <w:rsid w:val="009F4DD1"/>
    <w:rsid w:val="00A02543"/>
    <w:rsid w:val="00A41684"/>
    <w:rsid w:val="00A64E80"/>
    <w:rsid w:val="00A72BCD"/>
    <w:rsid w:val="00A741D9"/>
    <w:rsid w:val="00A833AB"/>
    <w:rsid w:val="00A9741D"/>
    <w:rsid w:val="00AC34A2"/>
    <w:rsid w:val="00AC5769"/>
    <w:rsid w:val="00AD1C9A"/>
    <w:rsid w:val="00AD4B17"/>
    <w:rsid w:val="00B412D4"/>
    <w:rsid w:val="00BE3C22"/>
    <w:rsid w:val="00C0345E"/>
    <w:rsid w:val="00C31C95"/>
    <w:rsid w:val="00C3483A"/>
    <w:rsid w:val="00C74E9D"/>
    <w:rsid w:val="00C826DD"/>
    <w:rsid w:val="00C82FD3"/>
    <w:rsid w:val="00C92819"/>
    <w:rsid w:val="00CC6B7B"/>
    <w:rsid w:val="00CD2089"/>
    <w:rsid w:val="00D724C4"/>
    <w:rsid w:val="00D73A67"/>
    <w:rsid w:val="00D970A9"/>
    <w:rsid w:val="00DF3845"/>
    <w:rsid w:val="00E41911"/>
    <w:rsid w:val="00E44B57"/>
    <w:rsid w:val="00E92EEF"/>
    <w:rsid w:val="00EB18C3"/>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C619C1-D968-419B-A457-FDBAF2637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C60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606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0DDD4C-7D8B-480E-8578-7D580AB9C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9F75EBCB.dotm</Template>
  <TotalTime>0</TotalTime>
  <Pages>1</Pages>
  <Words>277</Words>
  <Characters>1508</Characters>
  <Application>Microsoft Office Word</Application>
  <DocSecurity>0</DocSecurity>
  <Lines>53</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3913 Text of Previous Version (Mar. 7, 2017) - South Carolina Legislature Online</dc:title>
  <dc:creator>Rebecca Turner</dc:creator>
  <cp:lastModifiedBy>S Volk</cp:lastModifiedBy>
  <cp:revision>2</cp:revision>
  <cp:lastPrinted>2017-03-07T18:39:00Z</cp:lastPrinted>
  <dcterms:created xsi:type="dcterms:W3CDTF">2017-03-07T20:58:00Z</dcterms:created>
  <dcterms:modified xsi:type="dcterms:W3CDTF">2017-03-07T20:58:00Z</dcterms:modified>
</cp:coreProperties>
</file>