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F50" w:rsidRDefault="00B43F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3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6B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42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53DAB">
        <w:t>CELEBRATE</w:t>
      </w:r>
      <w:r w:rsidR="00E53DAB" w:rsidRPr="00DD7530">
        <w:rPr>
          <w:color w:val="000000" w:themeColor="text1"/>
          <w:u w:color="000000" w:themeColor="text1"/>
        </w:rPr>
        <w:t xml:space="preserve"> THE </w:t>
      </w:r>
      <w:r w:rsidR="004953DA">
        <w:rPr>
          <w:color w:val="000000" w:themeColor="text1"/>
          <w:u w:color="000000" w:themeColor="text1"/>
        </w:rPr>
        <w:t>SOUTH AIKEN</w:t>
      </w:r>
      <w:r w:rsidR="00E53DAB">
        <w:rPr>
          <w:color w:val="000000" w:themeColor="text1"/>
          <w:u w:color="000000" w:themeColor="text1"/>
        </w:rPr>
        <w:t xml:space="preserve"> </w:t>
      </w:r>
      <w:r w:rsidR="00E53DAB" w:rsidRPr="00DD7530">
        <w:rPr>
          <w:color w:val="000000" w:themeColor="text1"/>
          <w:u w:color="000000" w:themeColor="text1"/>
        </w:rPr>
        <w:t xml:space="preserve">HIGH SCHOOL </w:t>
      </w:r>
      <w:r w:rsidR="00E53DAB">
        <w:rPr>
          <w:color w:val="000000" w:themeColor="text1"/>
          <w:u w:color="000000" w:themeColor="text1"/>
        </w:rPr>
        <w:t>GIRLS</w:t>
      </w:r>
      <w:r w:rsidR="00E53DAB" w:rsidRPr="00DD7530">
        <w:rPr>
          <w:color w:val="000000" w:themeColor="text1"/>
          <w:u w:color="000000" w:themeColor="text1"/>
        </w:rPr>
        <w:t xml:space="preserve"> SWIM TEAM ON </w:t>
      </w:r>
      <w:r w:rsidR="00E53DAB">
        <w:rPr>
          <w:color w:val="000000" w:themeColor="text1"/>
          <w:u w:color="000000" w:themeColor="text1"/>
        </w:rPr>
        <w:t>CAPTURING THE 201</w:t>
      </w:r>
      <w:r w:rsidR="004953DA">
        <w:rPr>
          <w:color w:val="000000" w:themeColor="text1"/>
          <w:u w:color="000000" w:themeColor="text1"/>
        </w:rPr>
        <w:t>6</w:t>
      </w:r>
      <w:r w:rsidR="00E53DAB">
        <w:rPr>
          <w:color w:val="000000" w:themeColor="text1"/>
          <w:u w:color="000000" w:themeColor="text1"/>
        </w:rPr>
        <w:t xml:space="preserve"> </w:t>
      </w:r>
      <w:r w:rsidR="00E53DAB" w:rsidRPr="00DD7530">
        <w:rPr>
          <w:color w:val="000000" w:themeColor="text1"/>
          <w:u w:color="000000" w:themeColor="text1"/>
        </w:rPr>
        <w:t xml:space="preserve">CLASS AAAA </w:t>
      </w:r>
      <w:r w:rsidR="00E53DAB">
        <w:rPr>
          <w:color w:val="000000" w:themeColor="text1"/>
          <w:u w:color="000000" w:themeColor="text1"/>
        </w:rPr>
        <w:t xml:space="preserve">STATE </w:t>
      </w:r>
      <w:r w:rsidR="00E53DAB" w:rsidRPr="00DD7530">
        <w:rPr>
          <w:color w:val="000000" w:themeColor="text1"/>
          <w:u w:color="000000" w:themeColor="text1"/>
        </w:rPr>
        <w:t xml:space="preserve">SWIM CHAMPIONSHIP AND TO </w:t>
      </w:r>
      <w:r w:rsidR="00E53DAB">
        <w:rPr>
          <w:color w:val="000000" w:themeColor="text1"/>
          <w:u w:color="000000" w:themeColor="text1"/>
        </w:rPr>
        <w:t>CONGRATULATE</w:t>
      </w:r>
      <w:r w:rsidR="00E53DAB" w:rsidRPr="00DD7530">
        <w:rPr>
          <w:color w:val="000000" w:themeColor="text1"/>
          <w:u w:color="000000" w:themeColor="text1"/>
        </w:rPr>
        <w:t xml:space="preserve"> THE SWIMMERS AND THEIR COACHES ON A</w:t>
      </w:r>
      <w:r w:rsidR="00E53DAB">
        <w:rPr>
          <w:color w:val="000000" w:themeColor="text1"/>
          <w:u w:color="000000" w:themeColor="text1"/>
        </w:rPr>
        <w:t>N OUTSTANDING</w:t>
      </w:r>
      <w:r w:rsidR="00E53DAB" w:rsidRPr="00DD7530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5CD0" w:rsidRDefault="008F6B67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53DA">
        <w:t>having proved</w:t>
      </w:r>
      <w:r w:rsidR="000A5CD0">
        <w:t xml:space="preserve"> themselves </w:t>
      </w:r>
      <w:r w:rsidR="004953DA">
        <w:t>unstoppable</w:t>
      </w:r>
      <w:r w:rsidR="000A5CD0">
        <w:t xml:space="preserve">, the </w:t>
      </w:r>
      <w:r w:rsidR="00DB05F1">
        <w:t xml:space="preserve">members of the </w:t>
      </w:r>
      <w:r w:rsidR="004953DA">
        <w:t>South Aiken</w:t>
      </w:r>
      <w:r w:rsidR="000A5CD0">
        <w:t xml:space="preserve"> High School girls swim team </w:t>
      </w:r>
      <w:r w:rsidR="004953DA">
        <w:t>defeated all comers at t</w:t>
      </w:r>
      <w:r w:rsidR="000A5CD0">
        <w:t>heir state championship meet</w:t>
      </w:r>
      <w:r w:rsidR="004953DA">
        <w:t xml:space="preserve"> </w:t>
      </w:r>
      <w:r w:rsidR="000A5CD0">
        <w:t>on Saturday, October 1</w:t>
      </w:r>
      <w:r w:rsidR="004953DA">
        <w:t>5</w:t>
      </w:r>
      <w:r w:rsidR="000A5CD0">
        <w:t>, 201</w:t>
      </w:r>
      <w:r w:rsidR="004953DA">
        <w:t>6</w:t>
      </w:r>
      <w:r w:rsidR="000A5CD0">
        <w:t>; and</w:t>
      </w:r>
    </w:p>
    <w:p w:rsidR="000A5CD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3B98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54C3C">
        <w:t xml:space="preserve">when the final </w:t>
      </w:r>
      <w:r w:rsidR="00086AC8">
        <w:t>tally was in</w:t>
      </w:r>
      <w:r w:rsidR="00D54C3C">
        <w:t xml:space="preserve">, </w:t>
      </w:r>
      <w:r>
        <w:t xml:space="preserve">the Lady </w:t>
      </w:r>
      <w:r w:rsidR="004953DA">
        <w:t>Thoroughbreds</w:t>
      </w:r>
      <w:r w:rsidR="00D54C3C">
        <w:t xml:space="preserve"> had racked up 366 points, </w:t>
      </w:r>
      <w:r w:rsidR="00493B98">
        <w:t>giving them the victory over their near</w:t>
      </w:r>
      <w:r w:rsidR="008B2ADC">
        <w:t>est competitor, Eastside, by a 7</w:t>
      </w:r>
      <w:r w:rsidR="00493B98">
        <w:t>5</w:t>
      </w:r>
      <w:r w:rsidR="00C279EF">
        <w:noBreakHyphen/>
      </w:r>
      <w:r w:rsidR="00493B98">
        <w:t>point margin; and</w:t>
      </w:r>
    </w:p>
    <w:p w:rsidR="00493B98" w:rsidRDefault="00493B98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3B98" w:rsidRDefault="00493B98" w:rsidP="00493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jubilant </w:t>
      </w:r>
      <w:r>
        <w:rPr>
          <w:color w:val="000000" w:themeColor="text1"/>
          <w:u w:color="000000" w:themeColor="text1"/>
        </w:rPr>
        <w:t xml:space="preserve">South Aiken </w:t>
      </w:r>
      <w:r w:rsidRPr="00031033">
        <w:rPr>
          <w:color w:val="000000" w:themeColor="text1"/>
          <w:u w:color="000000" w:themeColor="text1"/>
        </w:rPr>
        <w:t xml:space="preserve">fans cheered with excitement as the </w:t>
      </w:r>
      <w:r>
        <w:rPr>
          <w:color w:val="000000" w:themeColor="text1"/>
          <w:u w:color="000000" w:themeColor="text1"/>
        </w:rPr>
        <w:t>Lady Thoroughbreds</w:t>
      </w:r>
      <w:r w:rsidRPr="00031033">
        <w:rPr>
          <w:color w:val="000000" w:themeColor="text1"/>
          <w:u w:color="000000" w:themeColor="text1"/>
        </w:rPr>
        <w:t xml:space="preserve">, with equal doses of heart and hustle, orchestrated a </w:t>
      </w:r>
      <w:r>
        <w:rPr>
          <w:color w:val="000000" w:themeColor="text1"/>
          <w:u w:color="000000" w:themeColor="text1"/>
        </w:rPr>
        <w:t>performance</w:t>
      </w:r>
      <w:r w:rsidRPr="00031033">
        <w:rPr>
          <w:color w:val="000000" w:themeColor="text1"/>
          <w:u w:color="000000" w:themeColor="text1"/>
        </w:rPr>
        <w:t xml:space="preserve"> that gave sports pundits confidence in predicting a repeat </w:t>
      </w:r>
      <w:r>
        <w:rPr>
          <w:color w:val="000000" w:themeColor="text1"/>
          <w:u w:color="000000" w:themeColor="text1"/>
        </w:rPr>
        <w:t>triumph</w:t>
      </w:r>
      <w:r w:rsidRPr="00031033">
        <w:rPr>
          <w:color w:val="000000" w:themeColor="text1"/>
          <w:u w:color="000000" w:themeColor="text1"/>
        </w:rPr>
        <w:t xml:space="preserve"> for 201</w:t>
      </w:r>
      <w:r>
        <w:rPr>
          <w:color w:val="000000" w:themeColor="text1"/>
          <w:u w:color="000000" w:themeColor="text1"/>
        </w:rPr>
        <w:t>7</w:t>
      </w:r>
      <w:r w:rsidRPr="00031033">
        <w:rPr>
          <w:color w:val="000000" w:themeColor="text1"/>
          <w:u w:color="000000" w:themeColor="text1"/>
        </w:rPr>
        <w:t>; and</w:t>
      </w:r>
    </w:p>
    <w:p w:rsidR="00493B98" w:rsidRDefault="00493B98" w:rsidP="00493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B98" w:rsidRDefault="00493B98" w:rsidP="00493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her</w:t>
      </w:r>
      <w:r w:rsidRPr="00031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athletes </w:t>
      </w:r>
      <w:r w:rsidRPr="00031033">
        <w:rPr>
          <w:color w:val="000000" w:themeColor="text1"/>
          <w:u w:color="000000" w:themeColor="text1"/>
        </w:rPr>
        <w:t>into a championship machine</w:t>
      </w:r>
      <w:r>
        <w:rPr>
          <w:color w:val="000000" w:themeColor="text1"/>
          <w:u w:color="000000" w:themeColor="text1"/>
        </w:rPr>
        <w:t xml:space="preserve">, </w:t>
      </w:r>
      <w:r w:rsidR="00D36338">
        <w:rPr>
          <w:color w:val="000000" w:themeColor="text1"/>
          <w:u w:color="000000" w:themeColor="text1"/>
        </w:rPr>
        <w:t xml:space="preserve">Head </w:t>
      </w:r>
      <w:r>
        <w:t>C</w:t>
      </w:r>
      <w:r>
        <w:rPr>
          <w:color w:val="000000" w:themeColor="text1"/>
          <w:u w:color="000000" w:themeColor="text1"/>
        </w:rPr>
        <w:t>oach Holly Rickman</w:t>
      </w:r>
      <w:r w:rsidR="002916BE">
        <w:rPr>
          <w:color w:val="000000" w:themeColor="text1"/>
          <w:u w:color="000000" w:themeColor="text1"/>
        </w:rPr>
        <w:t>, a highly acclaimed champion swimmer in her own right,</w:t>
      </w:r>
      <w:r>
        <w:rPr>
          <w:color w:val="000000" w:themeColor="text1"/>
          <w:u w:color="000000" w:themeColor="text1"/>
        </w:rPr>
        <w:t xml:space="preserve"> s</w:t>
      </w:r>
      <w:r w:rsidRPr="00031033">
        <w:rPr>
          <w:color w:val="000000" w:themeColor="text1"/>
          <w:u w:color="000000" w:themeColor="text1"/>
        </w:rPr>
        <w:t>aw the fruit</w:t>
      </w:r>
      <w:r w:rsidR="00C93C20"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her</w:t>
      </w:r>
      <w:r w:rsidRPr="00031033">
        <w:rPr>
          <w:color w:val="000000" w:themeColor="text1"/>
          <w:u w:color="000000" w:themeColor="text1"/>
        </w:rPr>
        <w:t xml:space="preserve"> labors as th</w:t>
      </w:r>
      <w:r>
        <w:rPr>
          <w:color w:val="000000" w:themeColor="text1"/>
          <w:u w:color="000000" w:themeColor="text1"/>
        </w:rPr>
        <w:t>e title trophy was hoisted; and</w:t>
      </w:r>
    </w:p>
    <w:p w:rsidR="00493B98" w:rsidRDefault="00493B98" w:rsidP="00493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CD0" w:rsidRPr="00DD753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deservedly fine reputation of the </w:t>
      </w:r>
      <w:r w:rsidR="00493B98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girls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add its praise to the voices of the Lady </w:t>
      </w:r>
      <w:r w:rsidR="00493B98">
        <w:rPr>
          <w:color w:val="000000" w:themeColor="text1"/>
          <w:u w:color="000000" w:themeColor="text1"/>
        </w:rPr>
        <w:t>Thoroughbreds</w:t>
      </w:r>
      <w:r w:rsidR="00C279EF" w:rsidRPr="00C279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fans and to congratulate them on </w:t>
      </w:r>
      <w:r w:rsidR="00C63749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title win. </w:t>
      </w:r>
      <w:r w:rsidRPr="00DD7530">
        <w:rPr>
          <w:color w:val="000000" w:themeColor="text1"/>
          <w:u w:color="000000" w:themeColor="text1"/>
        </w:rPr>
        <w:t>Now, therefore,</w:t>
      </w:r>
    </w:p>
    <w:p w:rsidR="000A5CD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CD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5CD0" w:rsidRPr="00DD753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CD0" w:rsidRPr="00CF7FDB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celebrate</w:t>
      </w:r>
      <w:r w:rsidRPr="00DD7530">
        <w:rPr>
          <w:color w:val="000000" w:themeColor="text1"/>
          <w:u w:color="000000" w:themeColor="text1"/>
        </w:rPr>
        <w:t xml:space="preserve"> the </w:t>
      </w:r>
      <w:r w:rsidR="00603175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H</w:t>
      </w:r>
      <w:r w:rsidRPr="00DD7530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Sch</w:t>
      </w:r>
      <w:r w:rsidRPr="00DD7530">
        <w:rPr>
          <w:color w:val="000000" w:themeColor="text1"/>
          <w:u w:color="000000" w:themeColor="text1"/>
        </w:rPr>
        <w:t xml:space="preserve">ool </w:t>
      </w:r>
      <w:r>
        <w:rPr>
          <w:color w:val="000000" w:themeColor="text1"/>
          <w:u w:color="000000" w:themeColor="text1"/>
        </w:rPr>
        <w:t>girls</w:t>
      </w:r>
      <w:r w:rsidRPr="00DD7530">
        <w:rPr>
          <w:color w:val="000000" w:themeColor="text1"/>
          <w:u w:color="000000" w:themeColor="text1"/>
        </w:rPr>
        <w:t xml:space="preserve"> swim team on </w:t>
      </w:r>
      <w:r>
        <w:rPr>
          <w:color w:val="000000" w:themeColor="text1"/>
          <w:u w:color="000000" w:themeColor="text1"/>
        </w:rPr>
        <w:t>capturing the 201</w:t>
      </w:r>
      <w:r w:rsidR="00603175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C</w:t>
      </w:r>
      <w:r w:rsidRPr="00DD7530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S</w:t>
      </w:r>
      <w:r w:rsidRPr="00DD7530">
        <w:rPr>
          <w:color w:val="000000" w:themeColor="text1"/>
          <w:u w:color="000000" w:themeColor="text1"/>
        </w:rPr>
        <w:t xml:space="preserve">wim </w:t>
      </w:r>
      <w:r>
        <w:rPr>
          <w:color w:val="000000" w:themeColor="text1"/>
          <w:u w:color="000000" w:themeColor="text1"/>
        </w:rPr>
        <w:t>C</w:t>
      </w:r>
      <w:r w:rsidRPr="00DD7530">
        <w:rPr>
          <w:color w:val="000000" w:themeColor="text1"/>
          <w:u w:color="000000" w:themeColor="text1"/>
        </w:rPr>
        <w:t xml:space="preserve">hampionship and </w:t>
      </w:r>
      <w:r>
        <w:rPr>
          <w:color w:val="000000" w:themeColor="text1"/>
          <w:u w:color="000000" w:themeColor="text1"/>
        </w:rPr>
        <w:t>congratulate</w:t>
      </w:r>
      <w:r w:rsidRPr="00DD7530">
        <w:rPr>
          <w:color w:val="000000" w:themeColor="text1"/>
          <w:u w:color="000000" w:themeColor="text1"/>
        </w:rPr>
        <w:t xml:space="preserve"> the swimmers and their coaches on </w:t>
      </w:r>
      <w:r>
        <w:rPr>
          <w:color w:val="000000" w:themeColor="text1"/>
          <w:u w:color="000000" w:themeColor="text1"/>
        </w:rPr>
        <w:t>an outstanding</w:t>
      </w:r>
      <w:r w:rsidRPr="00DD7530">
        <w:rPr>
          <w:color w:val="000000" w:themeColor="text1"/>
          <w:u w:color="000000" w:themeColor="text1"/>
        </w:rPr>
        <w:t xml:space="preserve"> season.</w:t>
      </w:r>
    </w:p>
    <w:p w:rsidR="000A5CD0" w:rsidRPr="00DD753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CD0" w:rsidRPr="00DD753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D36338" w:rsidRPr="00DD7530">
        <w:rPr>
          <w:color w:val="000000" w:themeColor="text1"/>
          <w:u w:color="000000" w:themeColor="text1"/>
        </w:rPr>
        <w:t>Principal</w:t>
      </w:r>
      <w:r w:rsidR="00D36338">
        <w:rPr>
          <w:color w:val="000000" w:themeColor="text1"/>
          <w:u w:color="000000" w:themeColor="text1"/>
        </w:rPr>
        <w:t xml:space="preserve"> Jill Jett</w:t>
      </w:r>
      <w:r w:rsidR="00D36338" w:rsidRPr="00DD7530">
        <w:rPr>
          <w:color w:val="000000" w:themeColor="text1"/>
          <w:u w:color="000000" w:themeColor="text1"/>
        </w:rPr>
        <w:t xml:space="preserve"> </w:t>
      </w:r>
      <w:r w:rsidR="00D36338">
        <w:rPr>
          <w:color w:val="000000" w:themeColor="text1"/>
          <w:u w:color="000000" w:themeColor="text1"/>
        </w:rPr>
        <w:t xml:space="preserve">and </w:t>
      </w:r>
      <w:r w:rsidR="00255824">
        <w:rPr>
          <w:color w:val="000000" w:themeColor="text1"/>
          <w:u w:color="000000" w:themeColor="text1"/>
        </w:rPr>
        <w:t xml:space="preserve">Head </w:t>
      </w:r>
      <w:r w:rsidRPr="00DD7530">
        <w:rPr>
          <w:color w:val="000000" w:themeColor="text1"/>
          <w:u w:color="000000" w:themeColor="text1"/>
        </w:rPr>
        <w:t xml:space="preserve">Coach </w:t>
      </w:r>
      <w:r w:rsidR="00603175">
        <w:rPr>
          <w:color w:val="000000" w:themeColor="text1"/>
          <w:u w:color="000000" w:themeColor="text1"/>
        </w:rPr>
        <w:t xml:space="preserve">Holly Rickman </w:t>
      </w:r>
      <w:r w:rsidRPr="00DD753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</w:t>
      </w:r>
      <w:r w:rsidR="00603175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High School.</w:t>
      </w:r>
    </w:p>
    <w:p w:rsidR="00D26C19" w:rsidRDefault="00C279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3F50" w:rsidRDefault="00B43F50" w:rsidP="00B43F50">
      <w:pPr>
        <w:suppressAutoHyphens/>
      </w:pPr>
    </w:p>
    <w:sectPr w:rsidR="00B43F50" w:rsidSect="00B43F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B67" w:rsidRDefault="008F6B67" w:rsidP="009F0C77">
      <w:r>
        <w:separator/>
      </w:r>
    </w:p>
  </w:endnote>
  <w:endnote w:type="continuationSeparator" w:id="0">
    <w:p w:rsidR="008F6B67" w:rsidRDefault="008F6B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5A2E9B-2525-478E-928A-05AE4E38829A}"/>
    <w:embedBold r:id="rId2" w:fontKey="{27BD9307-97C8-44C3-B9A7-1E9702B11E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000CED-CD55-4A45-89E0-CA7EC3E061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328CEF-A8F9-4D53-8E00-B732751F00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BDA3CF-5668-4185-A9AB-F2A3407815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C19" w:rsidRPr="00B43F50" w:rsidRDefault="00B43F50" w:rsidP="00B43F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B67" w:rsidRDefault="008F6B67" w:rsidP="009F0C77">
      <w:r>
        <w:separator/>
      </w:r>
    </w:p>
  </w:footnote>
  <w:footnote w:type="continuationSeparator" w:id="0">
    <w:p w:rsidR="008F6B67" w:rsidRDefault="008F6B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2DG17"/>
    <w:docVar w:name="CoverBillType" w:val="r"/>
    <w:docVar w:name="DocPath" w:val="L:\Council\bills\RM\1132DG17.DOCX"/>
    <w:docVar w:name="dvBillNumber" w:val="39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6B67"/>
    <w:rsid w:val="00011869"/>
    <w:rsid w:val="00015CD6"/>
    <w:rsid w:val="00086AC8"/>
    <w:rsid w:val="00087E51"/>
    <w:rsid w:val="000A5CD0"/>
    <w:rsid w:val="000D7BA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5D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824"/>
    <w:rsid w:val="00257327"/>
    <w:rsid w:val="00284AAE"/>
    <w:rsid w:val="002916BE"/>
    <w:rsid w:val="002E5912"/>
    <w:rsid w:val="00301B21"/>
    <w:rsid w:val="00325348"/>
    <w:rsid w:val="0032732C"/>
    <w:rsid w:val="00336218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B98"/>
    <w:rsid w:val="004953D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175"/>
    <w:rsid w:val="00605102"/>
    <w:rsid w:val="006215AA"/>
    <w:rsid w:val="006913C9"/>
    <w:rsid w:val="0069470D"/>
    <w:rsid w:val="006D58AA"/>
    <w:rsid w:val="006F2800"/>
    <w:rsid w:val="00734F00"/>
    <w:rsid w:val="007A70AE"/>
    <w:rsid w:val="008362E8"/>
    <w:rsid w:val="0085786E"/>
    <w:rsid w:val="008A1768"/>
    <w:rsid w:val="008A489F"/>
    <w:rsid w:val="008B2ADC"/>
    <w:rsid w:val="008F0F33"/>
    <w:rsid w:val="008F4429"/>
    <w:rsid w:val="008F6B6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F50"/>
    <w:rsid w:val="00BE3C22"/>
    <w:rsid w:val="00C0345E"/>
    <w:rsid w:val="00C279EF"/>
    <w:rsid w:val="00C31C95"/>
    <w:rsid w:val="00C3483A"/>
    <w:rsid w:val="00C63749"/>
    <w:rsid w:val="00C74E9D"/>
    <w:rsid w:val="00C826DD"/>
    <w:rsid w:val="00C82FD3"/>
    <w:rsid w:val="00C92819"/>
    <w:rsid w:val="00C93C20"/>
    <w:rsid w:val="00CC6B7B"/>
    <w:rsid w:val="00CD2089"/>
    <w:rsid w:val="00CD7DC1"/>
    <w:rsid w:val="00D26C19"/>
    <w:rsid w:val="00D36338"/>
    <w:rsid w:val="00D54C3C"/>
    <w:rsid w:val="00D73A67"/>
    <w:rsid w:val="00D970A9"/>
    <w:rsid w:val="00DA4233"/>
    <w:rsid w:val="00DB05F1"/>
    <w:rsid w:val="00DF3845"/>
    <w:rsid w:val="00E41911"/>
    <w:rsid w:val="00E44B57"/>
    <w:rsid w:val="00E53DA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1F83EA-BCAC-4ACD-9C62-A45A408A9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3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3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3F856-DD9C-4653-A933-52B66A5C8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282</Words>
  <Characters>1462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3982 Text of Previous Version (Mar. 14, 2017) - South Carolina Legislature Online</dc:title>
  <dc:creator>Rosanne McDowell</dc:creator>
  <cp:lastModifiedBy>S Volk</cp:lastModifiedBy>
  <cp:revision>2</cp:revision>
  <cp:lastPrinted>2017-03-09T14:38:00Z</cp:lastPrinted>
  <dcterms:created xsi:type="dcterms:W3CDTF">2017-03-14T13:50:00Z</dcterms:created>
  <dcterms:modified xsi:type="dcterms:W3CDTF">2017-03-14T13:50:00Z</dcterms:modified>
</cp:coreProperties>
</file>