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0B6" w:rsidRDefault="009410B6"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69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7D00">
        <w:t>TO AMEND</w:t>
      </w:r>
      <w:r>
        <w:t xml:space="preserve"> THE CODE OF LAWS OF SOUTH CAROLINA, 1976, BY ADDING SECTION 40</w:t>
      </w:r>
      <w:r w:rsidR="00F73C6C">
        <w:noBreakHyphen/>
      </w:r>
      <w:r>
        <w:t>43</w:t>
      </w:r>
      <w:r w:rsidR="00F73C6C">
        <w:noBreakHyphen/>
      </w:r>
      <w:r>
        <w:t xml:space="preserve">75 SO AS TO PROVIDE RENAL DIALYSIS FACILITIES MAY DELIVER LEGEND DRUGS OR DEVICES TO PATIENTS IN CERTAIN CIRCUMSTANCES, TO DEFINE NECESSARY TERMS, AND TO PROVIDE THESE PROVISIONS DO NOT WAIVE OTHER NECESSARY CREDENTIALING REQUIREMENTS FOR INDIVIDUALS AND FACILITIES.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EF" w:rsidRPr="00257D00" w:rsidRDefault="0005694A"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0BEF" w:rsidRPr="00257D00">
        <w:t>Chapter 43, Title 40 of the 1976 Code is amended by adding:</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57D00">
        <w:t>Section 40</w:t>
      </w:r>
      <w:r w:rsidR="00F73C6C">
        <w:noBreakHyphen/>
      </w:r>
      <w:r w:rsidRPr="00257D00">
        <w:t>43</w:t>
      </w:r>
      <w:r w:rsidR="00F73C6C">
        <w:noBreakHyphen/>
      </w:r>
      <w:r w:rsidRPr="00257D00">
        <w:t>75.</w:t>
      </w:r>
      <w:r>
        <w:tab/>
      </w:r>
      <w:r w:rsidRPr="00257D00">
        <w:t>(A)</w:t>
      </w:r>
      <w:r>
        <w:tab/>
      </w:r>
      <w:r w:rsidRPr="00257D00">
        <w:t>For purposes of this section:</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(1)</w:t>
      </w:r>
      <w:r>
        <w:tab/>
      </w:r>
      <w:r w:rsidR="00F73C6C" w:rsidRPr="00F73C6C">
        <w:t>‘</w:t>
      </w:r>
      <w:r w:rsidRPr="00257D00">
        <w:t>Renal Dialysis Facility</w:t>
      </w:r>
      <w:r w:rsidR="00F73C6C" w:rsidRPr="00F73C6C">
        <w:t>’</w:t>
      </w:r>
      <w:r w:rsidRPr="00257D00">
        <w:t xml:space="preserve"> or </w:t>
      </w:r>
      <w:r w:rsidR="00F73C6C" w:rsidRPr="00F73C6C">
        <w:t>‘</w:t>
      </w:r>
      <w:r w:rsidRPr="00257D00">
        <w:t>RDF</w:t>
      </w:r>
      <w:r w:rsidR="00F73C6C" w:rsidRPr="00F73C6C">
        <w:t>’</w:t>
      </w:r>
      <w:r w:rsidRPr="00257D00">
        <w:t xml:space="preserve"> means an outpatient facility </w:t>
      </w:r>
      <w:r>
        <w:t>that</w:t>
      </w:r>
      <w:r w:rsidRPr="00257D00">
        <w:t xml:space="preserve"> treats and offers staff</w:t>
      </w:r>
      <w:r w:rsidR="00F73C6C">
        <w:noBreakHyphen/>
      </w:r>
      <w:r w:rsidRPr="00257D00">
        <w:t>assisted dialysis or training and support services for self</w:t>
      </w:r>
      <w:r w:rsidR="00F73C6C">
        <w:noBreakHyphen/>
      </w:r>
      <w:r w:rsidRPr="00257D00">
        <w:t xml:space="preserve">dialysis </w:t>
      </w:r>
      <w:r>
        <w:t xml:space="preserve">patients </w:t>
      </w:r>
      <w:r w:rsidRPr="00257D00">
        <w:t>to end</w:t>
      </w:r>
      <w:r w:rsidR="00F73C6C">
        <w:noBreakHyphen/>
      </w:r>
      <w:r w:rsidRPr="00257D00">
        <w:t>stage renal disease patients</w:t>
      </w:r>
      <w:r>
        <w:t>,</w:t>
      </w:r>
      <w:r w:rsidRPr="00257D00">
        <w:t xml:space="preserve"> as defined by Centers for Medicare and Medicaid Services. A</w:t>
      </w:r>
      <w:r>
        <w:t>n RDF</w:t>
      </w:r>
      <w:r w:rsidRPr="00257D00">
        <w:t xml:space="preserve"> may be composed of one or more fixed buildings, mobile units, or a combination </w:t>
      </w:r>
      <w:r>
        <w:t xml:space="preserve">of them, </w:t>
      </w:r>
      <w:r w:rsidRPr="00257D00">
        <w:t xml:space="preserve">as defined in </w:t>
      </w:r>
      <w:r>
        <w:t>R.</w:t>
      </w:r>
      <w:r w:rsidRPr="00257D00">
        <w:t xml:space="preserve"> 61</w:t>
      </w:r>
      <w:r w:rsidR="00F73C6C">
        <w:noBreakHyphen/>
      </w:r>
      <w:r w:rsidRPr="00257D00">
        <w:t>91</w:t>
      </w:r>
      <w:r>
        <w:t>.</w:t>
      </w:r>
      <w:r w:rsidRPr="00257D00">
        <w:t xml:space="preserve">101(Q).  </w:t>
      </w:r>
      <w:r>
        <w:t>An RDF must</w:t>
      </w:r>
      <w:r w:rsidRPr="00257D00">
        <w:t xml:space="preserve"> be certified </w:t>
      </w:r>
      <w:r w:rsidR="00F73C6C">
        <w:t>by Medicare to provide dialysis</w:t>
      </w:r>
      <w:r w:rsidR="00F73C6C">
        <w:noBreakHyphen/>
      </w:r>
      <w:r w:rsidRPr="00257D00">
        <w:t xml:space="preserve">related services to ESRD patients and </w:t>
      </w:r>
      <w:r>
        <w:t>must</w:t>
      </w:r>
      <w:r w:rsidRPr="00257D00">
        <w:t xml:space="preserve"> have a </w:t>
      </w:r>
      <w:r>
        <w:t>m</w:t>
      </w:r>
      <w:r w:rsidRPr="00257D00">
        <w:t xml:space="preserve">edical </w:t>
      </w:r>
      <w:r>
        <w:t>d</w:t>
      </w:r>
      <w:r w:rsidRPr="00257D00">
        <w:t xml:space="preserve">irector licensed </w:t>
      </w:r>
      <w:r>
        <w:t>as a physician</w:t>
      </w:r>
      <w:r w:rsidR="00F73C6C">
        <w:t>,</w:t>
      </w:r>
      <w:r>
        <w:t xml:space="preserve"> </w:t>
      </w:r>
      <w:r w:rsidRPr="00257D00">
        <w:t>pursuant to Chapter 47</w:t>
      </w:r>
      <w:r w:rsidR="00F73C6C">
        <w:t>,</w:t>
      </w:r>
      <w:r w:rsidRPr="00257D00">
        <w:t xml:space="preserve"> </w:t>
      </w:r>
      <w:r>
        <w:t xml:space="preserve">of this title </w:t>
      </w:r>
      <w:r w:rsidRPr="00257D00">
        <w:t>on staff.</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(2)</w:t>
      </w:r>
      <w:r>
        <w:tab/>
      </w:r>
      <w:r w:rsidR="00F73C6C" w:rsidRPr="00F73C6C">
        <w:t>‘</w:t>
      </w:r>
      <w:r w:rsidRPr="00257D00">
        <w:t xml:space="preserve">End </w:t>
      </w:r>
      <w:r>
        <w:t>S</w:t>
      </w:r>
      <w:r w:rsidRPr="00257D00">
        <w:t xml:space="preserve">tage </w:t>
      </w:r>
      <w:r>
        <w:t>R</w:t>
      </w:r>
      <w:r w:rsidRPr="00257D00">
        <w:t>enal Disease</w:t>
      </w:r>
      <w:r w:rsidR="00F73C6C" w:rsidRPr="00F73C6C">
        <w:t>’</w:t>
      </w:r>
      <w:r w:rsidRPr="00257D00">
        <w:t xml:space="preserve"> or </w:t>
      </w:r>
      <w:r w:rsidR="00F73C6C" w:rsidRPr="00F73C6C">
        <w:t>‘</w:t>
      </w:r>
      <w:r w:rsidRPr="00257D00">
        <w:t>ESRD</w:t>
      </w:r>
      <w:r w:rsidR="00F73C6C" w:rsidRPr="00F73C6C">
        <w:t>’</w:t>
      </w:r>
      <w:r w:rsidRPr="00257D00">
        <w:t xml:space="preserve"> mean</w:t>
      </w:r>
      <w:r>
        <w:t>s</w:t>
      </w:r>
      <w:r w:rsidRPr="00257D00">
        <w:t xml:space="preserve"> th</w:t>
      </w:r>
      <w:r>
        <w:t>e</w:t>
      </w:r>
      <w:r w:rsidRPr="00257D00">
        <w:t xml:space="preserve"> disease state</w:t>
      </w:r>
      <w:r>
        <w:t>,</w:t>
      </w:r>
      <w:r w:rsidRPr="00257D00">
        <w:t xml:space="preserve"> and associated conditions</w:t>
      </w:r>
      <w:r>
        <w:t>,</w:t>
      </w:r>
      <w:r w:rsidRPr="00257D00">
        <w:t xml:space="preserve"> defined under 42 C</w:t>
      </w:r>
      <w:r w:rsidR="00F73C6C">
        <w:t>.</w:t>
      </w:r>
      <w:r w:rsidRPr="00257D00">
        <w:t>F</w:t>
      </w:r>
      <w:r w:rsidR="00F73C6C">
        <w:t>.</w:t>
      </w:r>
      <w:r w:rsidRPr="00257D00">
        <w:t>R</w:t>
      </w:r>
      <w:r w:rsidR="00F73C6C">
        <w:t>.</w:t>
      </w:r>
      <w:r w:rsidRPr="00257D00">
        <w:t xml:space="preserve"> 406.13 and the United States Social Security Act.</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(B)</w:t>
      </w:r>
      <w:r>
        <w:tab/>
        <w:t>An</w:t>
      </w:r>
      <w:r w:rsidRPr="00257D00">
        <w:t xml:space="preserve"> RDF </w:t>
      </w:r>
      <w:r>
        <w:t>may</w:t>
      </w:r>
      <w:r w:rsidRPr="00257D00">
        <w:t xml:space="preserve"> deliver a legend drug or device to a patient of an RDF if:</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lastRenderedPageBreak/>
        <w:tab/>
      </w:r>
      <w:r>
        <w:tab/>
      </w:r>
      <w:r w:rsidRPr="00257D00">
        <w:t>(1)</w:t>
      </w:r>
      <w:r>
        <w:tab/>
        <w:t xml:space="preserve">the </w:t>
      </w:r>
      <w:r w:rsidRPr="00257D00">
        <w:t>drug or device is for home use by the patient or administration in the facility as required by the prescriber</w:t>
      </w:r>
      <w:r w:rsidR="00F73C6C" w:rsidRPr="00F73C6C">
        <w:t>’</w:t>
      </w:r>
      <w:r w:rsidRPr="00257D00">
        <w:t>s order or prescription;</w:t>
      </w:r>
      <w:r w:rsidRPr="00257D00" w:rsidDel="00F62312">
        <w:t xml:space="preserve">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(2)</w:t>
      </w:r>
      <w:r>
        <w:tab/>
        <w:t xml:space="preserve">the </w:t>
      </w:r>
      <w:r w:rsidRPr="00257D00">
        <w:t>drug or device is dispensed to the RDF by a properly licensed resident or nonres</w:t>
      </w:r>
      <w:r>
        <w:t>ident pharmacy licensed by the b</w:t>
      </w:r>
      <w:r w:rsidRPr="00257D00">
        <w:t xml:space="preserve">oard or administered by a properly licensed healthcare practitioner;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(3)</w:t>
      </w:r>
      <w:r>
        <w:tab/>
        <w:t xml:space="preserve">the </w:t>
      </w:r>
      <w:r w:rsidRPr="00257D00">
        <w:t>drug or device is dispensed by the pharmacy pursuant to a valid prescription issued by a licensed practitioner, as defined in Section 40</w:t>
      </w:r>
      <w:r w:rsidR="00F73C6C">
        <w:noBreakHyphen/>
      </w:r>
      <w:r w:rsidRPr="00257D00">
        <w:t>43</w:t>
      </w:r>
      <w:r w:rsidR="00F73C6C">
        <w:noBreakHyphen/>
      </w:r>
      <w:r w:rsidRPr="00257D00">
        <w:t>30(45);</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(4)</w:t>
      </w:r>
      <w:r>
        <w:tab/>
        <w:t xml:space="preserve">the </w:t>
      </w:r>
      <w:r w:rsidRPr="00257D00">
        <w:t>drug or device delivered by the RDF is properly labeled in accordance with state and federal law;</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(5)</w:t>
      </w:r>
      <w:r>
        <w:tab/>
        <w:t xml:space="preserve">the </w:t>
      </w:r>
      <w:r w:rsidRPr="00257D00">
        <w:t xml:space="preserve">drug or device is held by the RDF in a secure location in an area not accessible to the public, and packages containing drugs or devices are delivered by RDF staff, unopened, to the patient;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(6)</w:t>
      </w:r>
      <w:r>
        <w:tab/>
        <w:t xml:space="preserve">the </w:t>
      </w:r>
      <w:r w:rsidRPr="00257D00">
        <w:t xml:space="preserve">patient is given a choice of receiving the drug or device from the RDF, at their home, or from another agent;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(7)</w:t>
      </w:r>
      <w:r>
        <w:tab/>
        <w:t xml:space="preserve">the </w:t>
      </w:r>
      <w:r w:rsidRPr="00257D00">
        <w:t>drugs exclude controlled substances; and</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(8)</w:t>
      </w:r>
      <w:r>
        <w:tab/>
        <w:t xml:space="preserve">the </w:t>
      </w:r>
      <w:r w:rsidRPr="00257D00">
        <w:t xml:space="preserve">RDF maintains policies and procedures </w:t>
      </w:r>
      <w:r>
        <w:t>concerning how it will</w:t>
      </w:r>
      <w:r w:rsidRPr="00257D00">
        <w:t xml:space="preserve"> receive, store, maintain, and return any drugs or devices that are not picked up by the patient and returned to the dispensing pharmacy.</w:t>
      </w:r>
    </w:p>
    <w:p w:rsidR="0005694A"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(C)</w:t>
      </w:r>
      <w:r>
        <w:tab/>
      </w:r>
      <w:r w:rsidRPr="00257D00">
        <w:t>Th</w:t>
      </w:r>
      <w:r>
        <w:t>e provisions of this section do</w:t>
      </w:r>
      <w:r w:rsidRPr="00257D00">
        <w:t xml:space="preserve"> not waive any other requirements to obtain licensure, </w:t>
      </w:r>
      <w:r>
        <w:t xml:space="preserve">permit, or certification as </w:t>
      </w:r>
      <w:r w:rsidRPr="00257D00">
        <w:t xml:space="preserve">required </w:t>
      </w:r>
      <w:r>
        <w:t>by</w:t>
      </w:r>
      <w:r w:rsidRPr="00257D00">
        <w:t xml:space="preserve"> law to</w:t>
      </w:r>
      <w:r>
        <w:t xml:space="preserve"> possess legend drug products. A f</w:t>
      </w:r>
      <w:r w:rsidRPr="00257D00">
        <w:t>acilit</w:t>
      </w:r>
      <w:r>
        <w:t>y</w:t>
      </w:r>
      <w:r w:rsidRPr="00257D00">
        <w:t xml:space="preserve"> engaged in a</w:t>
      </w:r>
      <w:r>
        <w:t>n activity</w:t>
      </w:r>
      <w:r w:rsidRPr="00257D00">
        <w:t xml:space="preserve"> related to the delivery or distribution of legend drugs </w:t>
      </w:r>
      <w:r>
        <w:t xml:space="preserve">still shall </w:t>
      </w:r>
      <w:r w:rsidRPr="00257D00">
        <w:t>hold the requisite licensure or drug permits required b</w:t>
      </w:r>
      <w:r>
        <w:t>y law.”</w:t>
      </w:r>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0BEF">
        <w:t>2</w:t>
      </w:r>
      <w:r>
        <w:t>.</w:t>
      </w:r>
      <w:r>
        <w:tab/>
        <w:t>This act takes effect upon approval by the Governor.</w:t>
      </w:r>
    </w:p>
    <w:p w:rsidR="002D4E11" w:rsidRDefault="00F73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0B6" w:rsidRDefault="009410B6" w:rsidP="009410B6">
      <w:pPr>
        <w:suppressAutoHyphens/>
      </w:pPr>
    </w:p>
    <w:sectPr w:rsidR="009410B6" w:rsidSect="00941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94A" w:rsidRDefault="0005694A" w:rsidP="009F0C77">
      <w:r>
        <w:separator/>
      </w:r>
    </w:p>
  </w:endnote>
  <w:endnote w:type="continuationSeparator" w:id="0">
    <w:p w:rsidR="0005694A" w:rsidRDefault="000569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BF7176-7348-4EB9-823D-EE88A94AAFBC}"/>
    <w:embedBold r:id="rId2" w:fontKey="{DC7919A7-5171-456A-914A-8B07E56D15A2}"/>
  </w:font>
  <w:font w:name="Calibri">
    <w:panose1 w:val="020F0502020204030204"/>
    <w:charset w:val="00"/>
    <w:family w:val="swiss"/>
    <w:pitch w:val="variable"/>
    <w:sig w:usb0="E00002FF" w:usb1="4000ACFF" w:usb2="00000001" w:usb3="00000000" w:csb0="0000019F" w:csb1="00000000"/>
    <w:embedRegular r:id="rId3" w:fontKey="{88965AFC-4CE5-4497-8B6F-B0D7F4502141}"/>
  </w:font>
  <w:font w:name="Segoe UI">
    <w:panose1 w:val="020B0502040204020203"/>
    <w:charset w:val="00"/>
    <w:family w:val="swiss"/>
    <w:pitch w:val="variable"/>
    <w:sig w:usb0="E10022FF" w:usb1="C000E47F" w:usb2="00000029" w:usb3="00000000" w:csb0="000001DF" w:csb1="00000000"/>
    <w:embedRegular r:id="rId4" w:fontKey="{8574DCF3-3CA6-4D7B-BD3A-F49F9BD804FB}"/>
  </w:font>
  <w:font w:name="Cambria">
    <w:panose1 w:val="02040503050406030204"/>
    <w:charset w:val="00"/>
    <w:family w:val="roman"/>
    <w:pitch w:val="variable"/>
    <w:sig w:usb0="E00002FF" w:usb1="400004FF" w:usb2="00000000" w:usb3="00000000" w:csb0="0000019F" w:csb1="00000000"/>
    <w:embedRegular r:id="rId5" w:fontKey="{0D8702F9-A8B7-4508-9769-2EE400B5D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E11" w:rsidRPr="009410B6" w:rsidRDefault="009410B6" w:rsidP="009410B6">
    <w:pPr>
      <w:pStyle w:val="Footer"/>
      <w:tabs>
        <w:tab w:val="clear" w:pos="4680"/>
        <w:tab w:val="clear" w:pos="9360"/>
        <w:tab w:val="center" w:pos="2995"/>
      </w:tabs>
      <w:spacing w:before="120"/>
    </w:pPr>
    <w:r>
      <w:t>[4119]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94A" w:rsidRDefault="0005694A" w:rsidP="009F0C77">
      <w:r>
        <w:separator/>
      </w:r>
    </w:p>
  </w:footnote>
  <w:footnote w:type="continuationSeparator" w:id="0">
    <w:p w:rsidR="0005694A" w:rsidRDefault="000569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6WAB17"/>
    <w:docVar w:name="CoverBillType" w:val="b"/>
    <w:docVar w:name="DocPath" w:val="L:\Council\bills\AGM\19166WAB17.DOCX"/>
    <w:docVar w:name="dvBillNumber" w:val="4119"/>
    <w:docVar w:name="dvBillNumberPrefix" w:val="H. "/>
    <w:docVar w:name="dvOriginalBody" w:val="House"/>
    <w:docVar w:name="dvSteno" w:val="AGM"/>
    <w:docVar w:name="NameofBody" w:val="h"/>
    <w:docVar w:name="vGroup2" w:val="Council"/>
  </w:docVars>
  <w:rsids>
    <w:rsidRoot w:val="0005694A"/>
    <w:rsid w:val="00011869"/>
    <w:rsid w:val="00015CD6"/>
    <w:rsid w:val="0005694A"/>
    <w:rsid w:val="000E0100"/>
    <w:rsid w:val="000E1785"/>
    <w:rsid w:val="000F40FA"/>
    <w:rsid w:val="001035F1"/>
    <w:rsid w:val="0010776B"/>
    <w:rsid w:val="00133E66"/>
    <w:rsid w:val="001435A3"/>
    <w:rsid w:val="00146ED3"/>
    <w:rsid w:val="00151044"/>
    <w:rsid w:val="001D08F2"/>
    <w:rsid w:val="001D3A58"/>
    <w:rsid w:val="001D525B"/>
    <w:rsid w:val="001D7349"/>
    <w:rsid w:val="001D7F4F"/>
    <w:rsid w:val="00205238"/>
    <w:rsid w:val="002321B6"/>
    <w:rsid w:val="00250967"/>
    <w:rsid w:val="002543C8"/>
    <w:rsid w:val="0025541D"/>
    <w:rsid w:val="00284AAE"/>
    <w:rsid w:val="002D4E11"/>
    <w:rsid w:val="002E5912"/>
    <w:rsid w:val="00301B21"/>
    <w:rsid w:val="0030217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BE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10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5C7"/>
    <w:rsid w:val="00E92EEF"/>
    <w:rsid w:val="00ED7B4B"/>
    <w:rsid w:val="00EF2368"/>
    <w:rsid w:val="00F24442"/>
    <w:rsid w:val="00F50AE3"/>
    <w:rsid w:val="00F655B7"/>
    <w:rsid w:val="00F656BA"/>
    <w:rsid w:val="00F67CF1"/>
    <w:rsid w:val="00F728AA"/>
    <w:rsid w:val="00F73C6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EE563-2705-4116-988D-D68B2EBA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C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C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840B4-3E04-4078-BCC6-F913572D9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493</Words>
  <Characters>2459</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4119 Text of Previous Version (Apr. 6, 2017) - South Carolina Legislature Online</dc:title>
  <dc:creator>angiemorgan</dc:creator>
  <cp:lastModifiedBy>S Volk</cp:lastModifiedBy>
  <cp:revision>2</cp:revision>
  <cp:lastPrinted>2017-04-05T20:12:00Z</cp:lastPrinted>
  <dcterms:created xsi:type="dcterms:W3CDTF">2017-04-06T16:03:00Z</dcterms:created>
  <dcterms:modified xsi:type="dcterms:W3CDTF">2017-04-06T16:03:00Z</dcterms:modified>
</cp:coreProperties>
</file>