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AC8" w:rsidRDefault="000E4A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414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7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CLEMSON UNIVERSITY - STATE CROP PEST COMMISSION, RELATING TO PLANT NURSERY REGULATIONS, DESIGNATED AS REGULATION DOCUMENT NUMBER 4655, PURSUANT TO THE PROVISIONS OF ARTICLE 1, CHAPTER 23, TITLE 1 OF THE 1976 CODE.</w:t>
      </w:r>
    </w:p>
    <w:p w:rsidR="008C4140" w:rsidRDefault="008C4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140" w:rsidRDefault="008C4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4140" w:rsidRDefault="008C4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140" w:rsidRDefault="008C4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Clemson University - State Crop Pest Commission, relating to Plant Nursery Regulations, designated as Regulation Document Number 4655, and submitted to the General Assembly pursuant to the provisions of Article 1, Chapter 23, Title 1 of the 1976 Code, are approved.</w:t>
      </w:r>
    </w:p>
    <w:p w:rsidR="008C4140" w:rsidRDefault="008C4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140" w:rsidRDefault="008C4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7BCE">
        <w:t>2</w:t>
      </w:r>
      <w:r>
        <w:t>.</w:t>
      </w:r>
      <w:r>
        <w:tab/>
        <w:t>This joint resolution takes effect upon approval by the Governor.</w:t>
      </w:r>
    </w:p>
    <w:p w:rsidR="008C4140" w:rsidRDefault="008C4140"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C4140" w:rsidRDefault="008C4140"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C4140" w:rsidRDefault="008C4140"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C4140" w:rsidRDefault="008C4140"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C4140" w:rsidRPr="009931A0" w:rsidRDefault="008C4140"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31A0">
        <w:t>The State Crop Pest Commission proposes to update and add language regarding the regulation of nursery plant shipments and install fees for nursery dealers in South Carolina.</w:t>
      </w:r>
    </w:p>
    <w:p w:rsidR="008C4140" w:rsidRPr="009931A0" w:rsidRDefault="008C4140"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4140" w:rsidRPr="009931A0" w:rsidRDefault="008C4140" w:rsidP="008C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31A0">
        <w:t xml:space="preserve">A Notice of Drafting regarding the subject matter of the proposed regulation was published in the </w:t>
      </w:r>
      <w:r w:rsidRPr="009931A0">
        <w:rPr>
          <w:i/>
        </w:rPr>
        <w:t>State Register</w:t>
      </w:r>
      <w:r w:rsidRPr="009931A0">
        <w:t xml:space="preserve"> on January 22, 2016. </w:t>
      </w:r>
    </w:p>
    <w:p w:rsidR="0060363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E4AC8" w:rsidRDefault="000E4AC8" w:rsidP="000E4AC8">
      <w:pPr>
        <w:suppressAutoHyphens/>
      </w:pPr>
    </w:p>
    <w:sectPr w:rsidR="000E4AC8" w:rsidSect="000E4A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140" w:rsidRDefault="008C4140" w:rsidP="009F0C77">
      <w:r>
        <w:separator/>
      </w:r>
    </w:p>
  </w:endnote>
  <w:endnote w:type="continuationSeparator" w:id="0">
    <w:p w:rsidR="008C4140" w:rsidRDefault="008C4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17900D-B119-4695-AC64-A1311E16AB7A}"/>
    <w:embedBold r:id="rId2" w:fontKey="{4B18FFC7-F7F3-4437-989F-587BD8A609CA}"/>
    <w:embedItalic r:id="rId3" w:fontKey="{6F56F6AD-8965-4182-AE83-560F2B427530}"/>
  </w:font>
  <w:font w:name="Calibri">
    <w:panose1 w:val="020F0502020204030204"/>
    <w:charset w:val="00"/>
    <w:family w:val="swiss"/>
    <w:pitch w:val="variable"/>
    <w:sig w:usb0="E00002FF" w:usb1="4000ACFF" w:usb2="00000001" w:usb3="00000000" w:csb0="0000019F" w:csb1="00000000"/>
    <w:embedRegular r:id="rId4" w:fontKey="{8C0F9BB8-D5C0-40F3-9D61-504982362230}"/>
  </w:font>
  <w:font w:name="Segoe UI">
    <w:panose1 w:val="020B0502040204020203"/>
    <w:charset w:val="00"/>
    <w:family w:val="swiss"/>
    <w:pitch w:val="variable"/>
    <w:sig w:usb0="E10022FF" w:usb1="C000E47F" w:usb2="00000029" w:usb3="00000000" w:csb0="000001DF" w:csb1="00000000"/>
    <w:embedRegular r:id="rId5" w:fontKey="{50A2E1E0-C9A4-44EA-948B-6AF6ACD2DCD9}"/>
  </w:font>
  <w:font w:name="Cambria">
    <w:panose1 w:val="02040503050406030204"/>
    <w:charset w:val="00"/>
    <w:family w:val="roman"/>
    <w:pitch w:val="variable"/>
    <w:sig w:usb0="E00002FF" w:usb1="400004FF" w:usb2="00000000" w:usb3="00000000" w:csb0="0000019F" w:csb1="00000000"/>
    <w:embedRegular r:id="rId6" w:fontKey="{2EB54D6B-E8F4-4402-B4BF-8B80AE49F6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63E" w:rsidRPr="000E4AC8" w:rsidRDefault="000E4AC8" w:rsidP="000E4AC8">
    <w:pPr>
      <w:pStyle w:val="Footer"/>
      <w:tabs>
        <w:tab w:val="clear" w:pos="4680"/>
        <w:tab w:val="clear" w:pos="9360"/>
        <w:tab w:val="center" w:pos="2995"/>
      </w:tabs>
      <w:spacing w:before="120"/>
    </w:pPr>
    <w:r>
      <w:t>[4137]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140" w:rsidRDefault="008C4140" w:rsidP="009F0C77">
      <w:r>
        <w:separator/>
      </w:r>
    </w:p>
  </w:footnote>
  <w:footnote w:type="continuationSeparator" w:id="0">
    <w:p w:rsidR="008C4140" w:rsidRDefault="008C4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12CZ17"/>
    <w:docVar w:name="CoverBillType" w:val="a"/>
    <w:docVar w:name="DocPath" w:val="L:\Council\bills\DBS\31412CZ17.DOCX"/>
    <w:docVar w:name="dvBillNumber" w:val="4137"/>
    <w:docVar w:name="dvBillNumberPrefix" w:val="H. "/>
    <w:docVar w:name="dvOriginalBody" w:val="House"/>
    <w:docVar w:name="dvSteno" w:val="DBS"/>
    <w:docVar w:name="NameofBody" w:val="h"/>
    <w:docVar w:name="vGroup2" w:val="Council"/>
  </w:docVars>
  <w:rsids>
    <w:rsidRoot w:val="008C4140"/>
    <w:rsid w:val="00011869"/>
    <w:rsid w:val="00015CD6"/>
    <w:rsid w:val="000E0100"/>
    <w:rsid w:val="000E1785"/>
    <w:rsid w:val="000E4AC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E80"/>
    <w:rsid w:val="003C4DAB"/>
    <w:rsid w:val="003D01E8"/>
    <w:rsid w:val="003E5288"/>
    <w:rsid w:val="003E7BCE"/>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363E"/>
    <w:rsid w:val="00605102"/>
    <w:rsid w:val="006215AA"/>
    <w:rsid w:val="006913C9"/>
    <w:rsid w:val="0069470D"/>
    <w:rsid w:val="006D58AA"/>
    <w:rsid w:val="00734F00"/>
    <w:rsid w:val="007A70AE"/>
    <w:rsid w:val="008362E8"/>
    <w:rsid w:val="0085786E"/>
    <w:rsid w:val="008A1768"/>
    <w:rsid w:val="008A489F"/>
    <w:rsid w:val="008C414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DF5ED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49052F-B544-4528-B0C7-CAAF2D5B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7B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B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E07F3-07DC-4080-9CD3-C01434E32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1</Pages>
  <Words>172</Words>
  <Characters>917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4137 Text of Previous Version (Apr. 18, 2017) - South Carolina Legislature Online</dc:title>
  <dc:creator>DeirdreBrevardSmith</dc:creator>
  <cp:lastModifiedBy>S Volk</cp:lastModifiedBy>
  <cp:revision>2</cp:revision>
  <cp:lastPrinted>2017-03-13T15:48:00Z</cp:lastPrinted>
  <dcterms:created xsi:type="dcterms:W3CDTF">2017-04-18T17:30:00Z</dcterms:created>
  <dcterms:modified xsi:type="dcterms:W3CDTF">2017-04-18T17:30:00Z</dcterms:modified>
</cp:coreProperties>
</file>