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9FE" w:rsidRDefault="007679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24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25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GENERAL REGULATIONS; AND ADDITIONAL REGULATIONS APPLICABLE TO SPECIFIC PROPERTIES, DESIGNATED AS REGULATION DOCUMENT NUMBER 4686, PURSUANT TO THE PROVISIONS OF ARTICLE 1, CHAPTER 23, TITLE 1 OF THE 1976 CODE.</w:t>
      </w: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Natural Resources, relating to General Regulations; and Additional Regulations Applicable to Specific Properties, designated as Regulation Document Number 4686, and submitted to the General Assembly pursuant to the provisions of Article 1, Chapter 23, Title 1 of the 1976 Code, are approved.</w:t>
      </w: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C2533">
        <w:t>2</w:t>
      </w:r>
      <w:r>
        <w:t>.</w:t>
      </w:r>
      <w:r>
        <w:tab/>
        <w:t>This joint resolution takes effect upon approval by the Governor.</w:t>
      </w: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8124D" w:rsidRPr="00F365FA" w:rsidRDefault="002C2533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48124D" w:rsidRPr="00F365FA">
        <w:t>hese regulations amend Chapter 123</w:t>
      </w:r>
      <w:r w:rsidR="0048124D" w:rsidRPr="00F365FA">
        <w:noBreakHyphen/>
        <w:t>203 and 123</w:t>
      </w:r>
      <w:r w:rsidR="0048124D" w:rsidRPr="00F365FA">
        <w:noBreakHyphen/>
        <w:t xml:space="preserve">204 that govern the conduct and activities of visitors to Wildlife Management Areas, Heritage Preserves, shooting ranges and other lands owned or leased by the Department of Natural Resources. </w:t>
      </w:r>
    </w:p>
    <w:p w:rsidR="0048124D" w:rsidRPr="00F365FA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124D" w:rsidRPr="00F365FA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365FA">
        <w:t xml:space="preserve">A Notice of Drafting was published in the </w:t>
      </w:r>
      <w:r w:rsidRPr="00F365FA">
        <w:rPr>
          <w:i/>
        </w:rPr>
        <w:t>State Register</w:t>
      </w:r>
      <w:r w:rsidRPr="00F365FA">
        <w:t xml:space="preserve"> on July 22, 2016, Volume 40, Issue No. 7. </w:t>
      </w:r>
    </w:p>
    <w:p w:rsidR="00AF094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679FE" w:rsidRDefault="007679FE" w:rsidP="007679FE">
      <w:pPr>
        <w:suppressAutoHyphens/>
      </w:pPr>
    </w:p>
    <w:sectPr w:rsidR="007679FE" w:rsidSect="007679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24D" w:rsidRDefault="0048124D" w:rsidP="009F0C77">
      <w:r>
        <w:separator/>
      </w:r>
    </w:p>
  </w:endnote>
  <w:endnote w:type="continuationSeparator" w:id="0">
    <w:p w:rsidR="0048124D" w:rsidRDefault="004812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BFA2C7-2189-4D03-8580-826801C2A9AE}"/>
    <w:embedBold r:id="rId2" w:fontKey="{7C454B99-0FED-404C-AF88-17E61ED376D5}"/>
    <w:embedItalic r:id="rId3" w:fontKey="{CB8FB1A0-82D2-4B01-A815-231B97710D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BB31DE4-6F04-47F5-8A83-D7E31C32BE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754FACA-86DE-455E-B8EE-AAC66ABE19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BC49548-A407-471B-B631-32AC3172A9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94C" w:rsidRPr="007679FE" w:rsidRDefault="007679FE" w:rsidP="00767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24D" w:rsidRDefault="0048124D" w:rsidP="009F0C77">
      <w:r>
        <w:separator/>
      </w:r>
    </w:p>
  </w:footnote>
  <w:footnote w:type="continuationSeparator" w:id="0">
    <w:p w:rsidR="0048124D" w:rsidRDefault="004812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77CZ17"/>
    <w:docVar w:name="CoverBillType" w:val="a"/>
    <w:docVar w:name="DocPath" w:val="L:\Council\bills\DBS\31377CZ17.DOCX"/>
    <w:docVar w:name="dvBillNumber" w:val="42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8124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2533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8124D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79FE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5F8D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094C"/>
    <w:rsid w:val="00B26FA6"/>
    <w:rsid w:val="00B741CB"/>
    <w:rsid w:val="00B87AF8"/>
    <w:rsid w:val="00B934F3"/>
    <w:rsid w:val="00BB6347"/>
    <w:rsid w:val="00BD2134"/>
    <w:rsid w:val="00C038D8"/>
    <w:rsid w:val="00C045DD"/>
    <w:rsid w:val="00C2776F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0BCCA1-519F-4F5C-8928-4C7113E2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5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5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A6327-4070-47F7-ACE0-810A99B2A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CC2BBBAE.dotm</Template>
  <TotalTime>0</TotalTime>
  <Pages>2</Pages>
  <Words>183</Words>
  <Characters>1017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 Text of Previous Version (Feb. 15, 2017) - South Carolina Legislature Online</dc:title>
  <dc:subject/>
  <dc:creator>DeirdreBrevardSmith</dc:creator>
  <cp:keywords/>
  <dc:description/>
  <cp:lastModifiedBy>Angela Hill</cp:lastModifiedBy>
  <cp:revision>2</cp:revision>
  <cp:lastPrinted>2017-02-06T20:56:00Z</cp:lastPrinted>
  <dcterms:created xsi:type="dcterms:W3CDTF">2017-02-15T17:23:00Z</dcterms:created>
  <dcterms:modified xsi:type="dcterms:W3CDTF">2017-02-15T17:23:00Z</dcterms:modified>
</cp:coreProperties>
</file>