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6DA" w:rsidRDefault="00A41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D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4741, PURSUANT TO THE PROVISIONS OF ARTICLE 1, CHAPTER 23, TITLE 1 OF THE 1976 CODE.</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4741, and submitted to the General Assembly pursuant to the provisions of Article 1, Chapter 23, Title 1 of the 1976 Code, are approved.</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6CB">
        <w:t>2</w:t>
      </w:r>
      <w:r>
        <w:t>.</w:t>
      </w:r>
      <w:r>
        <w:tab/>
        <w:t>This joint resolution takes effect upon approval by the Governor.</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4DED" w:rsidRPr="00D85751" w:rsidRDefault="006F26CB"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74DED" w:rsidRPr="00D85751">
        <w:t>hese regulations amend Chapter 123</w:t>
      </w:r>
      <w:r w:rsidR="00474DED" w:rsidRPr="00D85751">
        <w:noBreakHyphen/>
        <w:t>40 Wildlife Management Area Regulations, 123</w:t>
      </w:r>
      <w:r w:rsidR="00474DED" w:rsidRPr="00D85751">
        <w:noBreakHyphen/>
        <w:t>51 Turkey Hunting Rules and Seasons, and 123</w:t>
      </w:r>
      <w:r w:rsidR="00474DED" w:rsidRPr="00D85751">
        <w:noBreakHyphen/>
        <w:t>52 Either</w:t>
      </w:r>
      <w:r w:rsidR="00474DED" w:rsidRPr="00D85751">
        <w:noBreakHyphen/>
        <w:t>sex Days and Antlerless Deer Limits for Private Lands in Game Zones 1</w:t>
      </w:r>
      <w:r w:rsidR="00474DED" w:rsidRPr="00D85751">
        <w:noBreakHyphen/>
        <w:t xml:space="preserve">4 in order to set seasons, bag limits and methods of hunting and taking of wildlife on existing and additional Wildlife Management Areas, provide additional turkey hunting opportunity on new properties in the WMA program, and modify </w:t>
      </w:r>
      <w:r w:rsidR="00474DED" w:rsidRPr="00D85751">
        <w:lastRenderedPageBreak/>
        <w:t xml:space="preserve">antlerless deer limits to conform to specifications set forth in 2016 Act Number 257. </w:t>
      </w: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751">
        <w:t>A Notice of Drafting for this regulation was published on October 28, 2016 in the</w:t>
      </w:r>
      <w:r w:rsidRPr="00D85751">
        <w:rPr>
          <w:i/>
        </w:rPr>
        <w:t xml:space="preserve"> South Carolina State Register</w:t>
      </w:r>
      <w:r w:rsidRPr="00D85751">
        <w:t>, Volume 40, Issue No. 10.</w:t>
      </w:r>
    </w:p>
    <w:p w:rsidR="00B20B4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416DA" w:rsidRDefault="00A416DA" w:rsidP="00A416DA">
      <w:pPr>
        <w:suppressAutoHyphens/>
      </w:pPr>
    </w:p>
    <w:sectPr w:rsidR="00A416DA" w:rsidSect="00A416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DED" w:rsidRDefault="00474DED" w:rsidP="009F0C77">
      <w:r>
        <w:separator/>
      </w:r>
    </w:p>
  </w:endnote>
  <w:endnote w:type="continuationSeparator" w:id="0">
    <w:p w:rsidR="00474DED" w:rsidRDefault="00474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171B79-494D-45FD-A2C9-ABAADCC2E272}"/>
    <w:embedBold r:id="rId2" w:fontKey="{338814E2-9A98-4B8C-BEE7-6DCA796E4FB5}"/>
    <w:embedItalic r:id="rId3" w:fontKey="{DCE178C5-20C0-4DFC-866F-64EFF534D321}"/>
  </w:font>
  <w:font w:name="Calibri">
    <w:panose1 w:val="020F0502020204030204"/>
    <w:charset w:val="00"/>
    <w:family w:val="swiss"/>
    <w:pitch w:val="variable"/>
    <w:sig w:usb0="E00002FF" w:usb1="4000ACFF" w:usb2="00000001" w:usb3="00000000" w:csb0="0000019F" w:csb1="00000000"/>
    <w:embedRegular r:id="rId4" w:fontKey="{02B08DFA-E673-4231-A9E9-C909534BB631}"/>
  </w:font>
  <w:font w:name="Segoe UI">
    <w:panose1 w:val="020B0502040204020203"/>
    <w:charset w:val="00"/>
    <w:family w:val="swiss"/>
    <w:pitch w:val="variable"/>
    <w:sig w:usb0="E10022FF" w:usb1="C000E47F" w:usb2="00000029" w:usb3="00000000" w:csb0="000001DF" w:csb1="00000000"/>
    <w:embedRegular r:id="rId5" w:fontKey="{CA0060CF-F313-4EF2-9C1A-719D8024EDC9}"/>
  </w:font>
  <w:font w:name="Cambria">
    <w:panose1 w:val="02040503050406030204"/>
    <w:charset w:val="00"/>
    <w:family w:val="roman"/>
    <w:pitch w:val="variable"/>
    <w:sig w:usb0="E00002FF" w:usb1="400004FF" w:usb2="00000000" w:usb3="00000000" w:csb0="0000019F" w:csb1="00000000"/>
    <w:embedRegular r:id="rId6" w:fontKey="{B52483B4-3696-488C-A9CF-C8A03C492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B4F" w:rsidRPr="00A416DA" w:rsidRDefault="00A416DA" w:rsidP="00A416DA">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DED" w:rsidRDefault="00474DED" w:rsidP="009F0C77">
      <w:r>
        <w:separator/>
      </w:r>
    </w:p>
  </w:footnote>
  <w:footnote w:type="continuationSeparator" w:id="0">
    <w:p w:rsidR="00474DED" w:rsidRDefault="00474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0CZ17"/>
    <w:docVar w:name="CoverBillType" w:val="a"/>
    <w:docVar w:name="DocPath" w:val="L:\Council\bills\DBS\31380CZ17.DOCX"/>
    <w:docVar w:name="dvBillNumber" w:val="422"/>
    <w:docVar w:name="dvBillNumberPrefix" w:val="S. "/>
    <w:docVar w:name="dvOriginalBody" w:val="Senate"/>
    <w:docVar w:name="dvSteno" w:val="DBS"/>
    <w:docVar w:name="NameofBody" w:val="s"/>
    <w:docVar w:name="vGroup2" w:val="Council"/>
  </w:docVars>
  <w:rsids>
    <w:rsidRoot w:val="00474D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DED"/>
    <w:rsid w:val="004809EE"/>
    <w:rsid w:val="004B2A8B"/>
    <w:rsid w:val="00511EE9"/>
    <w:rsid w:val="00521E00"/>
    <w:rsid w:val="005406A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CB"/>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6DA"/>
    <w:rsid w:val="00A64E80"/>
    <w:rsid w:val="00A741D9"/>
    <w:rsid w:val="00A85589"/>
    <w:rsid w:val="00A9741D"/>
    <w:rsid w:val="00AB0576"/>
    <w:rsid w:val="00AD4B17"/>
    <w:rsid w:val="00B20B4F"/>
    <w:rsid w:val="00B26FA6"/>
    <w:rsid w:val="00B741CB"/>
    <w:rsid w:val="00B87AF8"/>
    <w:rsid w:val="00B934F3"/>
    <w:rsid w:val="00BB6347"/>
    <w:rsid w:val="00BD2134"/>
    <w:rsid w:val="00C038D8"/>
    <w:rsid w:val="00C045DD"/>
    <w:rsid w:val="00C3136F"/>
    <w:rsid w:val="00C3483A"/>
    <w:rsid w:val="00C74E9D"/>
    <w:rsid w:val="00C82FD3"/>
    <w:rsid w:val="00C853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70269-B0E3-49C3-874C-2CC72100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4E349-33BF-4299-B10E-6921EF2F7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CC2BBBAE.dotm</Template>
  <TotalTime>0</TotalTime>
  <Pages>2</Pages>
  <Words>241</Words>
  <Characters>1300</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422 Text of Previous Version (Feb. 15, 2017) - South Carolina Legislature Online</dc:title>
  <dc:subject/>
  <dc:creator>DeirdreBrevardSmith</dc:creator>
  <cp:keywords/>
  <dc:description/>
  <cp:lastModifiedBy>Angela Hill</cp:lastModifiedBy>
  <cp:revision>2</cp:revision>
  <cp:lastPrinted>2017-02-06T21:16:00Z</cp:lastPrinted>
  <dcterms:created xsi:type="dcterms:W3CDTF">2017-02-15T17:23:00Z</dcterms:created>
  <dcterms:modified xsi:type="dcterms:W3CDTF">2017-02-15T17:23:00Z</dcterms:modified>
</cp:coreProperties>
</file>