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BB3"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5" w:rsidRPr="00922AE5" w:rsidRDefault="00922AE5" w:rsidP="00922AE5">
      <w:pPr>
        <w:tabs>
          <w:tab w:val="right" w:pos="5933"/>
        </w:tabs>
        <w:suppressAutoHyphens/>
      </w:pPr>
      <w:r>
        <w:tab/>
      </w:r>
      <w:r>
        <w:rPr>
          <w:b/>
          <w:sz w:val="36"/>
        </w:rPr>
        <w:t>S. 423</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5" w:rsidRDefault="00922AE5"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49C4">
        <w:t>Fish, Game and Forestry Committee</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922AE5" w:rsidRPr="00922AE5" w:rsidRDefault="00922AE5"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5" w:rsidRPr="00922AE5" w:rsidRDefault="00922AE5"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423) to approve regulations of the Department of Labor, Licensing and Regulation, relating to board of Registration for Foresters, designated as Regulation Document Number 4721, pursuant to the provisions of, etc., respectfully</w:t>
      </w:r>
    </w:p>
    <w:p w:rsidR="00922AE5" w:rsidRPr="00922AE5" w:rsidRDefault="00922AE5"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922AE5" w:rsidRPr="00922AE5" w:rsidRDefault="00922AE5" w:rsidP="0092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2AE5" w:rsidRDefault="00922A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2AE5" w:rsidSect="00915B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7E69" w:rsidRDefault="00157E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6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2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FORESTERS, DESIGNATED AS REGULATION DOCUMENT NUMBER 4721, PURSUANT TO THE PROVISIONS OF ARTICLE 1, CHAPTER 23, TITLE 1 OF THE 1976 CODE.</w:t>
      </w:r>
      <w:bookmarkEnd w:id="1"/>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Foresters, designated as Regulation Document Number 4721, and submitted to the General Assembly pursuant to the provisions of Article 1, Chapter 23, Title 1 of the 1976 Code, are approved.</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26A">
        <w:t>2</w:t>
      </w:r>
      <w:r>
        <w:t>.</w:t>
      </w:r>
      <w:r>
        <w:tab/>
        <w:t>This joint resolution takes effect upon approval by the Governor.</w:t>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The South Carolina Department of Labor, Licensing and Regulation proposes to move the fees for registration and renewal of foresters from Regulation 53</w:t>
      </w:r>
      <w:r w:rsidRPr="00B477CF">
        <w:noBreakHyphen/>
        <w:t>16 to Chapter 10.</w:t>
      </w: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 xml:space="preserve">A Notice of Drafting was published in the </w:t>
      </w:r>
      <w:r w:rsidRPr="00B477CF">
        <w:rPr>
          <w:i/>
        </w:rPr>
        <w:t>State Register</w:t>
      </w:r>
      <w:r w:rsidRPr="00B477CF">
        <w:t xml:space="preserve"> on August 26, 2016.</w:t>
      </w:r>
    </w:p>
    <w:p w:rsidR="005E76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F10B2" w:rsidRDefault="00CF10B2" w:rsidP="00CF10B2">
      <w:pPr>
        <w:suppressAutoHyphens/>
      </w:pPr>
    </w:p>
    <w:sectPr w:rsidR="00CF10B2" w:rsidSect="00915B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677" w:rsidRDefault="000A3677" w:rsidP="009F0C77">
      <w:r>
        <w:separator/>
      </w:r>
    </w:p>
  </w:endnote>
  <w:endnote w:type="continuationSeparator" w:id="0">
    <w:p w:rsidR="000A3677" w:rsidRDefault="000A3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F6138F-E189-4889-8294-523FDA95910A}"/>
    <w:embedBold r:id="rId2" w:fontKey="{831F7160-F7C1-48BD-BD00-97B3327ACEF4}"/>
    <w:embedItalic r:id="rId3" w:fontKey="{2ACBD621-93B0-4C2E-B00C-FD3B8F51ABC4}"/>
  </w:font>
  <w:font w:name="Calibri">
    <w:panose1 w:val="020F0502020204030204"/>
    <w:charset w:val="00"/>
    <w:family w:val="swiss"/>
    <w:pitch w:val="variable"/>
    <w:sig w:usb0="E00002FF" w:usb1="4000ACFF" w:usb2="00000001" w:usb3="00000000" w:csb0="0000019F" w:csb1="00000000"/>
    <w:embedRegular r:id="rId4" w:fontKey="{B73529AF-DBEF-4F61-843A-A79DFD50DE58}"/>
  </w:font>
  <w:font w:name="Segoe UI">
    <w:panose1 w:val="020B0502040204020203"/>
    <w:charset w:val="00"/>
    <w:family w:val="swiss"/>
    <w:pitch w:val="variable"/>
    <w:sig w:usb0="E10022FF" w:usb1="C000E47F" w:usb2="00000029" w:usb3="00000000" w:csb0="000001DF" w:csb1="00000000"/>
    <w:embedRegular r:id="rId5" w:fontKey="{C936EFAD-862D-4053-B026-8C08C1CEFE50}"/>
  </w:font>
  <w:font w:name="Cambria">
    <w:panose1 w:val="02040503050406030204"/>
    <w:charset w:val="00"/>
    <w:family w:val="roman"/>
    <w:pitch w:val="variable"/>
    <w:sig w:usb0="E00002FF" w:usb1="400004FF" w:usb2="00000000" w:usb3="00000000" w:csb0="0000019F" w:csb1="00000000"/>
    <w:embedRegular r:id="rId6" w:fontKey="{AC70B27A-ABB6-42BF-9ABC-8C01447C1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6A1" w:rsidRPr="00157E69" w:rsidRDefault="00157E69" w:rsidP="00157E69">
    <w:pPr>
      <w:pStyle w:val="Footer"/>
      <w:tabs>
        <w:tab w:val="clear" w:pos="4680"/>
        <w:tab w:val="clear" w:pos="9360"/>
        <w:tab w:val="center" w:pos="2995"/>
      </w:tabs>
      <w:spacing w:before="120"/>
    </w:pPr>
    <w:r>
      <w:t>[423</w:t>
    </w:r>
    <w:r w:rsidR="00915BB3">
      <w:t>-</w:t>
    </w:r>
    <w:r w:rsidR="00915BB3">
      <w:fldChar w:fldCharType="begin"/>
    </w:r>
    <w:r w:rsidR="00915BB3">
      <w:instrText xml:space="preserve"> PAGE  \* MERGEFORMAT </w:instrText>
    </w:r>
    <w:r w:rsidR="00915BB3">
      <w:fldChar w:fldCharType="separate"/>
    </w:r>
    <w:r w:rsidR="00BF6333">
      <w:rPr>
        <w:noProof/>
      </w:rPr>
      <w:t>1</w:t>
    </w:r>
    <w:r w:rsidR="00915BB3">
      <w:fldChar w:fldCharType="end"/>
    </w:r>
    <w:r w:rsidR="00915B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BB3" w:rsidRPr="00157E69" w:rsidRDefault="00915BB3" w:rsidP="00157E69">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sidR="00CF10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677" w:rsidRDefault="000A3677" w:rsidP="009F0C77">
      <w:r>
        <w:separator/>
      </w:r>
    </w:p>
  </w:footnote>
  <w:footnote w:type="continuationSeparator" w:id="0">
    <w:p w:rsidR="000A3677" w:rsidRDefault="000A3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8CZ17"/>
    <w:docVar w:name="CoverBillType" w:val="a"/>
    <w:docVar w:name="DocPath" w:val="L:\Council\bills\DBS\31378CZ17.DOCX"/>
    <w:docVar w:name="dvBillNumber" w:val="423"/>
    <w:docVar w:name="dvBillNumberPrefix" w:val="S. "/>
    <w:docVar w:name="dvOriginalBody" w:val="Senate"/>
    <w:docVar w:name="dvSteno" w:val="DBS"/>
    <w:docVar w:name="NameofBody" w:val="s"/>
    <w:docVar w:name="vGroup2" w:val="Council"/>
  </w:docVars>
  <w:rsids>
    <w:rsidRoot w:val="000A3677"/>
    <w:rsid w:val="000263D9"/>
    <w:rsid w:val="00026C9A"/>
    <w:rsid w:val="000965A1"/>
    <w:rsid w:val="000A3677"/>
    <w:rsid w:val="000C487D"/>
    <w:rsid w:val="000E1785"/>
    <w:rsid w:val="000F39F2"/>
    <w:rsid w:val="001023A4"/>
    <w:rsid w:val="0010776B"/>
    <w:rsid w:val="001302FA"/>
    <w:rsid w:val="00133E66"/>
    <w:rsid w:val="00134ACF"/>
    <w:rsid w:val="00144E15"/>
    <w:rsid w:val="00157E6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76A1"/>
    <w:rsid w:val="0061228A"/>
    <w:rsid w:val="006215AA"/>
    <w:rsid w:val="0062226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B32"/>
    <w:rsid w:val="008F4429"/>
    <w:rsid w:val="00915BB3"/>
    <w:rsid w:val="00922AE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6333"/>
    <w:rsid w:val="00C038D8"/>
    <w:rsid w:val="00C045DD"/>
    <w:rsid w:val="00C3136F"/>
    <w:rsid w:val="00C3483A"/>
    <w:rsid w:val="00C74E9D"/>
    <w:rsid w:val="00C82FD3"/>
    <w:rsid w:val="00CC6B7B"/>
    <w:rsid w:val="00CD3619"/>
    <w:rsid w:val="00CF10B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64164-489F-4A94-8381-9EE6A967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2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2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D09F-C07A-4CA4-A5D1-ADA906DA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259</Words>
  <Characters>1391</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 Text of Previous Version (May 3, 2017) - South Carolina Legislature Online</dc:title>
  <dc:subject/>
  <dc:creator>DeirdreBrevardSmith</dc:creator>
  <cp:keywords/>
  <dc:description/>
  <cp:lastModifiedBy>Miriam Cook</cp:lastModifiedBy>
  <cp:revision>2</cp:revision>
  <cp:lastPrinted>2017-02-06T21:01:00Z</cp:lastPrinted>
  <dcterms:created xsi:type="dcterms:W3CDTF">2017-05-04T00:46:00Z</dcterms:created>
  <dcterms:modified xsi:type="dcterms:W3CDTF">2017-05-04T00:46:00Z</dcterms:modified>
</cp:coreProperties>
</file>