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FAA" w:rsidRPr="00402FAA" w:rsidRDefault="00402FAA" w:rsidP="00402F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4251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6535A">
        <w:t>Regulations and Administrative Procedures Committee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402FAA" w:rsidRPr="00402FAA" w:rsidRDefault="00402FAA" w:rsidP="00402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FAA" w:rsidRDefault="00402F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02FAA" w:rsidSect="00402FA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2DE6" w:rsidRDefault="005C2D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08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9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  <w:bookmarkEnd w:id="1"/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0947">
        <w:t>2</w:t>
      </w:r>
      <w:r>
        <w:t>.</w:t>
      </w:r>
      <w:r>
        <w:tab/>
        <w:t>This joint resolution takes effect upon approval by the Governor.</w:t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>The Board of Barber Examiners proposes to remove the fee for barbershop inspection and registration from Regulation 17</w:t>
      </w:r>
      <w:r w:rsidRPr="00496A71">
        <w:noBreakHyphen/>
        <w:t>20.</w:t>
      </w: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 xml:space="preserve">A Notice of Drafting was published in the </w:t>
      </w:r>
      <w:r w:rsidRPr="00496A71">
        <w:rPr>
          <w:i/>
        </w:rPr>
        <w:t>State Register</w:t>
      </w:r>
      <w:r w:rsidRPr="00496A71">
        <w:t xml:space="preserve"> on September 23, 2016.</w:t>
      </w:r>
    </w:p>
    <w:p w:rsidR="00C947AA" w:rsidRDefault="0010776B" w:rsidP="00C94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947AA" w:rsidSect="00402F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087" w:rsidRDefault="00830087" w:rsidP="009F0C77">
      <w:r>
        <w:separator/>
      </w:r>
    </w:p>
  </w:endnote>
  <w:endnote w:type="continuationSeparator" w:id="0">
    <w:p w:rsidR="00830087" w:rsidRDefault="0083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C171A3-753A-4905-8D3A-3D91C2A709C0}"/>
    <w:embedBold r:id="rId2" w:fontKey="{A26C1886-8C0D-4146-B46C-22A2DBCAB892}"/>
    <w:embedItalic r:id="rId3" w:fontKey="{55EBB411-E2CE-470C-8F26-536FF76F43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16B56C-A490-4B66-A803-A2FCCCE262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0D334F0-CD80-4CE6-92A3-F90178B400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4CF6F5-CDE2-4C44-B402-550A74F033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441" w:rsidRPr="005C2DE6" w:rsidRDefault="005C2DE6" w:rsidP="005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</w:t>
    </w:r>
    <w:r w:rsidR="00402FAA">
      <w:t>-</w:t>
    </w:r>
    <w:r w:rsidR="00402FAA">
      <w:fldChar w:fldCharType="begin"/>
    </w:r>
    <w:r w:rsidR="00402FAA">
      <w:instrText xml:space="preserve"> PAGE  \* MERGEFORMAT </w:instrText>
    </w:r>
    <w:r w:rsidR="00402FAA">
      <w:fldChar w:fldCharType="separate"/>
    </w:r>
    <w:r w:rsidR="00053B59">
      <w:rPr>
        <w:noProof/>
      </w:rPr>
      <w:t>1</w:t>
    </w:r>
    <w:r w:rsidR="00402FAA">
      <w:fldChar w:fldCharType="end"/>
    </w:r>
    <w:r w:rsidR="00402FA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FAA" w:rsidRPr="005C2DE6" w:rsidRDefault="00402FAA" w:rsidP="005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47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087" w:rsidRDefault="00830087" w:rsidP="009F0C77">
      <w:r>
        <w:separator/>
      </w:r>
    </w:p>
  </w:footnote>
  <w:footnote w:type="continuationSeparator" w:id="0">
    <w:p w:rsidR="00830087" w:rsidRDefault="0083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40CZ17"/>
    <w:docVar w:name="CoverBillType" w:val="a"/>
    <w:docVar w:name="DocPath" w:val="L:\Council\bills\DBS\31440CZ17.DOCX"/>
    <w:docVar w:name="dvBillNumber" w:val="42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30087"/>
    <w:rsid w:val="00011869"/>
    <w:rsid w:val="00015CD6"/>
    <w:rsid w:val="00053B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441"/>
    <w:rsid w:val="00205238"/>
    <w:rsid w:val="002321B6"/>
    <w:rsid w:val="00246E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FA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DE6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008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7C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47A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94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856EE0-F553-4977-AB46-80F18A36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3898D-86C0-4C9B-8AE1-BBB725A9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B181D0E4.dotm</Template>
  <TotalTime>0</TotalTime>
  <Pages>2</Pages>
  <Words>201</Words>
  <Characters>1109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4251 Text of Previous Version (May 3, 2017) - South Carolina Legislature Online</dc:title>
  <dc:creator>DeirdreBrevardSmith</dc:creator>
  <cp:lastModifiedBy>Miriam Cook</cp:lastModifiedBy>
  <cp:revision>2</cp:revision>
  <cp:lastPrinted>2017-05-01T16:04:00Z</cp:lastPrinted>
  <dcterms:created xsi:type="dcterms:W3CDTF">2017-05-04T00:10:00Z</dcterms:created>
  <dcterms:modified xsi:type="dcterms:W3CDTF">2017-05-04T00:10:00Z</dcterms:modified>
</cp:coreProperties>
</file>