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6FB" w:rsidRDefault="00E756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54A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76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EMPLOYMENT AND WORKFORCE, RELATING TO APPEALS TO THE APPELLATE PANEL, DESIGNATED AS REGULATION DOCUMENT NUMBER 4692, PURSUANT TO THE PROVISIONS OF ARTICLE 1, CHAPTER 23, TITLE 1 OF THE 1976 CODE.</w:t>
      </w:r>
    </w:p>
    <w:p w:rsidR="008754A7" w:rsidRDefault="008754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4A7" w:rsidRDefault="008754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54A7" w:rsidRDefault="008754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4A7" w:rsidRDefault="008754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Appeals to the Appellate Panel, designated as Regulation Document Number 4692, and submitted to the General Assembly pursuant to the provisions of Article 1, Chapter 23, Title 1 of the 1976 Code, are approved.</w:t>
      </w:r>
    </w:p>
    <w:p w:rsidR="008754A7" w:rsidRDefault="008754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4A7" w:rsidRDefault="008754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7654">
        <w:t>2</w:t>
      </w:r>
      <w:r>
        <w:t>.</w:t>
      </w:r>
      <w:r>
        <w:tab/>
        <w:t>This joint resolution takes effect upon approval by the Governor.</w:t>
      </w:r>
    </w:p>
    <w:p w:rsidR="008754A7" w:rsidRDefault="008754A7" w:rsidP="0087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754A7" w:rsidRDefault="008754A7" w:rsidP="0087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754A7" w:rsidRDefault="008754A7" w:rsidP="0087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754A7" w:rsidRDefault="008754A7" w:rsidP="0087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754A7" w:rsidRPr="00A45026" w:rsidRDefault="008754A7" w:rsidP="0087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5026">
        <w:t>The South Carolina Department of Employment and Workforce proposes to amend Regulation 47</w:t>
      </w:r>
      <w:r w:rsidRPr="00A45026">
        <w:noBreakHyphen/>
        <w:t xml:space="preserve">52 to clarify language in the regulation and to identify a procedure within the Appellate Panel in the event a quorum is present but a majority decision is not reached and to clarify what information is included in a decision. </w:t>
      </w:r>
    </w:p>
    <w:p w:rsidR="008754A7" w:rsidRPr="00A45026" w:rsidRDefault="008754A7" w:rsidP="0087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54A7" w:rsidRPr="00A45026" w:rsidRDefault="008754A7" w:rsidP="0087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5026">
        <w:t xml:space="preserve">The Notice of Drafting regarding this regulation was published in the </w:t>
      </w:r>
      <w:r w:rsidRPr="00A45026">
        <w:rPr>
          <w:i/>
        </w:rPr>
        <w:t>State Register</w:t>
      </w:r>
      <w:r w:rsidRPr="00A45026">
        <w:t xml:space="preserve"> on August 26, 2016. </w:t>
      </w:r>
    </w:p>
    <w:p w:rsidR="002150E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756FB" w:rsidRDefault="00E756FB" w:rsidP="00E756FB">
      <w:pPr>
        <w:suppressAutoHyphens/>
      </w:pPr>
    </w:p>
    <w:sectPr w:rsidR="00E756FB" w:rsidSect="00E756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4A7" w:rsidRDefault="008754A7" w:rsidP="009F0C77">
      <w:r>
        <w:separator/>
      </w:r>
    </w:p>
  </w:endnote>
  <w:endnote w:type="continuationSeparator" w:id="0">
    <w:p w:rsidR="008754A7" w:rsidRDefault="008754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E5B911-AB09-479D-B5FF-3EE080535A41}"/>
    <w:embedBold r:id="rId2" w:fontKey="{98DE864A-C0ED-46EC-85FE-2B4EB0ECA818}"/>
    <w:embedItalic r:id="rId3" w:fontKey="{39939DFE-0531-4293-8A35-709F4509E51E}"/>
  </w:font>
  <w:font w:name="Calibri">
    <w:panose1 w:val="020F0502020204030204"/>
    <w:charset w:val="00"/>
    <w:family w:val="swiss"/>
    <w:pitch w:val="variable"/>
    <w:sig w:usb0="E00002FF" w:usb1="4000ACFF" w:usb2="00000001" w:usb3="00000000" w:csb0="0000019F" w:csb1="00000000"/>
    <w:embedRegular r:id="rId4" w:fontKey="{A03CF91A-ADDB-4C7E-AE6A-AD48C25685E0}"/>
  </w:font>
  <w:font w:name="Segoe UI">
    <w:panose1 w:val="020B0502040204020203"/>
    <w:charset w:val="00"/>
    <w:family w:val="swiss"/>
    <w:pitch w:val="variable"/>
    <w:sig w:usb0="E10022FF" w:usb1="C000E47F" w:usb2="00000029" w:usb3="00000000" w:csb0="000001DF" w:csb1="00000000"/>
    <w:embedRegular r:id="rId5" w:fontKey="{8D9A63CA-858F-47D5-9118-C37597762530}"/>
  </w:font>
  <w:font w:name="Cambria">
    <w:panose1 w:val="02040503050406030204"/>
    <w:charset w:val="00"/>
    <w:family w:val="roman"/>
    <w:pitch w:val="variable"/>
    <w:sig w:usb0="E00002FF" w:usb1="400004FF" w:usb2="00000000" w:usb3="00000000" w:csb0="0000019F" w:csb1="00000000"/>
    <w:embedRegular r:id="rId6" w:fontKey="{2C05918D-2A9C-40ED-8CBF-53C65B91B9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EE" w:rsidRPr="00E756FB" w:rsidRDefault="00E756FB" w:rsidP="00E756FB">
    <w:pPr>
      <w:pStyle w:val="Footer"/>
      <w:tabs>
        <w:tab w:val="clear" w:pos="4680"/>
        <w:tab w:val="clear" w:pos="9360"/>
        <w:tab w:val="center" w:pos="2995"/>
      </w:tabs>
      <w:spacing w:before="120"/>
    </w:pPr>
    <w:r>
      <w:t>[4260]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4A7" w:rsidRDefault="008754A7" w:rsidP="009F0C77">
      <w:r>
        <w:separator/>
      </w:r>
    </w:p>
  </w:footnote>
  <w:footnote w:type="continuationSeparator" w:id="0">
    <w:p w:rsidR="008754A7" w:rsidRDefault="008754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5CZ17"/>
    <w:docVar w:name="CoverBillType" w:val="a"/>
    <w:docVar w:name="DocPath" w:val="L:\Council\bills\DBS\31435CZ17.DOCX"/>
    <w:docVar w:name="dvBillNumber" w:val="4260"/>
    <w:docVar w:name="dvBillNumberPrefix" w:val="H. "/>
    <w:docVar w:name="dvOriginalBody" w:val="House"/>
    <w:docVar w:name="dvSteno" w:val="DBS"/>
    <w:docVar w:name="NameofBody" w:val="h"/>
    <w:docVar w:name="vGroup2" w:val="Council"/>
  </w:docVars>
  <w:rsids>
    <w:rsidRoot w:val="008754A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50EE"/>
    <w:rsid w:val="002321B6"/>
    <w:rsid w:val="00250967"/>
    <w:rsid w:val="002543C8"/>
    <w:rsid w:val="0025541D"/>
    <w:rsid w:val="0027765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65F5"/>
    <w:rsid w:val="006D58AA"/>
    <w:rsid w:val="00734F00"/>
    <w:rsid w:val="007A70AE"/>
    <w:rsid w:val="008362E8"/>
    <w:rsid w:val="0085786E"/>
    <w:rsid w:val="008754A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415A"/>
    <w:rsid w:val="00C92819"/>
    <w:rsid w:val="00CC6B7B"/>
    <w:rsid w:val="00CD2089"/>
    <w:rsid w:val="00D73A67"/>
    <w:rsid w:val="00D970A9"/>
    <w:rsid w:val="00DF3845"/>
    <w:rsid w:val="00E41911"/>
    <w:rsid w:val="00E44B57"/>
    <w:rsid w:val="00E756F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B2556E-4E79-4BFD-9DE6-4905999EB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76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6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88DFB-0F53-447E-8D8B-59F588370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192</Words>
  <Characters>1002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4260 Text of Previous Version (May 3, 2017) - South Carolina Legislature Online</dc:title>
  <dc:creator>DeirdreBrevardSmith</dc:creator>
  <cp:lastModifiedBy>S Volk</cp:lastModifiedBy>
  <cp:revision>2</cp:revision>
  <cp:lastPrinted>2017-05-01T15:04:00Z</cp:lastPrinted>
  <dcterms:created xsi:type="dcterms:W3CDTF">2017-05-03T21:22:00Z</dcterms:created>
  <dcterms:modified xsi:type="dcterms:W3CDTF">2017-05-03T21:22:00Z</dcterms:modified>
</cp:coreProperties>
</file>