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EF4" w:rsidRDefault="00C86E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86EF4" w:rsidRDefault="00C86E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C86EF4" w:rsidRDefault="00C86E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EF4" w:rsidRPr="00C86EF4" w:rsidRDefault="00C86EF4" w:rsidP="00C86EF4">
      <w:pPr>
        <w:tabs>
          <w:tab w:val="right" w:pos="5933"/>
        </w:tabs>
        <w:suppressAutoHyphens/>
      </w:pPr>
      <w:r>
        <w:tab/>
      </w:r>
      <w:r>
        <w:rPr>
          <w:b/>
          <w:sz w:val="36"/>
        </w:rPr>
        <w:t>H. 4261</w:t>
      </w:r>
    </w:p>
    <w:p w:rsidR="00C86EF4" w:rsidRDefault="00C86E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EF4" w:rsidRDefault="00C86E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C2E57">
        <w:t>Regulations and Administrative Procedures Committee</w:t>
      </w:r>
    </w:p>
    <w:p w:rsidR="00C86EF4" w:rsidRDefault="00C86E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EF4" w:rsidRDefault="00C86E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C86EF4" w:rsidRDefault="00C86E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C86EF4" w:rsidRPr="00C86EF4" w:rsidRDefault="00C86EF4" w:rsidP="00C86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86EF4" w:rsidRDefault="00C86E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EF4" w:rsidRDefault="00C86E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86EF4" w:rsidSect="00C86EF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30B60" w:rsidRDefault="00230B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5279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0E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EMPLOYMENT AND WORKFORCE, RELATING TO APPEALS TO APPEAL TRIBUNAL, DESIGNATED AS REGULATION DOCUMENT NUMBER 4691, PURSUANT TO THE PROVISIONS OF ARTICLE 1, CHAPTER 23, TITLE 1 OF THE 1976 CODE.</w:t>
      </w:r>
      <w:bookmarkEnd w:id="1"/>
    </w:p>
    <w:p w:rsidR="00152799" w:rsidRDefault="00152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799" w:rsidRDefault="00152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2799" w:rsidRDefault="00152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799" w:rsidRDefault="00152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Employment and Workforce, relating to Appeals to Appeal Tribunal, designated as Regulation Document Number 4691, and submitted to the General Assembly pursuant to the provisions of Article 1, Chapter 23, Title 1 of the 1976 Code, are approved.</w:t>
      </w:r>
    </w:p>
    <w:p w:rsidR="00152799" w:rsidRDefault="00152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2799" w:rsidRDefault="00152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F0E51">
        <w:t>2</w:t>
      </w:r>
      <w:r>
        <w:t>.</w:t>
      </w:r>
      <w:r>
        <w:tab/>
        <w:t>This joint resolution takes effect upon approval by the Governor.</w:t>
      </w:r>
    </w:p>
    <w:p w:rsidR="00152799" w:rsidRDefault="00152799" w:rsidP="0015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52799" w:rsidRDefault="00152799" w:rsidP="0015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52799" w:rsidRDefault="00152799" w:rsidP="0015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52799" w:rsidRDefault="00152799" w:rsidP="0015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52799" w:rsidRPr="00F26432" w:rsidRDefault="00152799" w:rsidP="0015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6432">
        <w:t>The South Carolina Department of Employment and Workforce proposes to amend Regulation 47</w:t>
      </w:r>
      <w:r w:rsidRPr="00F26432">
        <w:noBreakHyphen/>
        <w:t xml:space="preserve">51 in order to clarify the procedure for employers and claimants in presenting unemployment insurance (UI) cases before the Department. </w:t>
      </w:r>
    </w:p>
    <w:p w:rsidR="00152799" w:rsidRPr="00F26432" w:rsidRDefault="00152799" w:rsidP="0015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2799" w:rsidRPr="00F26432" w:rsidRDefault="00152799" w:rsidP="00152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6432">
        <w:t xml:space="preserve">The Notice of Drafting regarding this regulation was published in the </w:t>
      </w:r>
      <w:r w:rsidRPr="00F26432">
        <w:rPr>
          <w:i/>
        </w:rPr>
        <w:t>State Register</w:t>
      </w:r>
      <w:r w:rsidRPr="00F26432">
        <w:t xml:space="preserve"> on August 26, 2016. </w:t>
      </w:r>
    </w:p>
    <w:p w:rsidR="002B77D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C4B03" w:rsidRDefault="007C4B03" w:rsidP="007C4B03">
      <w:pPr>
        <w:suppressAutoHyphens/>
      </w:pPr>
    </w:p>
    <w:sectPr w:rsidR="007C4B03" w:rsidSect="00C86E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799" w:rsidRDefault="00152799" w:rsidP="009F0C77">
      <w:r>
        <w:separator/>
      </w:r>
    </w:p>
  </w:endnote>
  <w:endnote w:type="continuationSeparator" w:id="0">
    <w:p w:rsidR="00152799" w:rsidRDefault="001527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5B31B5-D912-4D0A-B285-32623D8CF27F}"/>
    <w:embedBold r:id="rId2" w:fontKey="{2F129C74-928B-49CA-ACFA-2A588D60B3D2}"/>
    <w:embedItalic r:id="rId3" w:fontKey="{B9A0A90A-F607-4944-A9FD-C0485E6D2D68}"/>
  </w:font>
  <w:font w:name="Calibri">
    <w:panose1 w:val="020F0502020204030204"/>
    <w:charset w:val="00"/>
    <w:family w:val="swiss"/>
    <w:pitch w:val="variable"/>
    <w:sig w:usb0="E00002FF" w:usb1="4000ACFF" w:usb2="00000001" w:usb3="00000000" w:csb0="0000019F" w:csb1="00000000"/>
    <w:embedRegular r:id="rId4" w:fontKey="{8C969AC3-889D-4FB6-B44C-B9A95BB3D508}"/>
  </w:font>
  <w:font w:name="Segoe UI">
    <w:panose1 w:val="020B0502040204020203"/>
    <w:charset w:val="00"/>
    <w:family w:val="swiss"/>
    <w:pitch w:val="variable"/>
    <w:sig w:usb0="E10022FF" w:usb1="C000E47F" w:usb2="00000029" w:usb3="00000000" w:csb0="000001DF" w:csb1="00000000"/>
    <w:embedRegular r:id="rId5" w:fontKey="{AF004DA8-E94B-4D32-87C7-E23560AD1897}"/>
  </w:font>
  <w:font w:name="Cambria">
    <w:panose1 w:val="02040503050406030204"/>
    <w:charset w:val="00"/>
    <w:family w:val="roman"/>
    <w:pitch w:val="variable"/>
    <w:sig w:usb0="E00002FF" w:usb1="400004FF" w:usb2="00000000" w:usb3="00000000" w:csb0="0000019F" w:csb1="00000000"/>
    <w:embedRegular r:id="rId6" w:fontKey="{71796174-C8DB-4F4E-82B5-7AF7FDC683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7D9" w:rsidRPr="00230B60" w:rsidRDefault="00230B60" w:rsidP="00230B60">
    <w:pPr>
      <w:pStyle w:val="Footer"/>
      <w:tabs>
        <w:tab w:val="clear" w:pos="4680"/>
        <w:tab w:val="clear" w:pos="9360"/>
        <w:tab w:val="center" w:pos="2995"/>
      </w:tabs>
      <w:spacing w:before="120"/>
    </w:pPr>
    <w:r>
      <w:t>[4261</w:t>
    </w:r>
    <w:r w:rsidR="00C86EF4">
      <w:t>-</w:t>
    </w:r>
    <w:r w:rsidR="00C86EF4">
      <w:fldChar w:fldCharType="begin"/>
    </w:r>
    <w:r w:rsidR="00C86EF4">
      <w:instrText xml:space="preserve"> PAGE  \* MERGEFORMAT </w:instrText>
    </w:r>
    <w:r w:rsidR="00C86EF4">
      <w:fldChar w:fldCharType="separate"/>
    </w:r>
    <w:r w:rsidR="00E36F90">
      <w:rPr>
        <w:noProof/>
      </w:rPr>
      <w:t>1</w:t>
    </w:r>
    <w:r w:rsidR="00C86EF4">
      <w:fldChar w:fldCharType="end"/>
    </w:r>
    <w:r w:rsidR="00C86EF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EF4" w:rsidRPr="00230B60" w:rsidRDefault="00C86EF4" w:rsidP="00230B60">
    <w:pPr>
      <w:pStyle w:val="Footer"/>
      <w:tabs>
        <w:tab w:val="clear" w:pos="4680"/>
        <w:tab w:val="clear" w:pos="9360"/>
        <w:tab w:val="center" w:pos="2995"/>
      </w:tabs>
      <w:spacing w:before="120"/>
    </w:pPr>
    <w:r>
      <w:t>[4261]</w:t>
    </w:r>
    <w:r>
      <w:tab/>
    </w:r>
    <w:r>
      <w:fldChar w:fldCharType="begin"/>
    </w:r>
    <w:r>
      <w:instrText xml:space="preserve"> PAGE  \* MERGEFORMAT </w:instrText>
    </w:r>
    <w:r>
      <w:fldChar w:fldCharType="separate"/>
    </w:r>
    <w:r w:rsidR="007C4B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799" w:rsidRDefault="00152799" w:rsidP="009F0C77">
      <w:r>
        <w:separator/>
      </w:r>
    </w:p>
  </w:footnote>
  <w:footnote w:type="continuationSeparator" w:id="0">
    <w:p w:rsidR="00152799" w:rsidRDefault="001527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34CZ17"/>
    <w:docVar w:name="CoverBillType" w:val="a"/>
    <w:docVar w:name="DocPath" w:val="L:\Council\bills\DBS\31434CZ17.DOCX"/>
    <w:docVar w:name="dvBillNumber" w:val="4261"/>
    <w:docVar w:name="dvBillNumberPrefix" w:val="H. "/>
    <w:docVar w:name="dvOriginalBody" w:val="House"/>
    <w:docVar w:name="dvSteno" w:val="DBS"/>
    <w:docVar w:name="NameofBody" w:val="h"/>
    <w:docVar w:name="vGroup2" w:val="Council"/>
  </w:docVars>
  <w:rsids>
    <w:rsidRoot w:val="00152799"/>
    <w:rsid w:val="00011869"/>
    <w:rsid w:val="00015CD6"/>
    <w:rsid w:val="000E0100"/>
    <w:rsid w:val="000E1785"/>
    <w:rsid w:val="000F40FA"/>
    <w:rsid w:val="001035F1"/>
    <w:rsid w:val="0010776B"/>
    <w:rsid w:val="00133E66"/>
    <w:rsid w:val="001435A3"/>
    <w:rsid w:val="00146ED3"/>
    <w:rsid w:val="00151044"/>
    <w:rsid w:val="00152799"/>
    <w:rsid w:val="001D08F2"/>
    <w:rsid w:val="001D3A58"/>
    <w:rsid w:val="001D525B"/>
    <w:rsid w:val="001D7F4F"/>
    <w:rsid w:val="00205238"/>
    <w:rsid w:val="00230B60"/>
    <w:rsid w:val="002321B6"/>
    <w:rsid w:val="00250967"/>
    <w:rsid w:val="002543C8"/>
    <w:rsid w:val="0025541D"/>
    <w:rsid w:val="00284AAE"/>
    <w:rsid w:val="002B77D9"/>
    <w:rsid w:val="002E5912"/>
    <w:rsid w:val="00301B21"/>
    <w:rsid w:val="00325348"/>
    <w:rsid w:val="0032732C"/>
    <w:rsid w:val="00336AD0"/>
    <w:rsid w:val="0037079A"/>
    <w:rsid w:val="003C4DAB"/>
    <w:rsid w:val="003D01E8"/>
    <w:rsid w:val="003E5288"/>
    <w:rsid w:val="003F6D79"/>
    <w:rsid w:val="0041760A"/>
    <w:rsid w:val="00417C01"/>
    <w:rsid w:val="004403BD"/>
    <w:rsid w:val="00453744"/>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6CFE"/>
    <w:rsid w:val="007A70AE"/>
    <w:rsid w:val="007C4B03"/>
    <w:rsid w:val="008362E8"/>
    <w:rsid w:val="0085786E"/>
    <w:rsid w:val="008A1768"/>
    <w:rsid w:val="008A489F"/>
    <w:rsid w:val="008F0E5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6EF4"/>
    <w:rsid w:val="00C92819"/>
    <w:rsid w:val="00CC6B7B"/>
    <w:rsid w:val="00CD2089"/>
    <w:rsid w:val="00D73A67"/>
    <w:rsid w:val="00D970A9"/>
    <w:rsid w:val="00DF3845"/>
    <w:rsid w:val="00E36F90"/>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30528A-B4FA-472C-987A-70F1230DB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0E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E5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21B96-42FA-4C02-802F-44798DBA9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3B723833.dotm</Template>
  <TotalTime>0</TotalTime>
  <Pages>2</Pages>
  <Words>194</Words>
  <Characters>1054</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4261 Text of Previous Version (May 3, 2017) - South Carolina Legislature Online</dc:title>
  <dc:creator>DeirdreBrevardSmith</dc:creator>
  <cp:lastModifiedBy>Lauren Hicks</cp:lastModifiedBy>
  <cp:revision>2</cp:revision>
  <cp:lastPrinted>2017-05-01T14:56:00Z</cp:lastPrinted>
  <dcterms:created xsi:type="dcterms:W3CDTF">2017-05-04T00:27:00Z</dcterms:created>
  <dcterms:modified xsi:type="dcterms:W3CDTF">2017-05-04T00:27:00Z</dcterms:modified>
</cp:coreProperties>
</file>