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78" w:rsidRPr="00493278" w:rsidRDefault="00493278" w:rsidP="0049327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4263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7182D">
        <w:t>Regulations and Administrative Procedures Committee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493278" w:rsidRPr="00493278" w:rsidRDefault="00493278" w:rsidP="0049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78" w:rsidRDefault="0049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93278" w:rsidSect="004932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10B9" w:rsidRDefault="00F21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CF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6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4689, PURSUANT TO THE PROVISIONS OF ARTICLE 1, CHAPTER 23, TITLE 1 OF THE 1976 CODE.</w:t>
      </w:r>
      <w:bookmarkEnd w:id="1"/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4689, and submitted to the General Assembly pursuant to the provisions of Article 1, Chapter 23, Title 1 of the 1976 Code, are approved.</w:t>
      </w: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363D">
        <w:t>2</w:t>
      </w:r>
      <w:r>
        <w:t>.</w:t>
      </w:r>
      <w:r>
        <w:tab/>
        <w:t>This joint resolution takes effect upon approval by the Governor.</w:t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South Carolina State Board of Financial Institutions </w:t>
      </w:r>
      <w:r w:rsidRPr="001308E2">
        <w:noBreakHyphen/>
        <w:t xml:space="preserve"> Consumer Finance Division seeks to add Regulation 15</w:t>
      </w:r>
      <w:r w:rsidRPr="001308E2">
        <w:noBreakHyphen/>
        <w:t>65 in order to clarify licensing requirements established by 1998 Act 433 pertaining to Check Cashing Services in South Carolina.</w:t>
      </w: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Notice of Drafting was published in the </w:t>
      </w:r>
      <w:r w:rsidRPr="001308E2">
        <w:rPr>
          <w:i/>
        </w:rPr>
        <w:t>State Register</w:t>
      </w:r>
      <w:r w:rsidRPr="001308E2">
        <w:t xml:space="preserve"> on September 23, 2016.</w:t>
      </w:r>
    </w:p>
    <w:p w:rsidR="006E3CB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44B2" w:rsidRDefault="00BA44B2" w:rsidP="00BA44B2">
      <w:pPr>
        <w:suppressAutoHyphens/>
      </w:pPr>
    </w:p>
    <w:sectPr w:rsidR="00BA44B2" w:rsidSect="004932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CF7" w:rsidRDefault="00734CF7" w:rsidP="009F0C77">
      <w:r>
        <w:separator/>
      </w:r>
    </w:p>
  </w:endnote>
  <w:endnote w:type="continuationSeparator" w:id="0">
    <w:p w:rsidR="00734CF7" w:rsidRDefault="00734C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91B49D-8E06-4FB4-9D86-CA15638AFB28}"/>
    <w:embedBold r:id="rId2" w:fontKey="{70442505-F2D9-479E-9BB0-6BF7404260C2}"/>
    <w:embedItalic r:id="rId3" w:fontKey="{D339B4CD-1893-40C2-A935-657C88B807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AE8D49-DD1A-406C-AA32-E814722E6A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1BE6749-5134-43AF-9D33-203F25A76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A2DDF0-ACC6-4F1C-9158-9C7291AE04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CBB" w:rsidRPr="00F210B9" w:rsidRDefault="00F210B9" w:rsidP="00F21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</w:t>
    </w:r>
    <w:r w:rsidR="00493278">
      <w:t>-</w:t>
    </w:r>
    <w:r w:rsidR="00493278">
      <w:fldChar w:fldCharType="begin"/>
    </w:r>
    <w:r w:rsidR="00493278">
      <w:instrText xml:space="preserve"> PAGE  \* MERGEFORMAT </w:instrText>
    </w:r>
    <w:r w:rsidR="00493278">
      <w:fldChar w:fldCharType="separate"/>
    </w:r>
    <w:r w:rsidR="004920AB">
      <w:rPr>
        <w:noProof/>
      </w:rPr>
      <w:t>1</w:t>
    </w:r>
    <w:r w:rsidR="00493278">
      <w:fldChar w:fldCharType="end"/>
    </w:r>
    <w:r w:rsidR="0049327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278" w:rsidRPr="00F210B9" w:rsidRDefault="00493278" w:rsidP="00F21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44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CF7" w:rsidRDefault="00734CF7" w:rsidP="009F0C77">
      <w:r>
        <w:separator/>
      </w:r>
    </w:p>
  </w:footnote>
  <w:footnote w:type="continuationSeparator" w:id="0">
    <w:p w:rsidR="00734CF7" w:rsidRDefault="00734C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2CZ17"/>
    <w:docVar w:name="CoverBillType" w:val="a"/>
    <w:docVar w:name="DocPath" w:val="L:\Council\bills\DBS\31432CZ17.DOCX"/>
    <w:docVar w:name="dvBillNumber" w:val="426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34C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3D"/>
    <w:rsid w:val="003F6D79"/>
    <w:rsid w:val="0041760A"/>
    <w:rsid w:val="00417C01"/>
    <w:rsid w:val="004403BD"/>
    <w:rsid w:val="00461441"/>
    <w:rsid w:val="004809EE"/>
    <w:rsid w:val="004920AB"/>
    <w:rsid w:val="004932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CBB"/>
    <w:rsid w:val="00734CF7"/>
    <w:rsid w:val="00734F00"/>
    <w:rsid w:val="00780D9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44B2"/>
    <w:rsid w:val="00BE3C22"/>
    <w:rsid w:val="00C0345E"/>
    <w:rsid w:val="00C12F5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0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F63D05-8CFF-444C-94EA-675A8E93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6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7513F-CD8D-4C75-A844-71B38CB6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3B723833.dotm</Template>
  <TotalTime>0</TotalTime>
  <Pages>2</Pages>
  <Words>199</Words>
  <Characters>1070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4263 Text of Previous Version (May 3, 2017) - South Carolina Legislature Online</dc:title>
  <dc:creator>DeirdreBrevardSmith</dc:creator>
  <cp:lastModifiedBy>Lauren Hicks</cp:lastModifiedBy>
  <cp:revision>2</cp:revision>
  <cp:lastPrinted>2017-05-01T14:34:00Z</cp:lastPrinted>
  <dcterms:created xsi:type="dcterms:W3CDTF">2017-05-04T00:29:00Z</dcterms:created>
  <dcterms:modified xsi:type="dcterms:W3CDTF">2017-05-04T00:29:00Z</dcterms:modified>
</cp:coreProperties>
</file>