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CF2" w:rsidRDefault="00A12C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2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A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A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2018A8" w:rsidRPr="009B47B9">
        <w:rPr>
          <w:color w:val="000000" w:themeColor="text1"/>
          <w:u w:color="000000" w:themeColor="text1"/>
        </w:rPr>
        <w:t>SENIOR CHIEF</w:t>
      </w:r>
      <w:r w:rsidR="002018A8">
        <w:rPr>
          <w:color w:val="000000" w:themeColor="text1"/>
          <w:u w:color="000000" w:themeColor="text1"/>
        </w:rPr>
        <w:t xml:space="preserve"> </w:t>
      </w:r>
      <w:r w:rsidRPr="009B47B9">
        <w:rPr>
          <w:color w:val="000000" w:themeColor="text1"/>
          <w:u w:color="000000" w:themeColor="text1"/>
        </w:rPr>
        <w:t>MICHAEL T. LAURIE</w:t>
      </w:r>
      <w:r>
        <w:t xml:space="preserve">, UPON THE OCCASION OF HIS RETIREMENT AFTER </w:t>
      </w:r>
      <w:r w:rsidR="00DA13C6">
        <w:t>TWENTY</w:t>
      </w:r>
      <w:r w:rsidR="00005D65">
        <w:noBreakHyphen/>
      </w:r>
      <w:r w:rsidR="00DA13C6">
        <w:t>SIX</w:t>
      </w:r>
      <w:r>
        <w:t xml:space="preserve"> YEARS OF OUTSTANDING SERVICE IN </w:t>
      </w:r>
      <w:r w:rsidR="00D2502B">
        <w:t xml:space="preserve">THE </w:t>
      </w:r>
      <w:r w:rsidRPr="009B47B9">
        <w:rPr>
          <w:color w:val="000000" w:themeColor="text1"/>
          <w:u w:color="000000" w:themeColor="text1"/>
        </w:rPr>
        <w:t>UNITED STATES NAVY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A25" w:rsidRDefault="006B2A9B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4A25">
        <w:t xml:space="preserve">it is altogether fitting and proper that the </w:t>
      </w:r>
      <w:r w:rsidR="00D2502B">
        <w:t xml:space="preserve">South Carolina </w:t>
      </w:r>
      <w:r w:rsidR="00654A25">
        <w:t xml:space="preserve">House of Representatives should pause in </w:t>
      </w:r>
      <w:r w:rsidR="00DA13C6">
        <w:t>its</w:t>
      </w:r>
      <w:r w:rsidR="00654A25">
        <w:t xml:space="preserve"> deliberations to express gratitude to </w:t>
      </w:r>
      <w:r w:rsidR="002018A8">
        <w:t xml:space="preserve">Senior Chief Michael T. Laurie </w:t>
      </w:r>
      <w:r w:rsidR="00654A25">
        <w:t xml:space="preserve">for his significant contributions to </w:t>
      </w:r>
      <w:r w:rsidR="002018A8">
        <w:t>the United State</w:t>
      </w:r>
      <w:r w:rsidR="00E11232">
        <w:t>s</w:t>
      </w:r>
      <w:r w:rsidR="002018A8">
        <w:t xml:space="preserve"> Navy</w:t>
      </w:r>
      <w:r w:rsidR="00654A25">
        <w:t>; and</w:t>
      </w:r>
    </w:p>
    <w:p w:rsidR="00654A25" w:rsidRPr="009B47B9" w:rsidRDefault="00543ABA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7B9">
        <w:rPr>
          <w:color w:val="000000" w:themeColor="text1"/>
          <w:u w:color="000000" w:themeColor="text1"/>
        </w:rPr>
        <w:t xml:space="preserve">                                                                 </w:t>
      </w:r>
    </w:p>
    <w:p w:rsidR="00543ABA" w:rsidRDefault="002018A8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543ABA" w:rsidRPr="009B47B9">
        <w:rPr>
          <w:color w:val="000000" w:themeColor="text1"/>
          <w:u w:color="000000" w:themeColor="text1"/>
        </w:rPr>
        <w:t>orn and r</w:t>
      </w:r>
      <w:r>
        <w:rPr>
          <w:color w:val="000000" w:themeColor="text1"/>
          <w:u w:color="000000" w:themeColor="text1"/>
        </w:rPr>
        <w:t>ear</w:t>
      </w:r>
      <w:r w:rsidR="00543ABA" w:rsidRPr="009B47B9">
        <w:rPr>
          <w:color w:val="000000" w:themeColor="text1"/>
          <w:u w:color="000000" w:themeColor="text1"/>
        </w:rPr>
        <w:t>ed in Kingstree, Senior Chief Laurie enlisted in the United States Navy in July 1991</w:t>
      </w:r>
      <w:r w:rsidR="00DA13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proud tradition of the Sons of the Palmetto State</w:t>
      </w:r>
      <w:r w:rsidR="00543ABA" w:rsidRPr="009B47B9">
        <w:rPr>
          <w:color w:val="000000" w:themeColor="text1"/>
          <w:u w:color="000000" w:themeColor="text1"/>
        </w:rPr>
        <w:t>.  After completing Recruit Training and Radioman “A” school at Service School Command</w:t>
      </w:r>
      <w:r w:rsidR="00DA13C6">
        <w:rPr>
          <w:color w:val="000000" w:themeColor="text1"/>
          <w:u w:color="000000" w:themeColor="text1"/>
        </w:rPr>
        <w:t xml:space="preserve"> in</w:t>
      </w:r>
      <w:r w:rsidR="00543ABA" w:rsidRPr="009B47B9">
        <w:rPr>
          <w:color w:val="000000" w:themeColor="text1"/>
          <w:u w:color="000000" w:themeColor="text1"/>
        </w:rPr>
        <w:t xml:space="preserve"> San Diego, California, he reported to </w:t>
      </w:r>
      <w:r>
        <w:rPr>
          <w:color w:val="000000" w:themeColor="text1"/>
          <w:u w:color="000000" w:themeColor="text1"/>
        </w:rPr>
        <w:t>his first ship in November 1991; and</w:t>
      </w:r>
    </w:p>
    <w:p w:rsidR="002018A8" w:rsidRPr="009B47B9" w:rsidRDefault="002018A8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2018A8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13C6">
        <w:rPr>
          <w:color w:val="000000" w:themeColor="text1"/>
          <w:u w:color="000000" w:themeColor="text1"/>
        </w:rPr>
        <w:t>hi</w:t>
      </w:r>
      <w:r w:rsidR="00543ABA" w:rsidRPr="009B47B9">
        <w:rPr>
          <w:color w:val="000000" w:themeColor="text1"/>
          <w:u w:color="000000" w:themeColor="text1"/>
        </w:rPr>
        <w:t>s sea duty assignments include</w:t>
      </w:r>
      <w:r w:rsidR="00D2502B">
        <w:rPr>
          <w:color w:val="000000" w:themeColor="text1"/>
          <w:u w:color="000000" w:themeColor="text1"/>
        </w:rPr>
        <w:t>d</w:t>
      </w:r>
      <w:r w:rsidR="00543ABA" w:rsidRPr="009B47B9">
        <w:rPr>
          <w:color w:val="000000" w:themeColor="text1"/>
          <w:u w:color="000000" w:themeColor="text1"/>
        </w:rPr>
        <w:t xml:space="preserve"> tours in USS CONSTELLATION (CV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64), USS MOUNT BAKER (AE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34), USS CARNEY (DDG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64), USS PHILIPPINE SEA (C</w:t>
      </w:r>
      <w:r w:rsidR="00776AD7">
        <w:rPr>
          <w:color w:val="000000" w:themeColor="text1"/>
          <w:u w:color="000000" w:themeColor="text1"/>
        </w:rPr>
        <w:t>G</w:t>
      </w:r>
      <w:r w:rsidR="00005D65">
        <w:rPr>
          <w:color w:val="000000" w:themeColor="text1"/>
          <w:u w:color="000000" w:themeColor="text1"/>
        </w:rPr>
        <w:noBreakHyphen/>
      </w:r>
      <w:r w:rsidR="00776AD7">
        <w:rPr>
          <w:color w:val="000000" w:themeColor="text1"/>
          <w:u w:color="000000" w:themeColor="text1"/>
        </w:rPr>
        <w:t>58), and USS HUE CITY (CG</w:t>
      </w:r>
      <w:r w:rsidR="00005D65">
        <w:rPr>
          <w:color w:val="000000" w:themeColor="text1"/>
          <w:u w:color="000000" w:themeColor="text1"/>
        </w:rPr>
        <w:noBreakHyphen/>
      </w:r>
      <w:r w:rsidR="00776AD7">
        <w:rPr>
          <w:color w:val="000000" w:themeColor="text1"/>
          <w:u w:color="000000" w:themeColor="text1"/>
        </w:rPr>
        <w:t>66);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43ABA" w:rsidRPr="009B47B9">
        <w:rPr>
          <w:color w:val="000000" w:themeColor="text1"/>
          <w:u w:color="000000" w:themeColor="text1"/>
        </w:rPr>
        <w:t xml:space="preserve">uring his career, </w:t>
      </w:r>
      <w:r w:rsidR="00DA13C6" w:rsidRPr="009B47B9">
        <w:rPr>
          <w:color w:val="000000" w:themeColor="text1"/>
          <w:u w:color="000000" w:themeColor="text1"/>
        </w:rPr>
        <w:t>Senior Chi</w:t>
      </w:r>
      <w:r w:rsidR="00DA13C6">
        <w:rPr>
          <w:color w:val="000000" w:themeColor="text1"/>
          <w:u w:color="000000" w:themeColor="text1"/>
        </w:rPr>
        <w:t>ef Laurie</w:t>
      </w:r>
      <w:r w:rsidR="00543ABA" w:rsidRPr="009B47B9">
        <w:rPr>
          <w:color w:val="000000" w:themeColor="text1"/>
          <w:u w:color="000000" w:themeColor="text1"/>
        </w:rPr>
        <w:t xml:space="preserve"> completed an Individual Augment with Criminal Investigative Task Force</w:t>
      </w:r>
      <w:r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a </w:t>
      </w:r>
      <w:r w:rsidR="00005D65">
        <w:rPr>
          <w:color w:val="000000" w:themeColor="text1"/>
          <w:u w:color="000000" w:themeColor="text1"/>
        </w:rPr>
        <w:t>joint c</w:t>
      </w:r>
      <w:r w:rsidR="00543ABA" w:rsidRPr="009B47B9">
        <w:rPr>
          <w:color w:val="000000" w:themeColor="text1"/>
          <w:u w:color="000000" w:themeColor="text1"/>
        </w:rPr>
        <w:t>ommand responsible for conducting worldwide criminal investigations to substantiate or refute terrorist acts committed against the United States, its people, and its interest</w:t>
      </w:r>
      <w:r>
        <w:rPr>
          <w:color w:val="000000" w:themeColor="text1"/>
          <w:u w:color="000000" w:themeColor="text1"/>
        </w:rPr>
        <w:t>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43ABA" w:rsidRPr="009B47B9">
        <w:rPr>
          <w:color w:val="000000" w:themeColor="text1"/>
          <w:u w:color="000000" w:themeColor="text1"/>
        </w:rPr>
        <w:t xml:space="preserve">e also completed deployments to the Indian Ocean, Persian Gulf, Mediterranean Sea, Red Sea, and numerous operations and port visits in both the Northern and Southern </w:t>
      </w:r>
      <w:r w:rsidR="00CC2A0D">
        <w:rPr>
          <w:color w:val="000000" w:themeColor="text1"/>
          <w:u w:color="000000" w:themeColor="text1"/>
        </w:rPr>
        <w:t>h</w:t>
      </w:r>
      <w:r w:rsidR="00543ABA" w:rsidRPr="009B47B9">
        <w:rPr>
          <w:color w:val="000000" w:themeColor="text1"/>
          <w:u w:color="000000" w:themeColor="text1"/>
        </w:rPr>
        <w:t>emispheres</w:t>
      </w:r>
      <w:r>
        <w:rPr>
          <w:color w:val="000000" w:themeColor="text1"/>
          <w:u w:color="000000" w:themeColor="text1"/>
        </w:rPr>
        <w:t>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43ABA" w:rsidRPr="009B47B9">
        <w:rPr>
          <w:color w:val="000000" w:themeColor="text1"/>
          <w:u w:color="000000" w:themeColor="text1"/>
        </w:rPr>
        <w:t xml:space="preserve">shore, Senior Chief Laurie was stationed at </w:t>
      </w:r>
      <w:r w:rsidR="00D2502B">
        <w:rPr>
          <w:color w:val="000000" w:themeColor="text1"/>
          <w:u w:color="000000" w:themeColor="text1"/>
        </w:rPr>
        <w:t xml:space="preserve">the </w:t>
      </w:r>
      <w:r w:rsidR="00543ABA" w:rsidRPr="009B47B9">
        <w:rPr>
          <w:color w:val="000000" w:themeColor="text1"/>
          <w:u w:color="000000" w:themeColor="text1"/>
        </w:rPr>
        <w:t xml:space="preserve">NAVAL COMPUTER AND TELECOMMUNICATION STATION </w:t>
      </w:r>
      <w:r>
        <w:rPr>
          <w:color w:val="000000" w:themeColor="text1"/>
          <w:u w:color="000000" w:themeColor="text1"/>
        </w:rPr>
        <w:t>in Jacksonville, Florida;</w:t>
      </w:r>
      <w:r w:rsidR="00543ABA" w:rsidRPr="009B47B9">
        <w:rPr>
          <w:color w:val="000000" w:themeColor="text1"/>
          <w:u w:color="000000" w:themeColor="text1"/>
        </w:rPr>
        <w:t xml:space="preserve"> NAVAL COMPUTER AND TELECOMMUNICATION STATION </w:t>
      </w:r>
      <w:r>
        <w:rPr>
          <w:color w:val="000000" w:themeColor="text1"/>
          <w:u w:color="000000" w:themeColor="text1"/>
        </w:rPr>
        <w:t>in Bahrain;</w:t>
      </w:r>
      <w:r w:rsidR="00543ABA" w:rsidRPr="009B47B9">
        <w:rPr>
          <w:color w:val="000000" w:themeColor="text1"/>
          <w:u w:color="000000" w:themeColor="text1"/>
        </w:rPr>
        <w:t xml:space="preserve"> HELICOPTER ANTI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 xml:space="preserve">SUBMARINE SQUADRON LIGHT FOUR TWO </w:t>
      </w:r>
      <w:r>
        <w:rPr>
          <w:color w:val="000000" w:themeColor="text1"/>
          <w:u w:color="000000" w:themeColor="text1"/>
        </w:rPr>
        <w:t xml:space="preserve">in </w:t>
      </w:r>
      <w:r w:rsidR="00543ABA" w:rsidRPr="009B47B9">
        <w:rPr>
          <w:color w:val="000000" w:themeColor="text1"/>
          <w:u w:color="000000" w:themeColor="text1"/>
        </w:rPr>
        <w:t>Mayport, Florida</w:t>
      </w:r>
      <w:r>
        <w:rPr>
          <w:color w:val="000000" w:themeColor="text1"/>
          <w:u w:color="000000" w:themeColor="text1"/>
        </w:rPr>
        <w:t>;</w:t>
      </w:r>
      <w:r w:rsidR="00543ABA" w:rsidRPr="009B47B9">
        <w:rPr>
          <w:color w:val="000000" w:themeColor="text1"/>
          <w:u w:color="000000" w:themeColor="text1"/>
        </w:rPr>
        <w:t xml:space="preserve"> and UNMANNED PATROL SQUADRON ONE NINE </w:t>
      </w:r>
      <w:r>
        <w:rPr>
          <w:color w:val="000000" w:themeColor="text1"/>
          <w:u w:color="000000" w:themeColor="text1"/>
        </w:rPr>
        <w:t>in Jacksonville, Florida; and</w:t>
      </w:r>
    </w:p>
    <w:p w:rsidR="00543ABA" w:rsidRPr="009B47B9" w:rsidRDefault="00543ABA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7B9">
        <w:rPr>
          <w:color w:val="000000" w:themeColor="text1"/>
          <w:u w:color="000000" w:themeColor="text1"/>
        </w:rPr>
        <w:t xml:space="preserve">  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B47B9">
        <w:rPr>
          <w:color w:val="000000" w:themeColor="text1"/>
          <w:u w:color="000000" w:themeColor="text1"/>
        </w:rPr>
        <w:t xml:space="preserve">e has earned Apprentice Certification in </w:t>
      </w:r>
      <w:r>
        <w:rPr>
          <w:color w:val="000000" w:themeColor="text1"/>
          <w:u w:color="000000" w:themeColor="text1"/>
        </w:rPr>
        <w:t>computer n</w:t>
      </w:r>
      <w:r w:rsidRPr="009B47B9">
        <w:rPr>
          <w:color w:val="000000" w:themeColor="text1"/>
          <w:u w:color="000000" w:themeColor="text1"/>
        </w:rPr>
        <w:t>etworking and Security Plus Certification</w:t>
      </w:r>
      <w:r>
        <w:rPr>
          <w:color w:val="000000" w:themeColor="text1"/>
          <w:u w:color="000000" w:themeColor="text1"/>
        </w:rPr>
        <w:t>, and h</w:t>
      </w:r>
      <w:r w:rsidR="00543ABA" w:rsidRPr="009B47B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is currently working towards an</w:t>
      </w:r>
      <w:r w:rsidR="00543ABA" w:rsidRPr="009B47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43ABA" w:rsidRPr="009B47B9">
        <w:rPr>
          <w:color w:val="000000" w:themeColor="text1"/>
          <w:u w:color="000000" w:themeColor="text1"/>
        </w:rPr>
        <w:t>ssociate</w:t>
      </w:r>
      <w:r w:rsidR="00005D65" w:rsidRPr="00005D65">
        <w:rPr>
          <w:color w:val="000000" w:themeColor="text1"/>
          <w:u w:color="000000" w:themeColor="text1"/>
        </w:rPr>
        <w:t>’</w:t>
      </w:r>
      <w:r w:rsidR="00543ABA" w:rsidRPr="009B47B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="00543ABA" w:rsidRPr="009B47B9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supervisor m</w:t>
      </w:r>
      <w:r w:rsidR="00543ABA" w:rsidRPr="009B47B9">
        <w:rPr>
          <w:color w:val="000000" w:themeColor="text1"/>
          <w:u w:color="000000" w:themeColor="text1"/>
        </w:rPr>
        <w:t>anagement with Coastline Community College</w:t>
      </w:r>
      <w:r>
        <w:rPr>
          <w:color w:val="000000" w:themeColor="text1"/>
          <w:u w:color="000000" w:themeColor="text1"/>
        </w:rPr>
        <w:t xml:space="preserve"> in</w:t>
      </w:r>
      <w:r w:rsidR="00543ABA" w:rsidRPr="009B47B9">
        <w:rPr>
          <w:color w:val="000000" w:themeColor="text1"/>
          <w:u w:color="000000" w:themeColor="text1"/>
        </w:rPr>
        <w:t xml:space="preserve"> California</w:t>
      </w:r>
      <w:r>
        <w:rPr>
          <w:color w:val="000000" w:themeColor="text1"/>
          <w:u w:color="000000" w:themeColor="text1"/>
        </w:rPr>
        <w:t>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ABA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3ABA" w:rsidRPr="009B47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committed to improving his military service, </w:t>
      </w:r>
      <w:r w:rsidRPr="009B47B9">
        <w:rPr>
          <w:color w:val="000000" w:themeColor="text1"/>
          <w:u w:color="000000" w:themeColor="text1"/>
        </w:rPr>
        <w:t>Senior Chief Laurie</w:t>
      </w:r>
      <w:r w:rsidR="00DA13C6">
        <w:rPr>
          <w:color w:val="000000" w:themeColor="text1"/>
          <w:u w:color="000000" w:themeColor="text1"/>
        </w:rPr>
        <w:t xml:space="preserve">, an </w:t>
      </w:r>
      <w:r w:rsidR="00DA13C6" w:rsidRPr="009B47B9">
        <w:rPr>
          <w:color w:val="000000" w:themeColor="text1"/>
          <w:u w:color="000000" w:themeColor="text1"/>
        </w:rPr>
        <w:t>Information Systems Technician Senior Chief (IW/SW)</w:t>
      </w:r>
      <w:r w:rsidR="00DA13C6"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has completed numerous advance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rating schools</w:t>
      </w:r>
      <w:r w:rsidR="00DA13C6"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such as Advance Network Analyst, Transmissions Systems Technician, System Administrator, and Infor</w:t>
      </w:r>
      <w:r w:rsidR="00DA13C6">
        <w:rPr>
          <w:color w:val="000000" w:themeColor="text1"/>
          <w:u w:color="000000" w:themeColor="text1"/>
        </w:rPr>
        <w:t xml:space="preserve">mation Systems Security Manager; and </w:t>
      </w:r>
    </w:p>
    <w:p w:rsidR="00DA13C6" w:rsidRPr="009B47B9" w:rsidRDefault="00DA13C6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ABA" w:rsidRDefault="00DA13C6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ABA" w:rsidRPr="009B47B9">
        <w:rPr>
          <w:color w:val="000000" w:themeColor="text1"/>
          <w:u w:color="000000" w:themeColor="text1"/>
        </w:rPr>
        <w:t>designated as an Information Warfare and Enli</w:t>
      </w:r>
      <w:r>
        <w:rPr>
          <w:color w:val="000000" w:themeColor="text1"/>
          <w:u w:color="000000" w:themeColor="text1"/>
        </w:rPr>
        <w:t>sted Surface Warfare Specialist</w:t>
      </w:r>
      <w:r w:rsidR="00005D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has been awarded</w:t>
      </w:r>
      <w:r w:rsidR="00543ABA" w:rsidRPr="009B47B9">
        <w:rPr>
          <w:color w:val="000000" w:themeColor="text1"/>
          <w:u w:color="000000" w:themeColor="text1"/>
        </w:rPr>
        <w:t xml:space="preserve"> the Joint Commendation Service Medal, Navy and Marine Corps Commendation Medal (</w:t>
      </w:r>
      <w:r w:rsidR="004C0AAF">
        <w:rPr>
          <w:color w:val="000000" w:themeColor="text1"/>
          <w:u w:color="000000" w:themeColor="text1"/>
        </w:rPr>
        <w:t xml:space="preserve">three </w:t>
      </w:r>
      <w:r w:rsidR="00543ABA" w:rsidRPr="009B47B9">
        <w:rPr>
          <w:color w:val="000000" w:themeColor="text1"/>
          <w:u w:color="000000" w:themeColor="text1"/>
        </w:rPr>
        <w:t>awards), Navy and Marine Corps Achievement Medal (</w:t>
      </w:r>
      <w:r w:rsidR="004C0AAF">
        <w:rPr>
          <w:color w:val="000000" w:themeColor="text1"/>
          <w:u w:color="000000" w:themeColor="text1"/>
        </w:rPr>
        <w:t>six</w:t>
      </w:r>
      <w:r w:rsidR="00543ABA" w:rsidRPr="009B47B9">
        <w:rPr>
          <w:color w:val="000000" w:themeColor="text1"/>
          <w:u w:color="000000" w:themeColor="text1"/>
        </w:rPr>
        <w:t xml:space="preserve"> awards), Navy Good Conduct Medal (</w:t>
      </w:r>
      <w:r w:rsidR="004C0AAF">
        <w:rPr>
          <w:color w:val="000000" w:themeColor="text1"/>
          <w:u w:color="000000" w:themeColor="text1"/>
        </w:rPr>
        <w:t xml:space="preserve">eight </w:t>
      </w:r>
      <w:r w:rsidR="00543ABA" w:rsidRPr="009B47B9">
        <w:rPr>
          <w:color w:val="000000" w:themeColor="text1"/>
          <w:u w:color="000000" w:themeColor="text1"/>
        </w:rPr>
        <w:t xml:space="preserve"> awards)</w:t>
      </w:r>
      <w:r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and va</w:t>
      </w:r>
      <w:r>
        <w:rPr>
          <w:color w:val="000000" w:themeColor="text1"/>
          <w:u w:color="000000" w:themeColor="text1"/>
        </w:rPr>
        <w:t>rious unit and campaign awards; and</w:t>
      </w:r>
    </w:p>
    <w:p w:rsidR="00543ABA" w:rsidRDefault="00543ABA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2A9B" w:rsidRDefault="002018A8" w:rsidP="00A12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>
        <w:t xml:space="preserve">Senior Chief Michael T. Laurie </w:t>
      </w:r>
      <w:r>
        <w:rPr>
          <w:color w:val="000000" w:themeColor="text1"/>
          <w:u w:color="000000" w:themeColor="text1"/>
        </w:rPr>
        <w:t xml:space="preserve">has devoted to </w:t>
      </w:r>
      <w:r w:rsidR="00DA13C6">
        <w:rPr>
          <w:color w:val="000000" w:themeColor="text1"/>
          <w:u w:color="000000" w:themeColor="text1"/>
        </w:rPr>
        <w:t xml:space="preserve">his nation and to </w:t>
      </w:r>
      <w:r w:rsidR="00DA13C6">
        <w:t>the United States Navy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005D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6B2A9B">
        <w:t>.  Now, therefore,</w:t>
      </w:r>
    </w:p>
    <w:p w:rsidR="006B2A9B" w:rsidRDefault="006B2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B" w:rsidRDefault="006B2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A9B" w:rsidRDefault="006B2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A25" w:rsidRDefault="006B2A9B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4A25">
        <w:t xml:space="preserve"> the members of the House of Representatives of the State of South Carolina, by this resolution, recognize and honor</w:t>
      </w:r>
      <w:r w:rsidR="002018A8">
        <w:t xml:space="preserve"> Senior Chief</w:t>
      </w:r>
      <w:r w:rsidR="00654A25">
        <w:t xml:space="preserve"> Michael T. Laurie, upon the occasion of his retirement after </w:t>
      </w:r>
      <w:r w:rsidR="00DA13C6">
        <w:t>twenty</w:t>
      </w:r>
      <w:r w:rsidR="00005D65">
        <w:noBreakHyphen/>
      </w:r>
      <w:r w:rsidR="00DA13C6">
        <w:t xml:space="preserve">six </w:t>
      </w:r>
      <w:r w:rsidR="00654A25">
        <w:t>years of outstanding service</w:t>
      </w:r>
      <w:r w:rsidR="00D2502B">
        <w:t xml:space="preserve"> in the United States Navy</w:t>
      </w:r>
      <w:r w:rsidR="00654A25">
        <w:t>, and wish him continued success and happiness in all his future endeavors.</w:t>
      </w:r>
    </w:p>
    <w:p w:rsidR="00654A25" w:rsidRDefault="00654A25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B" w:rsidRDefault="00654A25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D2502B">
        <w:t xml:space="preserve">Senior Chief </w:t>
      </w:r>
      <w:r>
        <w:t>Michael T. Laurie.</w:t>
      </w:r>
    </w:p>
    <w:p w:rsidR="00B8336B" w:rsidRDefault="00005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2CF2" w:rsidRDefault="00A12CF2" w:rsidP="00A12CF2">
      <w:pPr>
        <w:suppressAutoHyphens/>
      </w:pPr>
    </w:p>
    <w:sectPr w:rsidR="00A12CF2" w:rsidSect="00A12C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02B" w:rsidRDefault="00D2502B" w:rsidP="009F0C77">
      <w:r>
        <w:separator/>
      </w:r>
    </w:p>
  </w:endnote>
  <w:endnote w:type="continuationSeparator" w:id="0">
    <w:p w:rsidR="00D2502B" w:rsidRDefault="00D250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4B72AC-0F69-4B1B-8C7C-4C78BE5FCD49}"/>
    <w:embedBold r:id="rId2" w:fontKey="{C27C8CFB-423C-4A67-98E2-9813746E21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682240-E5CA-45B0-B063-3F18FC1749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B90C82-6AB4-4774-8A9A-3F9CD1850B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623AA3-2233-40EF-8DB7-BD9E7CFC9D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36B" w:rsidRPr="00A12CF2" w:rsidRDefault="00A12CF2" w:rsidP="00A12C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02B" w:rsidRDefault="00D2502B" w:rsidP="009F0C77">
      <w:r>
        <w:separator/>
      </w:r>
    </w:p>
  </w:footnote>
  <w:footnote w:type="continuationSeparator" w:id="0">
    <w:p w:rsidR="00D2502B" w:rsidRDefault="00D250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4CM17"/>
    <w:docVar w:name="CoverBillType" w:val="r"/>
    <w:docVar w:name="DocPath" w:val="L:\Council\bills\GM\25034CM17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A9B"/>
    <w:rsid w:val="00005D6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18A8"/>
    <w:rsid w:val="00205238"/>
    <w:rsid w:val="002321B6"/>
    <w:rsid w:val="00250967"/>
    <w:rsid w:val="002543C8"/>
    <w:rsid w:val="0025541D"/>
    <w:rsid w:val="0028386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AAF"/>
    <w:rsid w:val="004E7D54"/>
    <w:rsid w:val="005273C6"/>
    <w:rsid w:val="00530A69"/>
    <w:rsid w:val="00543ABA"/>
    <w:rsid w:val="00545593"/>
    <w:rsid w:val="00556EBF"/>
    <w:rsid w:val="00577C6C"/>
    <w:rsid w:val="005A62FE"/>
    <w:rsid w:val="005C2FE2"/>
    <w:rsid w:val="005E2BC9"/>
    <w:rsid w:val="00605102"/>
    <w:rsid w:val="006215AA"/>
    <w:rsid w:val="00654A25"/>
    <w:rsid w:val="006913C9"/>
    <w:rsid w:val="0069470D"/>
    <w:rsid w:val="006B2A9B"/>
    <w:rsid w:val="006D58AA"/>
    <w:rsid w:val="00734F00"/>
    <w:rsid w:val="00776AD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2CF2"/>
    <w:rsid w:val="00A41684"/>
    <w:rsid w:val="00A5213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336B"/>
    <w:rsid w:val="00BE3C22"/>
    <w:rsid w:val="00C0345E"/>
    <w:rsid w:val="00C31C95"/>
    <w:rsid w:val="00C3483A"/>
    <w:rsid w:val="00C74E9D"/>
    <w:rsid w:val="00C826DD"/>
    <w:rsid w:val="00C82FD3"/>
    <w:rsid w:val="00C92819"/>
    <w:rsid w:val="00CC2A0D"/>
    <w:rsid w:val="00CC6B7B"/>
    <w:rsid w:val="00CD2089"/>
    <w:rsid w:val="00D2502B"/>
    <w:rsid w:val="00D73A67"/>
    <w:rsid w:val="00D970A9"/>
    <w:rsid w:val="00DA13C6"/>
    <w:rsid w:val="00DF3845"/>
    <w:rsid w:val="00E1123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4C8BBA-E6A0-4A33-AC1E-AD41E270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D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D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CBB9C-9CD1-4949-B84E-8DF32F52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A81D28E7.dotm</Template>
  <TotalTime>0</TotalTime>
  <Pages>1</Pages>
  <Words>526</Words>
  <Characters>3005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4292 Text of Previous Version (May 9, 2017) - South Carolina Legislature Online</dc:title>
  <dc:creator>Gail Pinckney Moore</dc:creator>
  <cp:lastModifiedBy>S Volk</cp:lastModifiedBy>
  <cp:revision>2</cp:revision>
  <cp:lastPrinted>2017-05-08T16:31:00Z</cp:lastPrinted>
  <dcterms:created xsi:type="dcterms:W3CDTF">2017-05-09T23:08:00Z</dcterms:created>
  <dcterms:modified xsi:type="dcterms:W3CDTF">2017-05-09T23:08:00Z</dcterms:modified>
</cp:coreProperties>
</file>