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A5A" w:rsidRDefault="00783A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4A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ROYNELL BARCLAY ON HIS UNCEASING EFFORTS TO BETTER THE LIVES OF YOUNG MEN IN CHARLESTON COUNTY.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392"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E7392">
        <w:t xml:space="preserve"> the members of the House of Representatives of South Carolina deem it altogether fitting </w:t>
      </w:r>
      <w:r w:rsidR="00755FBE">
        <w:t xml:space="preserve">and appropriate to pause in their </w:t>
      </w:r>
      <w:r w:rsidR="007E7392">
        <w:t>deliberations to applaud the eleemosynary efforts of Roynell Barclay; and</w:t>
      </w: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Roynell Barclay was born in Monrovia, Liberia, and grew up in Newark, New Jersey. Graduating from Malcolm X </w:t>
      </w:r>
      <w:r w:rsidR="0013632D">
        <w:t xml:space="preserve">Shabazz </w:t>
      </w:r>
      <w:r>
        <w:t>High School in 1991, Roynell immediately entered the work force, spending ten years serving some of the roughest areas of the Newark housing projects; and</w:t>
      </w: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1993, he met the love of his life</w:t>
      </w:r>
      <w:r w:rsidR="0013632D">
        <w:t>,</w:t>
      </w:r>
      <w:r>
        <w:t xml:space="preserve"> Tammy. She effectively captured his heart, and in 1997, they were married. Their life together has blessed them with three wonderful children, two daughters and one son; and</w:t>
      </w: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12, 2013, the Barclays moved to Charleston. Roynell soon joined the School Improvement Council in his effort to better the community. Within six months, he started the Island Mentor group on James Island; and</w:t>
      </w: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Roynell dedicated his time and skills to the creation of this group with the intention of helping young boys find their true potential; and</w:t>
      </w: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husband, father, son, brother, and dedicated Christian, Roynell has sought to follow God</w:t>
      </w:r>
      <w:r w:rsidR="001D58C8" w:rsidRPr="001D58C8">
        <w:t>’</w:t>
      </w:r>
      <w:r>
        <w:t>s Light as he feels called to do; and</w:t>
      </w: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A17"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praise Roynell</w:t>
      </w:r>
      <w:r w:rsidR="001D58C8" w:rsidRPr="001D58C8">
        <w:t>’</w:t>
      </w:r>
      <w:r>
        <w:t>s efforts and wish him great success in his endeavors to help young men find their potential, securing the future of our great State and nation</w:t>
      </w:r>
      <w:r w:rsidR="00514A17">
        <w:t>.  Now, therefore,</w:t>
      </w:r>
    </w:p>
    <w:p w:rsidR="00514A17"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A17"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4A17"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A17"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E7392">
        <w:t xml:space="preserve"> the members of the South Carolina House of Representatives, by this resolution, honor and commend Roynell Barclay on his unceasing efforts to better the lives of young men in Charleston County.</w:t>
      </w:r>
    </w:p>
    <w:p w:rsidR="00514A17"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A17"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E7392">
        <w:t xml:space="preserve"> Roynell Barclay.</w:t>
      </w:r>
    </w:p>
    <w:p w:rsidR="005A77C5" w:rsidRDefault="001D58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3A5A" w:rsidRDefault="00783A5A" w:rsidP="00783A5A">
      <w:pPr>
        <w:suppressAutoHyphens/>
      </w:pPr>
    </w:p>
    <w:sectPr w:rsidR="00783A5A" w:rsidSect="00783A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392" w:rsidRDefault="007E7392" w:rsidP="009F0C77">
      <w:r>
        <w:separator/>
      </w:r>
    </w:p>
  </w:endnote>
  <w:endnote w:type="continuationSeparator" w:id="0">
    <w:p w:rsidR="007E7392" w:rsidRDefault="007E73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E1D5CC-C1D6-4699-998A-2D573DC48336}"/>
    <w:embedBold r:id="rId2" w:fontKey="{5473F40B-EEB7-4917-AD14-CD25665CC1D0}"/>
  </w:font>
  <w:font w:name="Calibri">
    <w:panose1 w:val="020F0502020204030204"/>
    <w:charset w:val="00"/>
    <w:family w:val="swiss"/>
    <w:pitch w:val="variable"/>
    <w:sig w:usb0="E00002FF" w:usb1="4000ACFF" w:usb2="00000001" w:usb3="00000000" w:csb0="0000019F" w:csb1="00000000"/>
    <w:embedRegular r:id="rId3" w:fontKey="{E2D9819A-AD5C-4780-8672-27855BE33B80}"/>
  </w:font>
  <w:font w:name="Cambria">
    <w:panose1 w:val="02040503050406030204"/>
    <w:charset w:val="00"/>
    <w:family w:val="roman"/>
    <w:pitch w:val="variable"/>
    <w:sig w:usb0="E00002FF" w:usb1="400004FF" w:usb2="00000000" w:usb3="00000000" w:csb0="0000019F" w:csb1="00000000"/>
    <w:embedRegular r:id="rId4" w:fontKey="{5062DB3B-D0E6-4DA9-B885-7F11E9106A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7C5" w:rsidRPr="00783A5A" w:rsidRDefault="00783A5A" w:rsidP="00783A5A">
    <w:pPr>
      <w:pStyle w:val="Footer"/>
      <w:tabs>
        <w:tab w:val="clear" w:pos="4680"/>
        <w:tab w:val="clear" w:pos="9360"/>
        <w:tab w:val="center" w:pos="2995"/>
      </w:tabs>
      <w:spacing w:before="120"/>
    </w:pPr>
    <w:r>
      <w:t>[4320]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392" w:rsidRDefault="007E7392" w:rsidP="009F0C77">
      <w:r>
        <w:separator/>
      </w:r>
    </w:p>
  </w:footnote>
  <w:footnote w:type="continuationSeparator" w:id="0">
    <w:p w:rsidR="007E7392" w:rsidRDefault="007E73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9SD17"/>
    <w:docVar w:name="CoverBillType" w:val="r"/>
    <w:docVar w:name="DocPath" w:val="L:\Council\bills\RT\17189SD17.DOCX"/>
    <w:docVar w:name="dvBillNumber" w:val="4320"/>
    <w:docVar w:name="dvBillNumberPrefix" w:val="H. "/>
    <w:docVar w:name="dvOriginalBody" w:val="House"/>
    <w:docVar w:name="dvSteno" w:val="RT"/>
    <w:docVar w:name="NameofBody" w:val="h"/>
    <w:docVar w:name="vGroup2" w:val="Council"/>
  </w:docVars>
  <w:rsids>
    <w:rsidRoot w:val="00514A17"/>
    <w:rsid w:val="00006D70"/>
    <w:rsid w:val="00011869"/>
    <w:rsid w:val="00015CD6"/>
    <w:rsid w:val="000E0100"/>
    <w:rsid w:val="000E1785"/>
    <w:rsid w:val="000F40FA"/>
    <w:rsid w:val="001035F1"/>
    <w:rsid w:val="0010776B"/>
    <w:rsid w:val="00133E66"/>
    <w:rsid w:val="0013632D"/>
    <w:rsid w:val="001435A3"/>
    <w:rsid w:val="00146ED3"/>
    <w:rsid w:val="00151044"/>
    <w:rsid w:val="001D08F2"/>
    <w:rsid w:val="001D3A58"/>
    <w:rsid w:val="001D525B"/>
    <w:rsid w:val="001D58C8"/>
    <w:rsid w:val="001D7F4F"/>
    <w:rsid w:val="00205238"/>
    <w:rsid w:val="002321B6"/>
    <w:rsid w:val="00250967"/>
    <w:rsid w:val="002543C8"/>
    <w:rsid w:val="0025541D"/>
    <w:rsid w:val="00284AAE"/>
    <w:rsid w:val="002E5912"/>
    <w:rsid w:val="00301B21"/>
    <w:rsid w:val="00325348"/>
    <w:rsid w:val="0032732C"/>
    <w:rsid w:val="00336AD0"/>
    <w:rsid w:val="0037079A"/>
    <w:rsid w:val="003B4C4F"/>
    <w:rsid w:val="003C4DAB"/>
    <w:rsid w:val="003D01E8"/>
    <w:rsid w:val="003E5288"/>
    <w:rsid w:val="003F6D79"/>
    <w:rsid w:val="0041760A"/>
    <w:rsid w:val="00417C01"/>
    <w:rsid w:val="004403BD"/>
    <w:rsid w:val="00461441"/>
    <w:rsid w:val="004809EE"/>
    <w:rsid w:val="004E7D54"/>
    <w:rsid w:val="00514A17"/>
    <w:rsid w:val="005273C6"/>
    <w:rsid w:val="00530A69"/>
    <w:rsid w:val="00545593"/>
    <w:rsid w:val="00556EBF"/>
    <w:rsid w:val="00577C6C"/>
    <w:rsid w:val="005A62FE"/>
    <w:rsid w:val="005A77C5"/>
    <w:rsid w:val="005C2FE2"/>
    <w:rsid w:val="005E2BC9"/>
    <w:rsid w:val="00605102"/>
    <w:rsid w:val="006215AA"/>
    <w:rsid w:val="006913C9"/>
    <w:rsid w:val="0069470D"/>
    <w:rsid w:val="006D58AA"/>
    <w:rsid w:val="00734F00"/>
    <w:rsid w:val="00755FBE"/>
    <w:rsid w:val="00783A5A"/>
    <w:rsid w:val="007A70AE"/>
    <w:rsid w:val="007E739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D403AD-B10C-48B7-AB1B-43A5CC426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6B18B-C1D3-40C8-9866-8CA7A834F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1</Pages>
  <Words>319</Words>
  <Characters>1634</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4320 Text of Previous Version (May 10, 2017) - South Carolina Legislature Online</dc:title>
  <dc:creator>Rebecca Turner</dc:creator>
  <cp:lastModifiedBy>S Volk</cp:lastModifiedBy>
  <cp:revision>2</cp:revision>
  <cp:lastPrinted>2017-05-10T18:06:00Z</cp:lastPrinted>
  <dcterms:created xsi:type="dcterms:W3CDTF">2017-05-10T21:10:00Z</dcterms:created>
  <dcterms:modified xsi:type="dcterms:W3CDTF">2017-05-10T21:10:00Z</dcterms:modified>
</cp:coreProperties>
</file>