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85" w:rsidRDefault="00D56B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3F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19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DF573F">
        <w:t>SECTION 23</w:t>
      </w:r>
      <w:r w:rsidR="00572455">
        <w:noBreakHyphen/>
      </w:r>
      <w:r w:rsidR="00DF573F">
        <w:t>31</w:t>
      </w:r>
      <w:r w:rsidR="00572455">
        <w:noBreakHyphen/>
      </w:r>
      <w:r w:rsidR="00DF573F">
        <w:t xml:space="preserve">215, AS AMENDED, CODE OF LAWS OF SOUTH CAROLINA, 1976, RELATING TO THE ISSUANCE OF CONCEALED WEAPON PERMITS, SO AS TO PROVIDE THAT A CHURCH OR RELIGIOUS SANCTUARY THAT ALLOWS A PERMIT HOLDER TO CARRY A WEAPON UPON ITS PREMISES IS NOT CIVILLY OR CRIMINALLY LIABLE FOR THE ACT OF GRANTING SUCH PERMISSION IN THE EVENT OF AN </w:t>
      </w:r>
      <w:r w:rsidR="00896071">
        <w:t>INCIDENT</w:t>
      </w:r>
      <w:r w:rsidR="00DF573F">
        <w:t xml:space="preserve"> INVOLVING A HOLDER OF A PERMIT.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9D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573F">
        <w:t>Section 23</w:t>
      </w:r>
      <w:r w:rsidR="00572455">
        <w:noBreakHyphen/>
      </w:r>
      <w:r w:rsidR="00DF573F">
        <w:t>31</w:t>
      </w:r>
      <w:r w:rsidR="00572455">
        <w:noBreakHyphen/>
      </w:r>
      <w:r w:rsidR="00DF573F">
        <w:t>215(M)(8) of the 1976 Code, as last amended by Act 123 of 2014, is further amended to read:</w:t>
      </w:r>
    </w:p>
    <w:p w:rsidR="00DF573F" w:rsidRDefault="00DF5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9D" w:rsidRDefault="00AB2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="00DF573F" w:rsidRPr="00F27B56">
        <w:t>church or other established religious sanctuary unless express permission is given by the appropriate church official or governing body</w:t>
      </w:r>
      <w:r>
        <w:rPr>
          <w:u w:val="single"/>
        </w:rPr>
        <w:t>. S</w:t>
      </w:r>
      <w:r w:rsidR="00DF573F">
        <w:rPr>
          <w:u w:val="single"/>
        </w:rPr>
        <w:t>uch permission shall not expose the church</w:t>
      </w:r>
      <w:r>
        <w:rPr>
          <w:u w:val="single"/>
        </w:rPr>
        <w:t>, religious</w:t>
      </w:r>
      <w:r w:rsidR="00DF573F">
        <w:rPr>
          <w:u w:val="single"/>
        </w:rPr>
        <w:t xml:space="preserve"> sanctuary,  its officials, or governing body to civil or criminal liability for the act of </w:t>
      </w:r>
      <w:r>
        <w:rPr>
          <w:u w:val="single"/>
        </w:rPr>
        <w:t>g</w:t>
      </w:r>
      <w:r w:rsidR="00DF573F">
        <w:rPr>
          <w:u w:val="single"/>
        </w:rPr>
        <w:t xml:space="preserve">ranting such permission in </w:t>
      </w:r>
      <w:r>
        <w:rPr>
          <w:u w:val="single"/>
        </w:rPr>
        <w:t>the</w:t>
      </w:r>
      <w:r w:rsidR="00DF573F">
        <w:rPr>
          <w:u w:val="single"/>
        </w:rPr>
        <w:t xml:space="preserve"> event </w:t>
      </w:r>
      <w:r>
        <w:rPr>
          <w:u w:val="single"/>
        </w:rPr>
        <w:t xml:space="preserve">of an incident </w:t>
      </w:r>
      <w:r w:rsidR="00DF573F">
        <w:rPr>
          <w:u w:val="single"/>
        </w:rPr>
        <w:t>involving a holder of a permit issued pursuant to this section</w:t>
      </w:r>
      <w:r w:rsidRPr="00896071">
        <w:t>;</w:t>
      </w:r>
      <w:r w:rsidR="00A060D2">
        <w:t>”</w:t>
      </w:r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199D">
        <w:t>2</w:t>
      </w:r>
      <w:r>
        <w:t>.</w:t>
      </w:r>
      <w:r>
        <w:tab/>
        <w:t>This act takes effect upon approval by the Governor.</w:t>
      </w:r>
    </w:p>
    <w:p w:rsidR="006D15B8" w:rsidRDefault="005724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B85" w:rsidRDefault="00D56B85" w:rsidP="00D56B85">
      <w:pPr>
        <w:suppressAutoHyphens/>
      </w:pPr>
    </w:p>
    <w:sectPr w:rsidR="00D56B85" w:rsidSect="00D56B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3F1" w:rsidRDefault="00A743F1" w:rsidP="009F0C77">
      <w:r>
        <w:separator/>
      </w:r>
    </w:p>
  </w:endnote>
  <w:endnote w:type="continuationSeparator" w:id="0">
    <w:p w:rsidR="00A743F1" w:rsidRDefault="00A743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50CD07-C8AA-4E96-ADC6-B48E285F66DD}"/>
    <w:embedBold r:id="rId2" w:fontKey="{A5A1CE6E-66FD-4567-A5B0-6294AAC578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02BE0D-900A-4D7E-9030-8B11A66A39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27E057-24C7-461E-A129-EE43A0FB86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5B8" w:rsidRPr="00D56B85" w:rsidRDefault="00D56B85" w:rsidP="00D56B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3F1" w:rsidRDefault="00A743F1" w:rsidP="009F0C77">
      <w:r>
        <w:separator/>
      </w:r>
    </w:p>
  </w:footnote>
  <w:footnote w:type="continuationSeparator" w:id="0">
    <w:p w:rsidR="00A743F1" w:rsidRDefault="00A743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69CM18"/>
    <w:docVar w:name="CoverBillType" w:val="b"/>
    <w:docVar w:name="DocPath" w:val="L:\Council\bills\GT\5369CM18.DOCX"/>
    <w:docVar w:name="dvBillNumber" w:val="440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743F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2E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CC9"/>
    <w:rsid w:val="00545593"/>
    <w:rsid w:val="00556EBF"/>
    <w:rsid w:val="00572455"/>
    <w:rsid w:val="00577C6C"/>
    <w:rsid w:val="005A62FE"/>
    <w:rsid w:val="005C2FE2"/>
    <w:rsid w:val="005E2BC9"/>
    <w:rsid w:val="00605102"/>
    <w:rsid w:val="006215AA"/>
    <w:rsid w:val="006913C9"/>
    <w:rsid w:val="0069470D"/>
    <w:rsid w:val="006D15B8"/>
    <w:rsid w:val="006D58AA"/>
    <w:rsid w:val="00734F00"/>
    <w:rsid w:val="0078641E"/>
    <w:rsid w:val="007A70AE"/>
    <w:rsid w:val="008362E8"/>
    <w:rsid w:val="0085786E"/>
    <w:rsid w:val="0089607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0D2"/>
    <w:rsid w:val="00A41684"/>
    <w:rsid w:val="00A64E80"/>
    <w:rsid w:val="00A72BCD"/>
    <w:rsid w:val="00A741D9"/>
    <w:rsid w:val="00A743F1"/>
    <w:rsid w:val="00A833AB"/>
    <w:rsid w:val="00A9741D"/>
    <w:rsid w:val="00AA199D"/>
    <w:rsid w:val="00AB234E"/>
    <w:rsid w:val="00AC34A2"/>
    <w:rsid w:val="00AD1C9A"/>
    <w:rsid w:val="00AD4B17"/>
    <w:rsid w:val="00B412D4"/>
    <w:rsid w:val="00BE307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DAE"/>
    <w:rsid w:val="00D56B85"/>
    <w:rsid w:val="00D73A67"/>
    <w:rsid w:val="00D970A9"/>
    <w:rsid w:val="00DF3845"/>
    <w:rsid w:val="00DF573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3BCCB-6359-4407-9232-BEEE75BC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887E8-3EA0-4B4E-989A-E463CDD7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180</Words>
  <Characters>881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4409 Text of Previous Version (Nov. 9, 2017) - South Carolina Legislature Online</dc:title>
  <dc:creator>Gwen Thurmond</dc:creator>
  <cp:lastModifiedBy>S Volk</cp:lastModifiedBy>
  <cp:revision>2</cp:revision>
  <cp:lastPrinted>2017-11-08T21:12:00Z</cp:lastPrinted>
  <dcterms:created xsi:type="dcterms:W3CDTF">2017-11-09T19:15:00Z</dcterms:created>
  <dcterms:modified xsi:type="dcterms:W3CDTF">2017-11-09T19:15:00Z</dcterms:modified>
</cp:coreProperties>
</file>