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D34" w:rsidRDefault="006C4D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4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496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990" w:rsidRDefault="00920990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="00BB085D">
        <w:t>SECTION</w:t>
      </w:r>
      <w:r>
        <w:t xml:space="preserve"> 37</w:t>
      </w:r>
      <w:r>
        <w:noBreakHyphen/>
        <w:t>20</w:t>
      </w:r>
      <w:r>
        <w:noBreakHyphen/>
        <w:t xml:space="preserve">195 SO AS TO PROVIDE THAT CONSUMER CREDIT-REPORTING AGENCIES DOING BUSINESS IN THIS STATE WHEN GENERATING OR REVISING PIN NUMBERS FOR </w:t>
      </w:r>
      <w:r w:rsidR="00BB085D">
        <w:t>THEIR</w:t>
      </w:r>
      <w:r>
        <w:t xml:space="preserve"> CUSTOMERS IN THIS STATE MUST GENERATE RANDOMLY SELECTED PIN NUMBERS WHICH DIFFER IN AT LEAST A MAJORITY OF </w:t>
      </w:r>
      <w:r w:rsidR="00BB085D">
        <w:t>THEIR</w:t>
      </w:r>
      <w:r>
        <w:t xml:space="preserve"> CHARACTERS FROM THE CHARACTERS IN THE IMMEDIATELY PRECEDING PIN NUMBER </w:t>
      </w:r>
      <w:r w:rsidR="00BB085D">
        <w:t>THEY</w:t>
      </w:r>
      <w:r>
        <w:t xml:space="preserve"> GENERATED OR REVISED FOR ANY OTHER CUSTOMER, AND TO PROVIDE PENALTIES FOR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968" w:rsidRDefault="00FD4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4968" w:rsidRDefault="00FD4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990" w:rsidRDefault="00FD4968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20990">
        <w:t>Chapter 20, Title 37 of the 1976 Code is amended by adding:</w:t>
      </w:r>
    </w:p>
    <w:p w:rsidR="00920990" w:rsidRDefault="00920990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990" w:rsidRDefault="00920990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20</w:t>
      </w:r>
      <w:r>
        <w:noBreakHyphen/>
        <w:t>195.</w:t>
      </w:r>
      <w:r>
        <w:tab/>
        <w:t>Consumer credit-reporting a</w:t>
      </w:r>
      <w:r w:rsidR="00DA02A5">
        <w:t>gencies doing business in this S</w:t>
      </w:r>
      <w:r>
        <w:t xml:space="preserve">tate when generating or revising PIN numbers for </w:t>
      </w:r>
      <w:r w:rsidR="00DA02A5">
        <w:t>their</w:t>
      </w:r>
      <w:r>
        <w:t xml:space="preserve"> customers in this </w:t>
      </w:r>
      <w:r w:rsidR="00BB085D">
        <w:t>S</w:t>
      </w:r>
      <w:r>
        <w:t xml:space="preserve">tate must generate randomly selected PIN numbers which differ in at least a majority of </w:t>
      </w:r>
      <w:r w:rsidR="00BB085D">
        <w:t>their</w:t>
      </w:r>
      <w:r>
        <w:t xml:space="preserve"> characters from the characters in the immediately preceding PIN number </w:t>
      </w:r>
      <w:r w:rsidR="00BB085D">
        <w:t>they</w:t>
      </w:r>
      <w:r>
        <w:t xml:space="preserve"> generated or revised for any other customer.</w:t>
      </w:r>
    </w:p>
    <w:p w:rsidR="00920990" w:rsidRDefault="00920990" w:rsidP="00920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The Department of Consumer Affairs shall enforce the requirements of this section and failure to comply with these requirements subjects the violator to the penalty provisions of Section 37</w:t>
      </w:r>
      <w:r>
        <w:noBreakHyphen/>
        <w:t>20</w:t>
      </w:r>
      <w:r>
        <w:noBreakHyphen/>
        <w:t>200.”</w:t>
      </w:r>
    </w:p>
    <w:p w:rsidR="00FD4968" w:rsidRDefault="00FD4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68" w:rsidRDefault="00FD49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0990">
        <w:t>2</w:t>
      </w:r>
      <w:r>
        <w:t>.</w:t>
      </w:r>
      <w:r>
        <w:tab/>
        <w:t>This act takes effect upon approval by the Governor.</w:t>
      </w:r>
    </w:p>
    <w:p w:rsidR="008E692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4D34" w:rsidRDefault="006C4D34" w:rsidP="006C4D34">
      <w:pPr>
        <w:suppressAutoHyphens/>
      </w:pPr>
    </w:p>
    <w:sectPr w:rsidR="006C4D34" w:rsidSect="006C4D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968" w:rsidRDefault="00FD4968" w:rsidP="009F0C77">
      <w:r>
        <w:separator/>
      </w:r>
    </w:p>
  </w:endnote>
  <w:endnote w:type="continuationSeparator" w:id="0">
    <w:p w:rsidR="00FD4968" w:rsidRDefault="00FD49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0B90E1-39C5-46B8-A5D4-B3AA2012E94A}"/>
    <w:embedBold r:id="rId2" w:fontKey="{AF2DB775-A6BE-4CEF-8039-D95BB944C1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5274D3-0A22-40AD-B50A-5795A8EFA2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86CEBED-F8FE-4E4E-A448-42F2EA967F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925" w:rsidRPr="006C4D34" w:rsidRDefault="006C4D34" w:rsidP="006C4D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968" w:rsidRDefault="00FD4968" w:rsidP="009F0C77">
      <w:r>
        <w:separator/>
      </w:r>
    </w:p>
  </w:footnote>
  <w:footnote w:type="continuationSeparator" w:id="0">
    <w:p w:rsidR="00FD4968" w:rsidRDefault="00FD49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99SD18"/>
    <w:docVar w:name="CoverBillType" w:val="b"/>
    <w:docVar w:name="DocPath" w:val="L:\Council\bills\NL\13699SD18.DOCX"/>
    <w:docVar w:name="dvBillNumber" w:val="444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D4968"/>
    <w:rsid w:val="00011869"/>
    <w:rsid w:val="00015CD6"/>
    <w:rsid w:val="0005109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ECC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D34"/>
    <w:rsid w:val="006D58AA"/>
    <w:rsid w:val="00734F00"/>
    <w:rsid w:val="007A70AE"/>
    <w:rsid w:val="008362E8"/>
    <w:rsid w:val="0085786E"/>
    <w:rsid w:val="008A1768"/>
    <w:rsid w:val="008A489F"/>
    <w:rsid w:val="008E6925"/>
    <w:rsid w:val="008F0F33"/>
    <w:rsid w:val="008F4429"/>
    <w:rsid w:val="0092099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08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02A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96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CCDC5B-296B-415D-9DA2-7766B454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545E9-BBB0-47B7-93FB-8D041600A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204</Words>
  <Characters>1076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4446 Text of Previous Version (Dec. 13, 2017) - South Carolina Legislature Online</dc:title>
  <dc:creator>nancylee</dc:creator>
  <cp:lastModifiedBy>S Volk</cp:lastModifiedBy>
  <cp:revision>2</cp:revision>
  <cp:lastPrinted>2017-12-04T15:57:00Z</cp:lastPrinted>
  <dcterms:created xsi:type="dcterms:W3CDTF">2017-12-13T21:35:00Z</dcterms:created>
  <dcterms:modified xsi:type="dcterms:W3CDTF">2017-12-13T21:35:00Z</dcterms:modified>
</cp:coreProperties>
</file>