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086" w:rsidRDefault="00741086"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7F" w:rsidRDefault="00FA7B7F" w:rsidP="00FA7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15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438">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15E" w:rsidRDefault="00F35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15E" w:rsidRDefault="00F35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D5A" w:rsidRPr="00CA3438" w:rsidRDefault="00F3515E" w:rsidP="002C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C0D5A">
        <w:tab/>
      </w:r>
      <w:r w:rsidR="002C0D5A" w:rsidRPr="00CA3438">
        <w:rPr>
          <w:color w:val="000000" w:themeColor="text1"/>
          <w:u w:color="000000" w:themeColor="text1"/>
        </w:rPr>
        <w:t>It is proposed that Section 7, Article VI of the Constitution of this State</w:t>
      </w:r>
      <w:r w:rsidR="002C0D5A">
        <w:rPr>
          <w:color w:val="000000" w:themeColor="text1"/>
          <w:u w:color="000000" w:themeColor="text1"/>
        </w:rPr>
        <w:t>, as last amended by Act 1 of 2015, is further</w:t>
      </w:r>
      <w:r w:rsidR="002C0D5A" w:rsidRPr="00CA3438">
        <w:rPr>
          <w:color w:val="000000" w:themeColor="text1"/>
          <w:u w:color="000000" w:themeColor="text1"/>
        </w:rPr>
        <w:t xml:space="preserve"> amended by adding the following new paragraph at the end:</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D5A" w:rsidRPr="00CA3438" w:rsidRDefault="002C0D5A" w:rsidP="002C0D5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2C0D5A">
        <w:rPr>
          <w:color w:val="000000" w:themeColor="text1"/>
          <w:u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F3515E" w:rsidRDefault="00F3515E" w:rsidP="00C03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515E" w:rsidRPr="00F3515E" w:rsidRDefault="00F3515E" w:rsidP="00F35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2C0D5A" w:rsidRPr="002C0D5A">
        <w:t>‘</w:t>
      </w:r>
      <w:r>
        <w:t>Yes</w:t>
      </w:r>
      <w:r w:rsidR="002C0D5A" w:rsidRPr="002C0D5A">
        <w:t>’</w:t>
      </w:r>
      <w:r>
        <w:t xml:space="preserve">, and those voting against the question shall deposit a ballot with a check or cross mark in the square after the word </w:t>
      </w:r>
      <w:r w:rsidR="002C0D5A" w:rsidRPr="002C0D5A">
        <w:t>‘</w:t>
      </w:r>
      <w:r>
        <w:t>No</w:t>
      </w:r>
      <w:r w:rsidR="002C0D5A" w:rsidRPr="002C0D5A">
        <w:t>’</w:t>
      </w:r>
      <w:r>
        <w:t>.”</w:t>
      </w:r>
    </w:p>
    <w:p w:rsidR="00954FCD" w:rsidRDefault="002C0D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086" w:rsidRDefault="00741086" w:rsidP="00741086">
      <w:pPr>
        <w:suppressAutoHyphens/>
      </w:pPr>
    </w:p>
    <w:sectPr w:rsidR="00741086" w:rsidSect="007410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15E" w:rsidRDefault="00F3515E" w:rsidP="009F0C77">
      <w:r>
        <w:separator/>
      </w:r>
    </w:p>
  </w:endnote>
  <w:endnote w:type="continuationSeparator" w:id="0">
    <w:p w:rsidR="00F3515E" w:rsidRDefault="00F351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3B617B-74D2-4F75-8D04-447F8A7FABEC}"/>
    <w:embedBold r:id="rId2" w:fontKey="{EFEFBA1C-504A-476B-937F-26BF0A930A3F}"/>
  </w:font>
  <w:font w:name="Calibri">
    <w:panose1 w:val="020F0502020204030204"/>
    <w:charset w:val="00"/>
    <w:family w:val="swiss"/>
    <w:pitch w:val="variable"/>
    <w:sig w:usb0="E00002FF" w:usb1="4000ACFF" w:usb2="00000001" w:usb3="00000000" w:csb0="0000019F" w:csb1="00000000"/>
    <w:embedRegular r:id="rId3" w:fontKey="{4934C443-C0DF-4A47-B47E-B2916888C602}"/>
  </w:font>
  <w:font w:name="Wingdings">
    <w:panose1 w:val="05000000000000000000"/>
    <w:charset w:val="02"/>
    <w:family w:val="auto"/>
    <w:pitch w:val="variable"/>
    <w:sig w:usb0="00000000" w:usb1="10000000" w:usb2="00000000" w:usb3="00000000" w:csb0="80000000" w:csb1="00000000"/>
    <w:embedRegular r:id="rId4" w:fontKey="{7EEE1683-E778-4570-B069-8181DD7DFDDC}"/>
  </w:font>
  <w:font w:name="Cambria">
    <w:panose1 w:val="02040503050406030204"/>
    <w:charset w:val="00"/>
    <w:family w:val="roman"/>
    <w:pitch w:val="variable"/>
    <w:sig w:usb0="E00002FF" w:usb1="400004FF" w:usb2="00000000" w:usb3="00000000" w:csb0="0000019F" w:csb1="00000000"/>
    <w:embedRegular r:id="rId5" w:fontKey="{C292E531-849D-458D-A36F-A581EE37DE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FCD" w:rsidRPr="00741086" w:rsidRDefault="00741086" w:rsidP="00741086">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15E" w:rsidRDefault="00F3515E" w:rsidP="009F0C77">
      <w:r>
        <w:separator/>
      </w:r>
    </w:p>
  </w:footnote>
  <w:footnote w:type="continuationSeparator" w:id="0">
    <w:p w:rsidR="00F3515E" w:rsidRDefault="00F351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12AHB18"/>
    <w:docVar w:name="CoverBillType" w:val="h"/>
    <w:docVar w:name="DocPath" w:val="L:\Council\bills\BBM\9712AHB18.DOCX"/>
    <w:docVar w:name="dvBillNumber" w:val="4457"/>
    <w:docVar w:name="dvBillNumberPrefix" w:val="H. "/>
    <w:docVar w:name="dvOriginalBody" w:val="House"/>
    <w:docVar w:name="dvSteno" w:val="BBM"/>
    <w:docVar w:name="NameofBody" w:val="h"/>
    <w:docVar w:name="vGroup2" w:val="Council"/>
  </w:docVars>
  <w:rsids>
    <w:rsidRoot w:val="00F3515E"/>
    <w:rsid w:val="00011869"/>
    <w:rsid w:val="00015CD6"/>
    <w:rsid w:val="000860E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D5A"/>
    <w:rsid w:val="002E5912"/>
    <w:rsid w:val="00300D9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591"/>
    <w:rsid w:val="006913C9"/>
    <w:rsid w:val="0069470D"/>
    <w:rsid w:val="006D58AA"/>
    <w:rsid w:val="00734F00"/>
    <w:rsid w:val="00741086"/>
    <w:rsid w:val="007A70AE"/>
    <w:rsid w:val="008362E8"/>
    <w:rsid w:val="0085786E"/>
    <w:rsid w:val="008A1768"/>
    <w:rsid w:val="008A489F"/>
    <w:rsid w:val="008F0F33"/>
    <w:rsid w:val="008F4429"/>
    <w:rsid w:val="0094021A"/>
    <w:rsid w:val="00954FC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3D39"/>
    <w:rsid w:val="00C31C95"/>
    <w:rsid w:val="00C3483A"/>
    <w:rsid w:val="00C3759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15E"/>
    <w:rsid w:val="00F50AE3"/>
    <w:rsid w:val="00F655B7"/>
    <w:rsid w:val="00F656BA"/>
    <w:rsid w:val="00F67CF1"/>
    <w:rsid w:val="00F728AA"/>
    <w:rsid w:val="00F840F0"/>
    <w:rsid w:val="00FA7B7F"/>
    <w:rsid w:val="00FB0D0D"/>
    <w:rsid w:val="00FB43B4"/>
    <w:rsid w:val="00FB4FA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223D1B-EA1F-4E9E-885C-DFC46D94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E5512-5C39-4D53-9954-421F8F92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461</Words>
  <Characters>2192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4457 Text of Previous Version (Dec. 13, 2017) - South Carolina Legislature Online</dc:title>
  <dc:creator>BRENDA MELTON</dc:creator>
  <cp:lastModifiedBy>S Volk</cp:lastModifiedBy>
  <cp:revision>2</cp:revision>
  <cp:lastPrinted>2017-12-04T15:41:00Z</cp:lastPrinted>
  <dcterms:created xsi:type="dcterms:W3CDTF">2017-12-13T21:15:00Z</dcterms:created>
  <dcterms:modified xsi:type="dcterms:W3CDTF">2017-12-13T21:15:00Z</dcterms:modified>
</cp:coreProperties>
</file>