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Pr="00264217" w:rsidRDefault="00264217" w:rsidP="00264217">
      <w:pPr>
        <w:tabs>
          <w:tab w:val="right" w:pos="5933"/>
        </w:tabs>
        <w:suppressAutoHyphens/>
      </w:pPr>
      <w:r>
        <w:tab/>
      </w:r>
      <w:r>
        <w:rPr>
          <w:b/>
          <w:sz w:val="36"/>
        </w:rPr>
        <w:t>H. 4466</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4466) to amend the Code of Laws of South Carolina, 1976, by adding Section 56</w:t>
      </w:r>
      <w:r>
        <w:noBreakHyphen/>
        <w:t>2</w:t>
      </w:r>
      <w:r>
        <w:noBreakHyphen/>
        <w:t>3110 so as to provide that a county may adopt an ordinance that regulates, etc., respectfully</w:t>
      </w: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Pr="00BE763E"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63E">
        <w:t>Amend the bill, as and if amended, by striking Section 56-2-3110, as contained in SECTION 1 and inserting:</w:t>
      </w:r>
    </w:p>
    <w:p w:rsidR="00264217" w:rsidRPr="00BE763E"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E763E">
        <w:t>/</w:t>
      </w:r>
      <w:r w:rsidRPr="00BE763E">
        <w:tab/>
      </w:r>
      <w:bookmarkStart w:id="0" w:name="temp"/>
      <w:r w:rsidRPr="00BE763E">
        <w:rPr>
          <w:u w:color="000000" w:themeColor="text1"/>
        </w:rPr>
        <w:t>Section 56</w:t>
      </w:r>
      <w:r w:rsidRPr="00BE763E">
        <w:rPr>
          <w:u w:color="000000" w:themeColor="text1"/>
        </w:rPr>
        <w:noBreakHyphen/>
        <w:t>2</w:t>
      </w:r>
      <w:r w:rsidRPr="00BE763E">
        <w:rPr>
          <w:u w:color="000000" w:themeColor="text1"/>
        </w:rPr>
        <w:noBreakHyphen/>
        <w:t>3110. 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The ordinance shall not violate existing state law.</w:t>
      </w:r>
      <w:bookmarkEnd w:id="0"/>
      <w:r w:rsidRPr="00BE763E">
        <w:rPr>
          <w:u w:color="000000" w:themeColor="text1"/>
        </w:rPr>
        <w:tab/>
      </w:r>
      <w:r w:rsidRPr="00BE763E">
        <w:rPr>
          <w:u w:color="000000" w:themeColor="text1"/>
        </w:rPr>
        <w:tab/>
        <w:t>/</w:t>
      </w:r>
    </w:p>
    <w:p w:rsidR="00264217" w:rsidRPr="00BE763E"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763E">
        <w:rPr>
          <w:u w:color="000000" w:themeColor="text1"/>
        </w:rPr>
        <w:t>Amend the bill further by adding an appropriately numbered SECTION to read:</w:t>
      </w:r>
    </w:p>
    <w:p w:rsidR="00264217" w:rsidRPr="00BE763E"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763E">
        <w:rPr>
          <w:u w:color="000000" w:themeColor="text1"/>
        </w:rPr>
        <w:t>/</w:t>
      </w:r>
      <w:r w:rsidRPr="00BE763E">
        <w:rPr>
          <w:u w:color="000000" w:themeColor="text1"/>
        </w:rPr>
        <w:tab/>
        <w:t>SECTION ___. Section 56</w:t>
      </w:r>
      <w:r w:rsidRPr="00BE763E">
        <w:rPr>
          <w:u w:color="000000" w:themeColor="text1"/>
        </w:rPr>
        <w:noBreakHyphen/>
        <w:t>2</w:t>
      </w:r>
      <w:r w:rsidRPr="00BE763E">
        <w:rPr>
          <w:u w:color="000000" w:themeColor="text1"/>
        </w:rPr>
        <w:noBreakHyphen/>
        <w:t>105(F)(4) of the 1976 Code is amended by adding a new paragraph at the end of the item to read:</w:t>
      </w:r>
    </w:p>
    <w:p w:rsidR="00264217" w:rsidRPr="00BE763E"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763E">
        <w:rPr>
          <w:u w:color="000000" w:themeColor="text1"/>
        </w:rPr>
        <w:tab/>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w:t>
      </w:r>
      <w:r w:rsidRPr="00BE763E">
        <w:rPr>
          <w:u w:color="000000" w:themeColor="text1"/>
        </w:rPr>
        <w:lastRenderedPageBreak/>
        <w:t>of safety devices and the geographic area, distance, identification of the vehicles, and specified public roadways on which the rented or leased golf carts may operate.  The ordinance shall not violate existing state law.</w:t>
      </w:r>
      <w:r w:rsidRPr="00BE763E">
        <w:rPr>
          <w:u w:color="000000" w:themeColor="text1"/>
        </w:rPr>
        <w:tab/>
      </w:r>
      <w:r w:rsidRPr="00BE763E">
        <w:rPr>
          <w:u w:color="000000" w:themeColor="text1"/>
        </w:rPr>
        <w:tab/>
        <w:t>/</w:t>
      </w:r>
    </w:p>
    <w:p w:rsidR="00264217" w:rsidRPr="00BE763E"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63E">
        <w:t>Renumber sections to conform.</w:t>
      </w: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763E">
        <w:t>Amend title to conform.</w:t>
      </w: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4217" w:rsidSect="002642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59" w:rsidRPr="00264217" w:rsidRDefault="009F5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F4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w:t>
      </w:r>
      <w:r w:rsidR="000F46DE">
        <w:t xml:space="preserve"> THE CODE OF LAWS OF SOUTH CAROLINA, 1976, BY ADDING SECTION 56</w:t>
      </w:r>
      <w:r w:rsidR="00C65CF6">
        <w:noBreakHyphen/>
      </w:r>
      <w:r w:rsidR="000F46DE">
        <w:t>2</w:t>
      </w:r>
      <w:r w:rsidR="00C65CF6">
        <w:noBreakHyphen/>
      </w:r>
      <w:r w:rsidR="0006753E">
        <w:t>3110</w:t>
      </w:r>
      <w:r w:rsidR="000F46DE">
        <w:t xml:space="preserve"> SO AS TO PROVIDE THAT A COUNTY MAY ADOPT AN ORDINANCE THAT REGULATE</w:t>
      </w:r>
      <w:r w:rsidR="006C3441">
        <w:t xml:space="preserve">S THE OPERATION OF </w:t>
      </w:r>
      <w:r w:rsidR="001F610E">
        <w:t>CERTAIN UNLICENSED VEHICLES UPON THE PUBLIC STREETS AND HIGHWAYS WITHIN ITS JURISDICTION WHEN THE VEHICLES ARE OFFERED TO THE PUBLIC FOR RENTAL ON A DAILY, WEEKLY, OR MONTHLY BASIS</w:t>
      </w:r>
      <w:r w:rsidR="000F46DE">
        <w:t xml:space="preserve">, AND TO PROVIDE THAT </w:t>
      </w:r>
      <w:r w:rsidR="00B06344">
        <w:t>MUNICIPALITIES</w:t>
      </w:r>
      <w:r w:rsidR="000F46DE">
        <w:t xml:space="preserve"> MAY ADOPT A SIMILAR ORDINANCE IN THE ABSENCE OF COUNTY ORDINANCE</w:t>
      </w:r>
      <w:r w:rsidR="00B06344">
        <w:t>S</w:t>
      </w:r>
      <w:r w:rsidR="000F46DE">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46DE">
        <w:t>Article 2, Title 56 of the 1976 Code is amended by adding:</w:t>
      </w:r>
    </w:p>
    <w:p w:rsidR="000F46DE" w:rsidRDefault="000F4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DE" w:rsidRDefault="000F4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65CF6">
        <w:noBreakHyphen/>
      </w:r>
      <w:r>
        <w:t>2</w:t>
      </w:r>
      <w:r w:rsidR="00C65CF6">
        <w:noBreakHyphen/>
      </w:r>
      <w:r>
        <w:t>3110.</w:t>
      </w:r>
      <w:r>
        <w:tab/>
        <w:t>(A)</w:t>
      </w:r>
      <w:r>
        <w:tab/>
        <w:t xml:space="preserve">A county may adopt an ordinance that regulates the </w:t>
      </w:r>
      <w:r w:rsidR="001F610E">
        <w:t xml:space="preserve">operation of unlicensed vehicles authorized by </w:t>
      </w:r>
      <w:r w:rsidR="00B06344">
        <w:t>s</w:t>
      </w:r>
      <w:r w:rsidR="001F610E">
        <w:t>tate law upon the public streets and highways within its jurisdiction when the vehicles are offered to the public for rental on a daily, weekly, or monthly basi</w:t>
      </w:r>
      <w:r w:rsidR="00C24F58">
        <w:t>s</w:t>
      </w:r>
      <w:r>
        <w:t>.</w:t>
      </w:r>
    </w:p>
    <w:p w:rsidR="000F46DE" w:rsidRDefault="000F4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1F610E">
        <w:t>In the absence of a county ordinance, a</w:t>
      </w:r>
      <w:r>
        <w:t xml:space="preserve"> municipality may adopt an ordinance that regulates </w:t>
      </w:r>
      <w:r w:rsidR="001F610E">
        <w:t xml:space="preserve">unlicensed vehicles authorized by </w:t>
      </w:r>
      <w:r w:rsidR="00B06344">
        <w:t>s</w:t>
      </w:r>
      <w:r w:rsidR="001F610E">
        <w:t>tate law that operate upon the public streets and highways within its jurisdiction when the vehicles are offered to the public for rental on a daily, weekly, or monthly basis</w:t>
      </w:r>
      <w:r w:rsidR="00E67756">
        <w:t>.”</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756">
        <w:t>2</w:t>
      </w:r>
      <w:r>
        <w:t>.</w:t>
      </w:r>
      <w:r>
        <w:tab/>
        <w:t>This act takes effect upon approval by the Governor.</w:t>
      </w:r>
    </w:p>
    <w:p w:rsidR="00C5266F" w:rsidRDefault="00C65CF6"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967" w:rsidRDefault="00137967" w:rsidP="00137967">
      <w:pPr>
        <w:suppressAutoHyphens/>
      </w:pPr>
    </w:p>
    <w:sectPr w:rsidR="00137967" w:rsidSect="0026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133911-6CFD-468F-BA40-803F07EF8AEF}"/>
    <w:embedBold r:id="rId2" w:fontKey="{28A10D96-5F83-412C-B4C0-637B816563D2}"/>
  </w:font>
  <w:font w:name="Calibri">
    <w:panose1 w:val="020F0502020204030204"/>
    <w:charset w:val="00"/>
    <w:family w:val="swiss"/>
    <w:pitch w:val="variable"/>
    <w:sig w:usb0="E00002FF" w:usb1="4000ACFF" w:usb2="00000001" w:usb3="00000000" w:csb0="0000019F" w:csb1="00000000"/>
    <w:embedRegular r:id="rId3" w:fontKey="{A66ECE6D-E105-45EB-B824-04EE44163597}"/>
  </w:font>
  <w:font w:name="Segoe UI">
    <w:panose1 w:val="020B0502040204020203"/>
    <w:charset w:val="00"/>
    <w:family w:val="swiss"/>
    <w:pitch w:val="variable"/>
    <w:sig w:usb0="E10022FF" w:usb1="C000E47F" w:usb2="00000029" w:usb3="00000000" w:csb0="000001DF" w:csb1="00000000"/>
    <w:embedRegular r:id="rId4" w:fontKey="{20CDFC6A-6A6D-4559-AFA7-9063E71551E4}"/>
  </w:font>
  <w:font w:name="Cambria">
    <w:panose1 w:val="02040503050406030204"/>
    <w:charset w:val="00"/>
    <w:family w:val="roman"/>
    <w:pitch w:val="variable"/>
    <w:sig w:usb0="E00002FF" w:usb1="400004FF" w:usb2="00000000" w:usb3="00000000" w:csb0="0000019F" w:csb1="00000000"/>
    <w:embedRegular r:id="rId5" w:fontKey="{17552068-E075-437C-8EAF-37858FFF25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66F" w:rsidRPr="009F5059" w:rsidRDefault="009F5059" w:rsidP="009F5059">
    <w:pPr>
      <w:pStyle w:val="Footer"/>
      <w:tabs>
        <w:tab w:val="clear" w:pos="4680"/>
        <w:tab w:val="clear" w:pos="9360"/>
        <w:tab w:val="center" w:pos="2995"/>
      </w:tabs>
      <w:spacing w:before="120"/>
    </w:pPr>
    <w:r>
      <w:t>[4466</w:t>
    </w:r>
    <w:r w:rsidR="00264217">
      <w:t>-</w:t>
    </w:r>
    <w:r w:rsidR="00264217">
      <w:fldChar w:fldCharType="begin"/>
    </w:r>
    <w:r w:rsidR="00264217">
      <w:instrText xml:space="preserve"> PAGE  \* MERGEFORMAT </w:instrText>
    </w:r>
    <w:r w:rsidR="00264217">
      <w:fldChar w:fldCharType="separate"/>
    </w:r>
    <w:r w:rsidR="00137967">
      <w:rPr>
        <w:noProof/>
      </w:rPr>
      <w:t>2</w:t>
    </w:r>
    <w:r w:rsidR="00264217">
      <w:fldChar w:fldCharType="end"/>
    </w:r>
    <w:r w:rsidR="002642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264217"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1379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6753E"/>
    <w:rsid w:val="000E0100"/>
    <w:rsid w:val="000E1785"/>
    <w:rsid w:val="000F40FA"/>
    <w:rsid w:val="000F46DE"/>
    <w:rsid w:val="001035F1"/>
    <w:rsid w:val="0010776B"/>
    <w:rsid w:val="00133E66"/>
    <w:rsid w:val="00137967"/>
    <w:rsid w:val="001435A3"/>
    <w:rsid w:val="00146ED3"/>
    <w:rsid w:val="00151044"/>
    <w:rsid w:val="001D08F2"/>
    <w:rsid w:val="001D3A58"/>
    <w:rsid w:val="001D525B"/>
    <w:rsid w:val="001D7F4F"/>
    <w:rsid w:val="001F610E"/>
    <w:rsid w:val="00205238"/>
    <w:rsid w:val="002321B6"/>
    <w:rsid w:val="00250967"/>
    <w:rsid w:val="002543C8"/>
    <w:rsid w:val="0025541D"/>
    <w:rsid w:val="00264217"/>
    <w:rsid w:val="00284AAE"/>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441"/>
    <w:rsid w:val="006D58AA"/>
    <w:rsid w:val="00734F00"/>
    <w:rsid w:val="007A70AE"/>
    <w:rsid w:val="008362E8"/>
    <w:rsid w:val="0085786E"/>
    <w:rsid w:val="008A1768"/>
    <w:rsid w:val="008A489F"/>
    <w:rsid w:val="008F0F33"/>
    <w:rsid w:val="008F4429"/>
    <w:rsid w:val="0092784D"/>
    <w:rsid w:val="0094021A"/>
    <w:rsid w:val="009B44AF"/>
    <w:rsid w:val="009C6A0B"/>
    <w:rsid w:val="009F0C77"/>
    <w:rsid w:val="009F4DD1"/>
    <w:rsid w:val="009F5059"/>
    <w:rsid w:val="00A02543"/>
    <w:rsid w:val="00A41684"/>
    <w:rsid w:val="00A64E80"/>
    <w:rsid w:val="00A72BCD"/>
    <w:rsid w:val="00A73205"/>
    <w:rsid w:val="00A741D9"/>
    <w:rsid w:val="00A833AB"/>
    <w:rsid w:val="00A9741D"/>
    <w:rsid w:val="00AC34A2"/>
    <w:rsid w:val="00AD1C9A"/>
    <w:rsid w:val="00AD4B17"/>
    <w:rsid w:val="00B06344"/>
    <w:rsid w:val="00B412D4"/>
    <w:rsid w:val="00BE3C22"/>
    <w:rsid w:val="00C0345E"/>
    <w:rsid w:val="00C24F58"/>
    <w:rsid w:val="00C31C95"/>
    <w:rsid w:val="00C3483A"/>
    <w:rsid w:val="00C5266F"/>
    <w:rsid w:val="00C555B4"/>
    <w:rsid w:val="00C65CF6"/>
    <w:rsid w:val="00C74E9D"/>
    <w:rsid w:val="00C826DD"/>
    <w:rsid w:val="00C82FD3"/>
    <w:rsid w:val="00C92819"/>
    <w:rsid w:val="00CC6B7B"/>
    <w:rsid w:val="00CD2089"/>
    <w:rsid w:val="00D24A65"/>
    <w:rsid w:val="00D73A67"/>
    <w:rsid w:val="00D970A9"/>
    <w:rsid w:val="00DF3845"/>
    <w:rsid w:val="00E07B91"/>
    <w:rsid w:val="00E41911"/>
    <w:rsid w:val="00E44B57"/>
    <w:rsid w:val="00E67756"/>
    <w:rsid w:val="00E92EEF"/>
    <w:rsid w:val="00EF2368"/>
    <w:rsid w:val="00EF4A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96097-AE51-4F73-924D-FDA16568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558</Words>
  <Characters>2795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Text of Previous Version (Apr. 3, 2018) - South Carolina Legislature Online</dc:title>
  <dc:creator>Gwen Thurmond</dc:creator>
  <cp:lastModifiedBy>Miriam Cook</cp:lastModifiedBy>
  <cp:revision>2</cp:revision>
  <cp:lastPrinted>2017-11-14T22:14:00Z</cp:lastPrinted>
  <dcterms:created xsi:type="dcterms:W3CDTF">2018-04-04T00:41:00Z</dcterms:created>
  <dcterms:modified xsi:type="dcterms:W3CDTF">2018-04-04T00:41:00Z</dcterms:modified>
</cp:coreProperties>
</file>