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5522" w:rsidRP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5522" w:rsidRDefault="00B45522"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522"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1E05"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A31E05"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5" w:rsidRPr="00A31E05" w:rsidRDefault="00A31E05" w:rsidP="00A31E05">
      <w:pPr>
        <w:tabs>
          <w:tab w:val="right" w:pos="5933"/>
        </w:tabs>
        <w:suppressAutoHyphens/>
      </w:pPr>
      <w:r>
        <w:tab/>
      </w:r>
      <w:r>
        <w:rPr>
          <w:b/>
          <w:sz w:val="36"/>
        </w:rPr>
        <w:t>H. 4487</w:t>
      </w:r>
    </w:p>
    <w:p w:rsidR="00A31E05"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5"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Hewitt, Robinson</w:t>
      </w:r>
      <w:r>
        <w:noBreakHyphen/>
        <w:t>Simpson, Fry, West, Atwater, Erickson, Norrell, Weeks, Douglas, Ridgew</w:t>
      </w:r>
      <w:r w:rsidR="00477485">
        <w:t>ay, Dillard, Huggins and</w:t>
      </w:r>
      <w:bookmarkStart w:id="0" w:name="_GoBack"/>
      <w:bookmarkEnd w:id="0"/>
      <w:r w:rsidR="00477485">
        <w:t xml:space="preserve"> W. Newton</w:t>
      </w:r>
    </w:p>
    <w:p w:rsidR="00A31E05"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5"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A31E05"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A31E05" w:rsidRPr="00A31E05" w:rsidRDefault="00A31E05" w:rsidP="00A31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1E05"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5" w:rsidRDefault="00A31E05"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1E05" w:rsidSect="00B45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3F99" w:rsidRDefault="00FB3F99"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7DD" w:rsidRDefault="00C157DD" w:rsidP="00C15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3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A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7737">
        <w:rPr>
          <w:color w:val="000000" w:themeColor="text1"/>
          <w:u w:color="000000" w:themeColor="text1"/>
        </w:rPr>
        <w:t>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008E66BB">
        <w:rPr>
          <w:color w:val="000000" w:themeColor="text1"/>
          <w:u w:color="000000" w:themeColor="text1"/>
        </w:rPr>
        <w:t>160</w:t>
      </w:r>
      <w:r w:rsidRPr="00087737">
        <w:rPr>
          <w:color w:val="000000" w:themeColor="text1"/>
          <w:u w:color="000000" w:themeColor="text1"/>
        </w:rPr>
        <w:t xml:space="preserve">, CODE OF LAWS OF SOUTH CAROLINA, 1976, RELATING TO </w:t>
      </w:r>
      <w:r w:rsidR="008E66BB">
        <w:rPr>
          <w:color w:val="000000" w:themeColor="text1"/>
          <w:u w:color="000000" w:themeColor="text1"/>
        </w:rPr>
        <w:t>SCHEDULING OF CONTROLLED SUBSTANCES, SO AS TO PROVIDE A PROCESS FOR THE DEPARTMENT OF HEALTH AND ENVIRONMENTAL CONTROL</w:t>
      </w:r>
      <w:r w:rsidR="00A04F2B">
        <w:rPr>
          <w:color w:val="000000" w:themeColor="text1"/>
          <w:u w:color="000000" w:themeColor="text1"/>
        </w:rPr>
        <w:t xml:space="preserve"> (</w:t>
      </w:r>
      <w:proofErr w:type="spellStart"/>
      <w:r w:rsidR="00A04F2B">
        <w:rPr>
          <w:color w:val="000000" w:themeColor="text1"/>
          <w:u w:color="000000" w:themeColor="text1"/>
        </w:rPr>
        <w:t>DHEC</w:t>
      </w:r>
      <w:proofErr w:type="spellEnd"/>
      <w:r w:rsidR="00A04F2B">
        <w:rPr>
          <w:color w:val="000000" w:themeColor="text1"/>
          <w:u w:color="000000" w:themeColor="text1"/>
        </w:rPr>
        <w:t>)</w:t>
      </w:r>
      <w:r w:rsidR="008E66BB">
        <w:rPr>
          <w:color w:val="000000" w:themeColor="text1"/>
          <w:u w:color="000000" w:themeColor="text1"/>
        </w:rPr>
        <w:t xml:space="preserve"> TO SCHEDULE </w:t>
      </w:r>
      <w:r w:rsidR="003C078F">
        <w:rPr>
          <w:color w:val="000000" w:themeColor="text1"/>
          <w:u w:color="000000" w:themeColor="text1"/>
        </w:rPr>
        <w:t>CERTAIN SUBSTANCES</w:t>
      </w:r>
      <w:r w:rsidR="008E66BB">
        <w:rPr>
          <w:color w:val="000000" w:themeColor="text1"/>
          <w:u w:color="000000" w:themeColor="text1"/>
        </w:rPr>
        <w:t xml:space="preserve"> ON AN EMERGENCY BASIS</w:t>
      </w:r>
      <w:r w:rsidRPr="00087737">
        <w:rPr>
          <w:color w:val="000000" w:themeColor="text1"/>
          <w:u w:color="000000" w:themeColor="text1"/>
        </w:rPr>
        <w:t>;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280, RELATING TO REGISTRATIONS TO MANUFACTURE, DISTRIBUTE, OR DISPENSE CONTROLLED SUBSTANCES, SO AS TO ELIMINATE REGISTRATION RENEWAL GRACE PERIODS;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290, RELATING IN PART TO REGISTRATIONS ISSUED TO PRACTITIONERS TO DISPENSE NARCOTICS FOR MAINTENANCE OR DETOXIFICATION TREATMENTS AND TO NURSE PRACTITIONERS AND PHYSICIAN ASSISTANTS TO PRESCRIBE SCHEDULE V DRUGS, SO AS TO CHANGE CERTAIN REQUIREMENTS;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310, RELATING TO APPLICATIONS FOR REGISTRATIONS TO MANUFACTURE, DISTRIBUTE, OR DISPENSE CONTROLLED SUBSTANCES, SO AS TO ALLOW </w:t>
      </w:r>
      <w:proofErr w:type="spellStart"/>
      <w:r w:rsidRPr="00087737">
        <w:rPr>
          <w:color w:val="000000" w:themeColor="text1"/>
          <w:u w:color="000000" w:themeColor="text1"/>
        </w:rPr>
        <w:t>DHEC</w:t>
      </w:r>
      <w:proofErr w:type="spellEnd"/>
      <w:r w:rsidRPr="00087737">
        <w:rPr>
          <w:color w:val="000000" w:themeColor="text1"/>
          <w:u w:color="000000" w:themeColor="text1"/>
        </w:rPr>
        <w:t xml:space="preserve"> TO DENY AN APPLICATION FOR REGISTRATION FOR ANY CRIMINAL CONVICTION; TO AMEND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480, RELATING TO THE DEPARTMENT OF NARCOTICS AND DANGEROUS DRUGS WITHIN THE SOUTH CAROLINA LAW ENFORCEMENT DIVISION (SLED), SO AS TO ELIMINATE ENFORCEMENT OF DRUG LAWS AS A FUNCTION OF </w:t>
      </w:r>
      <w:proofErr w:type="spellStart"/>
      <w:r w:rsidRPr="00087737">
        <w:rPr>
          <w:color w:val="000000" w:themeColor="text1"/>
          <w:u w:color="000000" w:themeColor="text1"/>
        </w:rPr>
        <w:t>DHEC</w:t>
      </w:r>
      <w:proofErr w:type="spellEnd"/>
      <w:r w:rsidRPr="00087737">
        <w:rPr>
          <w:color w:val="000000" w:themeColor="text1"/>
          <w:u w:color="000000" w:themeColor="text1"/>
        </w:rPr>
        <w:t>; AND TO REPEAL 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 xml:space="preserve">560 RELATING TO THE TRANSFER OF AGENTS FROM </w:t>
      </w:r>
      <w:proofErr w:type="spellStart"/>
      <w:r w:rsidRPr="00087737">
        <w:rPr>
          <w:color w:val="000000" w:themeColor="text1"/>
          <w:u w:color="000000" w:themeColor="text1"/>
        </w:rPr>
        <w:t>DHEC</w:t>
      </w:r>
      <w:proofErr w:type="spellEnd"/>
      <w:r w:rsidRPr="00087737">
        <w:rPr>
          <w:color w:val="000000" w:themeColor="text1"/>
          <w:u w:color="000000" w:themeColor="text1"/>
        </w:rPr>
        <w:t xml:space="preserve"> TO SLED. </w:t>
      </w:r>
    </w:p>
    <w:p w:rsidR="0010776B" w:rsidRDefault="00DF3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 xml:space="preserve">Amend Title </w:t>
      </w:r>
      <w:proofErr w:type="gramStart"/>
      <w:r>
        <w:t>To</w:t>
      </w:r>
      <w:proofErr w:type="gramEnd"/>
      <w:r>
        <w:t xml:space="preserve"> Conform</w:t>
      </w:r>
    </w:p>
    <w:p w:rsidR="00DF3733" w:rsidRDefault="00DF37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 xml:space="preserve">SECTION </w:t>
      </w:r>
      <w:proofErr w:type="spellStart"/>
      <w:r w:rsidRPr="005A52F7">
        <w:t>1.A</w:t>
      </w:r>
      <w:proofErr w:type="spellEnd"/>
      <w:r w:rsidRPr="005A52F7">
        <w:t>.</w:t>
      </w:r>
      <w:r w:rsidRPr="005A52F7">
        <w:tab/>
        <w:t xml:space="preserve"> Section 44-53-160 of the 1976 Code is amended to read: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“Section 44-53-160.</w:t>
      </w:r>
      <w:r w:rsidRPr="005A52F7">
        <w:tab/>
        <w:t>(</w:t>
      </w:r>
      <w:bookmarkStart w:id="5" w:name="temp"/>
      <w:bookmarkEnd w:id="5"/>
      <w:r w:rsidRPr="005A52F7">
        <w:t>A)(1)</w:t>
      </w:r>
      <w:r w:rsidRPr="005A52F7">
        <w:tab/>
        <w:t>Annually, within thirty days after the convening of each regular session of the General Assembly, the department shall recommend to the General Assembly any additions, deletions, or revisions in the schedules of controlled substances enumerated in Sections 44</w:t>
      </w:r>
      <w:r w:rsidRPr="005A52F7">
        <w:noBreakHyphen/>
        <w:t>53</w:t>
      </w:r>
      <w:r w:rsidRPr="005A52F7">
        <w:noBreakHyphen/>
        <w:t>190, 44</w:t>
      </w:r>
      <w:r w:rsidRPr="005A52F7">
        <w:noBreakHyphen/>
        <w:t>53</w:t>
      </w:r>
      <w:r w:rsidRPr="005A52F7">
        <w:noBreakHyphen/>
        <w:t>210, 44</w:t>
      </w:r>
      <w:r w:rsidRPr="005A52F7">
        <w:noBreakHyphen/>
        <w:t>53</w:t>
      </w:r>
      <w:r w:rsidRPr="005A52F7">
        <w:noBreakHyphen/>
        <w:t>230, 44</w:t>
      </w:r>
      <w:r w:rsidRPr="005A52F7">
        <w:noBreakHyphen/>
        <w:t>53</w:t>
      </w:r>
      <w:r w:rsidRPr="005A52F7">
        <w:noBreakHyphen/>
        <w:t>250, and 44</w:t>
      </w:r>
      <w:r w:rsidRPr="005A52F7">
        <w:noBreakHyphen/>
        <w:t>53</w:t>
      </w:r>
      <w:r w:rsidRPr="005A52F7">
        <w:noBreakHyphen/>
        <w:t>270 which the department deems necessary. Except as otherwise provided in this section, the department shall not make any additions, deletions, or revisions in the schedules until after notice and an opportunity for a hearing is afforded to all interested parties. In making a recommendation to the General Assembly regarding a substance, the department shall consider the following:</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(a)</w:t>
      </w:r>
      <w:r w:rsidRPr="005A52F7">
        <w:tab/>
      </w:r>
      <w:proofErr w:type="gramStart"/>
      <w:r w:rsidRPr="005A52F7">
        <w:t>the</w:t>
      </w:r>
      <w:proofErr w:type="gramEnd"/>
      <w:r w:rsidRPr="005A52F7">
        <w:t xml:space="preserve"> actual or relative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(b)</w:t>
      </w:r>
      <w:r w:rsidRPr="005A52F7">
        <w:tab/>
      </w:r>
      <w:proofErr w:type="gramStart"/>
      <w:r w:rsidRPr="005A52F7">
        <w:t>the</w:t>
      </w:r>
      <w:proofErr w:type="gramEnd"/>
      <w:r w:rsidRPr="005A52F7">
        <w:t xml:space="preserve"> scientific evidence of the substance’s pharmacological effect, if known;</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(c)</w:t>
      </w:r>
      <w:r w:rsidRPr="005A52F7">
        <w:tab/>
      </w:r>
      <w:proofErr w:type="gramStart"/>
      <w:r w:rsidRPr="005A52F7">
        <w:t>the</w:t>
      </w:r>
      <w:proofErr w:type="gramEnd"/>
      <w:r w:rsidRPr="005A52F7">
        <w:t xml:space="preserve"> state of current scientific knowledge regarding the substance;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(d)</w:t>
      </w:r>
      <w:r w:rsidRPr="005A52F7">
        <w:tab/>
      </w:r>
      <w:proofErr w:type="gramStart"/>
      <w:r w:rsidRPr="005A52F7">
        <w:t>the</w:t>
      </w:r>
      <w:proofErr w:type="gramEnd"/>
      <w:r w:rsidRPr="005A52F7">
        <w:t xml:space="preserve"> history and current pattern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(e)</w:t>
      </w:r>
      <w:r w:rsidRPr="005A52F7">
        <w:tab/>
      </w:r>
      <w:proofErr w:type="gramStart"/>
      <w:r w:rsidRPr="005A52F7">
        <w:t>the</w:t>
      </w:r>
      <w:proofErr w:type="gramEnd"/>
      <w:r w:rsidRPr="005A52F7">
        <w:t xml:space="preserve"> scope, duration, and significance of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(f)</w:t>
      </w:r>
      <w:r w:rsidRPr="005A52F7">
        <w:tab/>
      </w:r>
      <w:proofErr w:type="gramStart"/>
      <w:r w:rsidRPr="005A52F7">
        <w:t>the</w:t>
      </w:r>
      <w:proofErr w:type="gramEnd"/>
      <w:r w:rsidRPr="005A52F7">
        <w:t xml:space="preserve"> risk to public health;</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(g)</w:t>
      </w:r>
      <w:r w:rsidRPr="005A52F7">
        <w:tab/>
      </w:r>
      <w:proofErr w:type="gramStart"/>
      <w:r w:rsidRPr="005A52F7">
        <w:t>the</w:t>
      </w:r>
      <w:proofErr w:type="gramEnd"/>
      <w:r w:rsidRPr="005A52F7">
        <w:t xml:space="preserve"> potential of the substance to produce psychic or physiological dependence liability;</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(h)</w:t>
      </w:r>
      <w:r w:rsidRPr="005A52F7">
        <w:tab/>
      </w:r>
      <w:proofErr w:type="gramStart"/>
      <w:r w:rsidRPr="005A52F7">
        <w:t>whether</w:t>
      </w:r>
      <w:proofErr w:type="gramEnd"/>
      <w:r w:rsidRPr="005A52F7">
        <w:t xml:space="preserve"> the substance is an immediate precursor of a substance already controlled pursuant to this chapter; and</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r>
      <w:r w:rsidRPr="005A52F7">
        <w:tab/>
        <w:t>(</w:t>
      </w:r>
      <w:proofErr w:type="spellStart"/>
      <w:r w:rsidRPr="005A52F7">
        <w:t>i</w:t>
      </w:r>
      <w:proofErr w:type="spellEnd"/>
      <w:r w:rsidRPr="005A52F7">
        <w:t>)</w:t>
      </w:r>
      <w:r w:rsidRPr="005A52F7">
        <w:tab/>
      </w:r>
      <w:r w:rsidRPr="005A52F7">
        <w:tab/>
      </w:r>
      <w:proofErr w:type="gramStart"/>
      <w:r w:rsidRPr="005A52F7">
        <w:t>whether</w:t>
      </w:r>
      <w:proofErr w:type="gramEnd"/>
      <w:r w:rsidRPr="005A52F7">
        <w:t xml:space="preserve"> the substance has an accepted or recognized medical 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r>
      <w:r w:rsidRPr="005A52F7">
        <w:tab/>
        <w:t>(2)</w:t>
      </w:r>
      <w:r w:rsidRPr="005A52F7">
        <w:tab/>
        <w:t>After considering the factors listed in subsection (A)(1), the department shall make a recommendation to the General Assembly specifying to what schedule the substance should be added, deleted, or rescheduled, if the department finds that the substance has a potential for abuse.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A52F7">
        <w:tab/>
      </w:r>
      <w:r w:rsidRPr="005A52F7">
        <w:rPr>
          <w:strike/>
        </w:rPr>
        <w:t>(B)</w:t>
      </w:r>
      <w:r w:rsidRPr="005A52F7">
        <w:rPr>
          <w:strike/>
        </w:rPr>
        <w:tab/>
        <w:t xml:space="preserve">Except as otherwise provided in this section, during the time the General Assembly is not in session, the department may add, delete, or reschedule a substance as a controlled substance after providing notice and a hearing to all interested parties. The addition, deletion, or rescheduling of a substance pursuant to this subsection has the full force of law unless overturned by the General Assembly. </w:t>
      </w:r>
      <w:r w:rsidRPr="005A52F7">
        <w:rPr>
          <w:strike/>
        </w:rPr>
        <w:lastRenderedPageBreak/>
        <w:t>Upon the addition, deletion, or rescheduling of a substance, the department shall forward copies of the change to the Chairmen of the Medical Affairs Committee and the Judiciary Committee of the Senate, the Medical, 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C</w:t>
      </w:r>
      <w:r w:rsidRPr="005A52F7">
        <w:rPr>
          <w:u w:val="single"/>
        </w:rPr>
        <w:t>B</w:t>
      </w:r>
      <w:r w:rsidRPr="005A52F7">
        <w:t>)</w:t>
      </w:r>
      <w:r w:rsidRPr="005A52F7">
        <w:tab/>
        <w:t xml:space="preserve">If a substance is added, deleted, or rescheduled as a controlled substance pursuant to federal law or regulation, the department shall, at the first regular or special meeting of the South Carolina Board of Health and Environmental Control within thirty 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w:t>
      </w:r>
      <w:r w:rsidRPr="005A52F7">
        <w:rPr>
          <w:u w:val="single"/>
        </w:rPr>
        <w:t>Chairman of the</w:t>
      </w:r>
      <w:r w:rsidRPr="005A52F7">
        <w:t xml:space="preserve"> Medical, Military, Public and Municipal Affairs Committee, </w:t>
      </w:r>
      <w:r w:rsidRPr="005A52F7">
        <w:rPr>
          <w:strike/>
        </w:rPr>
        <w:t>and</w:t>
      </w:r>
      <w:r w:rsidRPr="005A52F7">
        <w:t xml:space="preserve"> the </w:t>
      </w:r>
      <w:r w:rsidRPr="005A52F7">
        <w:rPr>
          <w:u w:val="single"/>
        </w:rPr>
        <w:t>Chairman of the</w:t>
      </w:r>
      <w:r w:rsidRPr="005A52F7">
        <w:t xml:space="preserve"> Judiciary Committee of the House of Representatives, </w:t>
      </w:r>
      <w:r w:rsidRPr="005A52F7">
        <w:rPr>
          <w:strike/>
        </w:rPr>
        <w:t>and to</w:t>
      </w:r>
      <w:r w:rsidRPr="005A52F7">
        <w:t xml:space="preserve"> the Clerks of the Senate and House, </w:t>
      </w:r>
      <w:r w:rsidRPr="005A52F7">
        <w:rPr>
          <w:u w:val="single"/>
        </w:rPr>
        <w:t>and the Code Commissioner,</w:t>
      </w:r>
      <w:r w:rsidRPr="005A52F7">
        <w:t xml:space="preserve"> and shall post the schedules on the department’s website indicating the change and specifying the effective date of the change.</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D</w:t>
      </w:r>
      <w:r w:rsidRPr="005A52F7">
        <w:rPr>
          <w:u w:val="single"/>
        </w:rPr>
        <w:t>C</w:t>
      </w:r>
      <w:r w:rsidRPr="005A52F7">
        <w:t>)</w:t>
      </w:r>
      <w:r w:rsidRPr="005A52F7">
        <w:tab/>
        <w:t>The department shall exclude any nonnarcotic substance from a schedule if the substance may, under the federal Food, Drug, and Cosmetic Act and the laws of this State, be lawfully sold over the counter without a prescription.</w:t>
      </w:r>
    </w:p>
    <w:p w:rsidR="00DB65F4" w:rsidRPr="005A52F7"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2F7">
        <w:tab/>
        <w:t>(</w:t>
      </w:r>
      <w:r w:rsidRPr="005A52F7">
        <w:rPr>
          <w:strike/>
        </w:rPr>
        <w:t>E</w:t>
      </w:r>
      <w:r w:rsidRPr="005A52F7">
        <w:rPr>
          <w:u w:val="single"/>
        </w:rPr>
        <w:t>D</w:t>
      </w:r>
      <w:r w:rsidRPr="005A52F7">
        <w:t>)</w:t>
      </w:r>
      <w:r w:rsidRPr="005A52F7">
        <w:tab/>
        <w:t xml:space="preserve">The department’s addition, deletion, or rescheduling of a substance as a controlled substance is governed by this section and is </w:t>
      </w:r>
      <w:r w:rsidRPr="005A52F7">
        <w:rPr>
          <w:strike/>
        </w:rPr>
        <w:t>not</w:t>
      </w:r>
      <w:r w:rsidRPr="005A52F7">
        <w:t xml:space="preserve"> subject to the promulgation requirements of </w:t>
      </w:r>
      <w:r w:rsidRPr="005A52F7">
        <w:rPr>
          <w:strike/>
        </w:rPr>
        <w:t>Title 1,</w:t>
      </w:r>
      <w:r w:rsidRPr="005A52F7">
        <w:t xml:space="preserve"> Chapter 23</w:t>
      </w:r>
      <w:r w:rsidRPr="005A52F7">
        <w:rPr>
          <w:u w:val="single"/>
        </w:rPr>
        <w:t xml:space="preserve">, </w:t>
      </w:r>
      <w:proofErr w:type="gramStart"/>
      <w:r w:rsidRPr="005A52F7">
        <w:rPr>
          <w:u w:val="single"/>
        </w:rPr>
        <w:t>Title</w:t>
      </w:r>
      <w:proofErr w:type="gramEnd"/>
      <w:r w:rsidRPr="005A52F7">
        <w:rPr>
          <w:u w:val="single"/>
        </w:rPr>
        <w:t xml:space="preserve"> 1</w:t>
      </w:r>
      <w:r w:rsidRPr="005A52F7">
        <w:t>.”</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2F7">
        <w:t xml:space="preserve">SECTION </w:t>
      </w:r>
      <w:proofErr w:type="spellStart"/>
      <w:r w:rsidRPr="005A52F7">
        <w:t>1.B</w:t>
      </w:r>
      <w:proofErr w:type="spellEnd"/>
      <w:r w:rsidRPr="005A52F7">
        <w:t>.</w:t>
      </w:r>
      <w:r w:rsidRPr="005A52F7">
        <w:tab/>
        <w:t xml:space="preserve">The repeal or amendment by this act of any law, including regulations promulgated pursuant to SECTION </w:t>
      </w:r>
      <w:proofErr w:type="spellStart"/>
      <w:r w:rsidRPr="005A52F7">
        <w:t>1.A</w:t>
      </w:r>
      <w:proofErr w:type="spellEnd"/>
      <w:r w:rsidRPr="005A52F7">
        <w:t xml:space="preserve">., whether temporary or permanent or civil or criminal, does not affect pending actions, rights, duties, or liabilities founded thereon, or </w:t>
      </w:r>
      <w:r w:rsidRPr="005A52F7">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65F4" w:rsidRDefault="00DB65F4" w:rsidP="00DB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4AE" w:rsidRDefault="002816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1044AE" w:rsidRPr="00087737">
        <w:rPr>
          <w:color w:val="000000" w:themeColor="text1"/>
          <w:u w:color="000000" w:themeColor="text1"/>
        </w:rPr>
        <w:t>2.</w:t>
      </w:r>
      <w:r w:rsidR="001044AE" w:rsidRPr="00087737">
        <w:rPr>
          <w:color w:val="000000" w:themeColor="text1"/>
          <w:u w:color="000000" w:themeColor="text1"/>
        </w:rPr>
        <w:tab/>
        <w:t>Section 44</w:t>
      </w:r>
      <w:r w:rsidR="00AB11AC">
        <w:rPr>
          <w:color w:val="000000" w:themeColor="text1"/>
          <w:u w:color="000000" w:themeColor="text1"/>
        </w:rPr>
        <w:noBreakHyphen/>
      </w:r>
      <w:r w:rsidR="001044AE" w:rsidRPr="00087737">
        <w:rPr>
          <w:color w:val="000000" w:themeColor="text1"/>
          <w:u w:color="000000" w:themeColor="text1"/>
        </w:rPr>
        <w:t>53</w:t>
      </w:r>
      <w:r w:rsidR="00AB11AC">
        <w:rPr>
          <w:color w:val="000000" w:themeColor="text1"/>
          <w:u w:color="000000" w:themeColor="text1"/>
        </w:rPr>
        <w:noBreakHyphen/>
      </w:r>
      <w:r w:rsidR="001044AE" w:rsidRPr="00087737">
        <w:rPr>
          <w:color w:val="000000" w:themeColor="text1"/>
          <w:u w:color="000000" w:themeColor="text1"/>
        </w:rPr>
        <w:t>280(C) and (D) of the 1976 Code is amended to read:</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9A" w:rsidRDefault="001044AE"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1A9A">
        <w:t>(C)</w:t>
      </w:r>
      <w:r w:rsidR="00EF1A9A">
        <w:tab/>
      </w:r>
      <w:r w:rsidR="00EF1A9A" w:rsidRPr="00314634">
        <w:t>A class 20</w:t>
      </w:r>
      <w:r w:rsidR="00AB11AC">
        <w:noBreakHyphen/>
      </w:r>
      <w:r w:rsidR="00EF1A9A" w:rsidRPr="00314634">
        <w:t>28 registration, as provided for by the board in regulation, expires October first of each year.</w:t>
      </w:r>
      <w:r w:rsidR="00EF1A9A" w:rsidRPr="00641251">
        <w:t xml:space="preserve"> </w:t>
      </w:r>
      <w:r w:rsidR="00EF1A9A" w:rsidRPr="00EF1A9A">
        <w:rPr>
          <w:strike/>
        </w:rPr>
        <w:t>A registrant who fails to renew by October thirty</w:t>
      </w:r>
      <w:r w:rsidR="00AB11AC">
        <w:rPr>
          <w:strike/>
        </w:rPr>
        <w:noBreakHyphen/>
      </w:r>
      <w:r w:rsidR="00EF1A9A" w:rsidRPr="00EF1A9A">
        <w:rPr>
          <w:strike/>
        </w:rPr>
        <w:t>first must be penalized twenty</w:t>
      </w:r>
      <w:r w:rsidR="00AB11AC">
        <w:rPr>
          <w:strike/>
        </w:rPr>
        <w:noBreakHyphen/>
      </w:r>
      <w:r w:rsidR="00EF1A9A" w:rsidRPr="00EF1A9A">
        <w:rPr>
          <w:strike/>
        </w:rPr>
        <w:t>five dollars. If failure to renew continues beyond October thirty</w:t>
      </w:r>
      <w:r w:rsidR="00AB11AC">
        <w:rPr>
          <w:strike/>
        </w:rPr>
        <w:noBreakHyphen/>
      </w:r>
      <w:r w:rsidR="00EF1A9A" w:rsidRPr="00EF1A9A">
        <w:rPr>
          <w:strike/>
        </w:rPr>
        <w:t>first, the registrant must be notified, by certified mail return receipt requested, sent to the registrant</w:t>
      </w:r>
      <w:r w:rsidR="00AB11AC" w:rsidRPr="00AB11AC">
        <w:rPr>
          <w:strike/>
        </w:rPr>
        <w:t>’</w:t>
      </w:r>
      <w:r w:rsidR="00EF1A9A" w:rsidRPr="00EF1A9A">
        <w:rPr>
          <w:strike/>
        </w:rPr>
        <w:t xml:space="preserve">s last known </w:t>
      </w:r>
      <w:proofErr w:type="gramStart"/>
      <w:r w:rsidR="00EF1A9A" w:rsidRPr="00EF1A9A">
        <w:rPr>
          <w:strike/>
        </w:rPr>
        <w:t>address, that</w:t>
      </w:r>
      <w:proofErr w:type="gramEnd"/>
      <w:r w:rsidR="00EF1A9A" w:rsidRPr="00EF1A9A">
        <w:rPr>
          <w:strike/>
        </w:rPr>
        <w:t xml:space="preserve"> continued failure to renew will result in the cancellation of the registration.</w:t>
      </w:r>
      <w:r w:rsidR="00EF1A9A" w:rsidRPr="00314634">
        <w:t xml:space="preserve"> The registration of a registrant who fails to renew by </w:t>
      </w:r>
      <w:r w:rsidR="00EF1A9A" w:rsidRPr="00EF1A9A">
        <w:rPr>
          <w:strike/>
        </w:rPr>
        <w:t>December thirty</w:t>
      </w:r>
      <w:r w:rsidR="00AB11AC">
        <w:rPr>
          <w:strike/>
        </w:rPr>
        <w:noBreakHyphen/>
      </w:r>
      <w:r w:rsidR="00EF1A9A" w:rsidRPr="00EF1A9A">
        <w:rPr>
          <w:strike/>
        </w:rPr>
        <w:t>first</w:t>
      </w:r>
      <w:r w:rsidR="00EF1A9A" w:rsidRPr="00314634">
        <w:t xml:space="preserve"> </w:t>
      </w:r>
      <w:r w:rsidR="00EF1A9A">
        <w:rPr>
          <w:u w:val="single"/>
        </w:rPr>
        <w:t>October first</w:t>
      </w:r>
      <w:r w:rsidR="00EF1A9A">
        <w:t xml:space="preserve"> </w:t>
      </w:r>
      <w:r w:rsidR="00EF1A9A" w:rsidRPr="00314634">
        <w:t>is canceled. However, registration may be reinstated upon payment of the renewal fees due and a penalty of one hundred dollars if the registrant is otherwise in good standing and presents a satisfactory explanation for failure to renew.</w:t>
      </w:r>
    </w:p>
    <w:p w:rsidR="001044AE" w:rsidRDefault="00EF1A9A" w:rsidP="00EF1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F20E3" w:rsidRPr="00314634">
        <w:t>(D)</w:t>
      </w:r>
      <w:r w:rsidR="001F20E3">
        <w:tab/>
      </w:r>
      <w:r w:rsidR="001F20E3" w:rsidRPr="00314634">
        <w:t>All registrations other than class 20</w:t>
      </w:r>
      <w:r w:rsidR="00AB11AC">
        <w:noBreakHyphen/>
      </w:r>
      <w:r w:rsidR="001F20E3" w:rsidRPr="00314634">
        <w:t>28, as provided for by the board in regulation, expire on April first of each year.</w:t>
      </w:r>
      <w:r w:rsidR="001F20E3" w:rsidRPr="00982A26">
        <w:t xml:space="preserve"> </w:t>
      </w:r>
      <w:r w:rsidR="001F20E3" w:rsidRPr="001F20E3">
        <w:rPr>
          <w:strike/>
        </w:rPr>
        <w:t>A registrant who fails to renew by April thirtieth must be penalized twenty</w:t>
      </w:r>
      <w:r w:rsidR="00AB11AC">
        <w:rPr>
          <w:strike/>
        </w:rPr>
        <w:noBreakHyphen/>
      </w:r>
      <w:r w:rsidR="001F20E3" w:rsidRPr="001F20E3">
        <w:rPr>
          <w:strike/>
        </w:rPr>
        <w:t>five dollars. If failure to renew continues beyond April thirtieth, the registrant must be notified, by certified mail return receipt requested, sent to the registrant</w:t>
      </w:r>
      <w:r w:rsidR="00AB11AC" w:rsidRPr="00AB11AC">
        <w:rPr>
          <w:strike/>
        </w:rPr>
        <w:t>’</w:t>
      </w:r>
      <w:r w:rsidR="001F20E3" w:rsidRPr="001F20E3">
        <w:rPr>
          <w:strike/>
        </w:rPr>
        <w:t xml:space="preserve">s last known </w:t>
      </w:r>
      <w:proofErr w:type="gramStart"/>
      <w:r w:rsidR="001F20E3" w:rsidRPr="001F20E3">
        <w:rPr>
          <w:strike/>
        </w:rPr>
        <w:t>address, that</w:t>
      </w:r>
      <w:proofErr w:type="gramEnd"/>
      <w:r w:rsidR="001F20E3" w:rsidRPr="001F20E3">
        <w:rPr>
          <w:strike/>
        </w:rPr>
        <w:t xml:space="preserve"> continued failure to renew will result in cancellation of the registration.</w:t>
      </w:r>
      <w:r w:rsidR="001F20E3" w:rsidRPr="00314634">
        <w:t xml:space="preserve"> The registration of a registrant who fails to renew by </w:t>
      </w:r>
      <w:r w:rsidR="001F20E3" w:rsidRPr="001F20E3">
        <w:rPr>
          <w:strike/>
        </w:rPr>
        <w:t>June thirtieth</w:t>
      </w:r>
      <w:r w:rsidR="001F20E3">
        <w:t xml:space="preserve"> </w:t>
      </w:r>
      <w:r w:rsidR="001F20E3">
        <w:rPr>
          <w:u w:val="single"/>
        </w:rPr>
        <w:t>April first</w:t>
      </w:r>
      <w:r w:rsidR="001F20E3" w:rsidRPr="00314634">
        <w:t xml:space="preserve"> is canceled. However, registration may be reinstated upon payment of the renewal fees due and a penalty of one hundred dollars if the registrant is otherwise in good standing and presents a satisfactory explanation for failure to renew.</w:t>
      </w:r>
      <w:r w:rsidR="00C54085">
        <w:t>”</w:t>
      </w:r>
    </w:p>
    <w:p w:rsidR="001044AE" w:rsidRDefault="0010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w:t>
      </w:r>
      <w:r w:rsidR="002816B2">
        <w:rPr>
          <w:color w:val="000000" w:themeColor="text1"/>
          <w:u w:color="000000" w:themeColor="text1"/>
        </w:rPr>
        <w:t>ECTION</w:t>
      </w:r>
      <w:r w:rsidR="002816B2">
        <w:rPr>
          <w:color w:val="000000" w:themeColor="text1"/>
          <w:u w:color="000000" w:themeColor="text1"/>
        </w:rPr>
        <w:tab/>
      </w:r>
      <w:r w:rsidRPr="00087737">
        <w:rPr>
          <w:color w:val="000000" w:themeColor="text1"/>
          <w:u w:color="000000" w:themeColor="text1"/>
        </w:rPr>
        <w:t>3.</w:t>
      </w:r>
      <w:r w:rsidRPr="00087737">
        <w:rPr>
          <w:color w:val="000000" w:themeColor="text1"/>
          <w:u w:color="000000" w:themeColor="text1"/>
        </w:rPr>
        <w:tab/>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proofErr w:type="gramStart"/>
      <w:r>
        <w:rPr>
          <w:color w:val="000000" w:themeColor="text1"/>
          <w:u w:color="000000" w:themeColor="text1"/>
        </w:rPr>
        <w:t>290</w:t>
      </w:r>
      <w:r w:rsidRPr="00087737">
        <w:rPr>
          <w:color w:val="000000" w:themeColor="text1"/>
          <w:u w:color="000000" w:themeColor="text1"/>
        </w:rPr>
        <w:t>(</w:t>
      </w:r>
      <w:proofErr w:type="spellStart"/>
      <w:proofErr w:type="gramEnd"/>
      <w:r w:rsidRPr="00087737">
        <w:rPr>
          <w:color w:val="000000" w:themeColor="text1"/>
          <w:u w:color="000000" w:themeColor="text1"/>
        </w:rPr>
        <w:t>i</w:t>
      </w:r>
      <w:proofErr w:type="spellEnd"/>
      <w:r w:rsidRPr="00087737">
        <w:rPr>
          <w:color w:val="000000" w:themeColor="text1"/>
          <w:u w:color="000000" w:themeColor="text1"/>
        </w:rPr>
        <w:t>) and (j) of the 1976 Code is amended to read:</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314634">
        <w:t>(</w:t>
      </w:r>
      <w:proofErr w:type="spellStart"/>
      <w:r w:rsidRPr="00314634">
        <w:t>i</w:t>
      </w:r>
      <w:proofErr w:type="spellEnd"/>
      <w:r w:rsidRPr="00314634">
        <w:t>)</w:t>
      </w:r>
      <w:r>
        <w:tab/>
      </w:r>
      <w:r w:rsidRPr="00314634">
        <w:t>Practitioners who dispense narcotic drugs to individuals for maintenance treatment or detoxification treatment shall obtain annually a separate registration for that purpose. The Board shall register an applicant to dispense but not prescribe narcotic drugs to individuals for maintenance treatment or detoxification treatment, or both,</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proofErr w:type="gramStart"/>
      <w:r w:rsidRPr="00314634">
        <w:t>if</w:t>
      </w:r>
      <w:proofErr w:type="gramEnd"/>
      <w:r w:rsidRPr="00314634">
        <w:t xml:space="preserve"> the applicant is a practitioner who is otherwise qualified to be registered under the provisions of this article to engage in the treatment with respect to which registration has been sought;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if the Board determines that the applicant will comply with standards established by the Board respecting security of stocks of narcotic drugs for such treatment, and the maintenance of records in accordance with Section 44</w:t>
      </w:r>
      <w:r w:rsidR="00AB11AC">
        <w:noBreakHyphen/>
      </w:r>
      <w:r w:rsidRPr="00314634">
        <w:t>53</w:t>
      </w:r>
      <w:r w:rsidR="00AB11AC">
        <w:noBreakHyphen/>
      </w:r>
      <w:r w:rsidRPr="00314634">
        <w:t>340 and the rules issued by the Board on such drugs; and</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proofErr w:type="gramStart"/>
      <w:r w:rsidRPr="00314634">
        <w:t>if</w:t>
      </w:r>
      <w:proofErr w:type="gramEnd"/>
      <w:r w:rsidRPr="00314634">
        <w:t xml:space="preserve"> the Board determines that the applicant will comply with standards established by the Board </w:t>
      </w:r>
      <w:r w:rsidRPr="000E1CCF">
        <w:rPr>
          <w:strike/>
        </w:rPr>
        <w:t>after consultation with the South Carolina Methadone Council</w:t>
      </w:r>
      <w:r w:rsidRPr="00314634">
        <w:t xml:space="preserve"> respecting the quantities of narcotic drugs which may be provided for unsupervised use by individuals in such treatment.</w:t>
      </w:r>
    </w:p>
    <w:p w:rsidR="000E1CCF" w:rsidRDefault="000E1CCF" w:rsidP="000E1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4634">
        <w:tab/>
        <w:t>(j)</w:t>
      </w:r>
      <w:r>
        <w:tab/>
      </w:r>
      <w:r w:rsidR="00696DB2">
        <w:tab/>
      </w:r>
      <w:r w:rsidRPr="00314634">
        <w:t>Pursuant to the procedures set forth in Section 44</w:t>
      </w:r>
      <w:r w:rsidR="00AB11AC">
        <w:noBreakHyphen/>
      </w:r>
      <w:r w:rsidRPr="00314634">
        <w:t>53</w:t>
      </w:r>
      <w:r w:rsidR="00AB11AC">
        <w:noBreakHyphen/>
      </w:r>
      <w:r w:rsidRPr="00314634">
        <w:t xml:space="preserve">300, the department may issue a registration </w:t>
      </w:r>
      <w:r w:rsidRPr="005E533F">
        <w:rPr>
          <w:strike/>
        </w:rPr>
        <w:t>in Schedule V</w:t>
      </w:r>
      <w:r w:rsidRPr="00314634">
        <w:t xml:space="preserve"> to a</w:t>
      </w:r>
      <w:r w:rsidR="005E533F">
        <w:t xml:space="preserve"> </w:t>
      </w:r>
      <w:r w:rsidR="005E533F">
        <w:rPr>
          <w:u w:val="single"/>
        </w:rPr>
        <w:t>licensed</w:t>
      </w:r>
      <w:r w:rsidRPr="00314634">
        <w:t xml:space="preserve"> nurse practitioner</w:t>
      </w:r>
      <w:r w:rsidR="005E533F">
        <w:rPr>
          <w:u w:val="single"/>
        </w:rPr>
        <w:t>, certified nurse</w:t>
      </w:r>
      <w:r w:rsidR="00AB11AC">
        <w:rPr>
          <w:u w:val="single"/>
        </w:rPr>
        <w:noBreakHyphen/>
      </w:r>
      <w:r w:rsidR="005E533F">
        <w:rPr>
          <w:u w:val="single"/>
        </w:rPr>
        <w:t>midwife, or clinical nurse specialist</w:t>
      </w:r>
      <w:r w:rsidRPr="00314634">
        <w:t xml:space="preserve"> </w:t>
      </w:r>
      <w:r w:rsidRPr="005E533F">
        <w:rPr>
          <w:strike/>
        </w:rPr>
        <w:t>certified</w:t>
      </w:r>
      <w:r w:rsidR="005E533F">
        <w:t xml:space="preserve"> </w:t>
      </w:r>
      <w:r w:rsidR="005E533F">
        <w:rPr>
          <w:u w:val="single"/>
        </w:rPr>
        <w:t>authorized</w:t>
      </w:r>
      <w:r w:rsidRPr="00314634">
        <w:t xml:space="preserve"> to prescribe </w:t>
      </w:r>
      <w:r w:rsidRPr="005E533F">
        <w:rPr>
          <w:strike/>
        </w:rPr>
        <w:t>Schedule V</w:t>
      </w:r>
      <w:r w:rsidRPr="00314634">
        <w:t xml:space="preserve"> controlled substances by the State Board of Nursing for South Carolina</w:t>
      </w:r>
      <w:r w:rsidR="005E533F">
        <w:rPr>
          <w:u w:val="single"/>
        </w:rPr>
        <w:t>, consistent with such prescription authorization. The department also may issue a registration, pursuant to the procedures set forth in Section 44</w:t>
      </w:r>
      <w:r w:rsidR="00AB11AC">
        <w:rPr>
          <w:u w:val="single"/>
        </w:rPr>
        <w:noBreakHyphen/>
      </w:r>
      <w:r w:rsidR="005E533F">
        <w:rPr>
          <w:u w:val="single"/>
        </w:rPr>
        <w:t>53</w:t>
      </w:r>
      <w:r w:rsidR="00AB11AC">
        <w:rPr>
          <w:u w:val="single"/>
        </w:rPr>
        <w:noBreakHyphen/>
      </w:r>
      <w:r w:rsidR="005E533F">
        <w:rPr>
          <w:u w:val="single"/>
        </w:rPr>
        <w:t>300,</w:t>
      </w:r>
      <w:r w:rsidRPr="00314634">
        <w:t xml:space="preserve"> </w:t>
      </w:r>
      <w:r w:rsidRPr="005E533F">
        <w:rPr>
          <w:strike/>
        </w:rPr>
        <w:t>and</w:t>
      </w:r>
      <w:r w:rsidRPr="00314634">
        <w:t xml:space="preserve"> to a</w:t>
      </w:r>
      <w:r w:rsidR="005E533F">
        <w:t xml:space="preserve"> </w:t>
      </w:r>
      <w:r w:rsidRPr="005E533F">
        <w:rPr>
          <w:strike/>
        </w:rPr>
        <w:t>physician</w:t>
      </w:r>
      <w:r w:rsidR="00AB11AC" w:rsidRPr="00AB11AC">
        <w:rPr>
          <w:strike/>
        </w:rPr>
        <w:t>’</w:t>
      </w:r>
      <w:r w:rsidRPr="005E533F">
        <w:rPr>
          <w:strike/>
        </w:rPr>
        <w:t>s</w:t>
      </w:r>
      <w:r w:rsidR="005E533F">
        <w:t xml:space="preserve"> </w:t>
      </w:r>
      <w:r w:rsidR="005E533F">
        <w:rPr>
          <w:u w:val="single"/>
        </w:rPr>
        <w:t>licensed</w:t>
      </w:r>
      <w:r w:rsidR="006254CB">
        <w:rPr>
          <w:u w:val="single"/>
        </w:rPr>
        <w:t xml:space="preserve"> physician</w:t>
      </w:r>
      <w:r w:rsidRPr="00314634">
        <w:t xml:space="preserve"> assistant </w:t>
      </w:r>
      <w:proofErr w:type="gramStart"/>
      <w:r w:rsidRPr="005E533F">
        <w:rPr>
          <w:strike/>
        </w:rPr>
        <w:t>certified</w:t>
      </w:r>
      <w:r w:rsidRPr="00314634">
        <w:t xml:space="preserve"> </w:t>
      </w:r>
      <w:r w:rsidR="005E533F">
        <w:t xml:space="preserve"> </w:t>
      </w:r>
      <w:r w:rsidR="005E533F">
        <w:rPr>
          <w:u w:val="single"/>
        </w:rPr>
        <w:t>authorized</w:t>
      </w:r>
      <w:proofErr w:type="gramEnd"/>
      <w:r w:rsidR="005E533F">
        <w:rPr>
          <w:u w:val="single"/>
        </w:rPr>
        <w:t xml:space="preserve"> </w:t>
      </w:r>
      <w:r w:rsidRPr="00314634">
        <w:t xml:space="preserve">to prescribe </w:t>
      </w:r>
      <w:r w:rsidRPr="005E533F">
        <w:rPr>
          <w:strike/>
        </w:rPr>
        <w:t>Schedule V</w:t>
      </w:r>
      <w:r w:rsidRPr="00314634">
        <w:t xml:space="preserve"> controlled substances by the State Board of Medical Examiners</w:t>
      </w:r>
      <w:r w:rsidR="005E533F">
        <w:rPr>
          <w:u w:val="single"/>
        </w:rPr>
        <w:t>, consistent with such prescription authorization</w:t>
      </w:r>
      <w:r w:rsidRPr="00314634">
        <w:t>. A nurse practitioner</w:t>
      </w:r>
      <w:r w:rsidR="005E533F">
        <w:rPr>
          <w:u w:val="single"/>
        </w:rPr>
        <w:t>, certified nurse</w:t>
      </w:r>
      <w:r w:rsidR="00AB11AC">
        <w:rPr>
          <w:u w:val="single"/>
        </w:rPr>
        <w:noBreakHyphen/>
      </w:r>
      <w:r w:rsidR="005E533F">
        <w:rPr>
          <w:u w:val="single"/>
        </w:rPr>
        <w:t>midwife, clinical nurse specialist,</w:t>
      </w:r>
      <w:r w:rsidRPr="00314634">
        <w:t xml:space="preserve"> or </w:t>
      </w:r>
      <w:r w:rsidRPr="005E533F">
        <w:rPr>
          <w:strike/>
        </w:rPr>
        <w:t>a physicians</w:t>
      </w:r>
      <w:r w:rsidR="00AB11AC" w:rsidRPr="00AB11AC">
        <w:rPr>
          <w:strike/>
        </w:rPr>
        <w:t>’</w:t>
      </w:r>
      <w:r w:rsidR="005E533F">
        <w:t xml:space="preserve"> </w:t>
      </w:r>
      <w:r w:rsidR="005E533F">
        <w:rPr>
          <w:u w:val="single"/>
        </w:rPr>
        <w:t>physician</w:t>
      </w:r>
      <w:r w:rsidRPr="00314634">
        <w:t xml:space="preserve"> assistant registered by the department pursuant to this subsection may not acquire, possess, or dispense, other than by prescription, a controlled substance except as provided by law.</w:t>
      </w:r>
      <w:r>
        <w:t>”</w:t>
      </w:r>
    </w:p>
    <w:p w:rsidR="000E1CCF" w:rsidRDefault="000E1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4</w:t>
      </w:r>
      <w:r>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480 of the 1976 Code is amended to read:</w:t>
      </w:r>
    </w:p>
    <w:p w:rsidR="002816B2" w:rsidRDefault="002816B2" w:rsidP="00626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B11AC">
        <w:noBreakHyphen/>
      </w:r>
      <w:r>
        <w:t>53</w:t>
      </w:r>
      <w:r w:rsidR="00AB11AC">
        <w:noBreakHyphen/>
      </w:r>
      <w:r>
        <w:t>480.</w:t>
      </w:r>
      <w:r>
        <w:tab/>
        <w:t>(a)</w:t>
      </w:r>
      <w:r>
        <w:tab/>
      </w:r>
      <w:r w:rsidRPr="00314634">
        <w:t xml:space="preserve">The South Carolina Law Enforcement Division shall establish within its Division a Department of Narcotics and Dangerous Drugs, which shall be administered by a director and shall be primarily responsible for the enforcement of all laws pertaining to illicit traffic in controlled and counterfeit </w:t>
      </w:r>
      <w:r w:rsidRPr="00314634">
        <w:lastRenderedPageBreak/>
        <w:t>substances. The Department of Narcotics and Dangerous Drugs, in discharging its responsibilities concerning illicit traffic in narcotics and dangerous substances and in suppressing the abuse of controlled substances, shall enforce the State plan formulated in cooperation with the Narcotics and Controlled Substance Section as such plan relates to illicit traffic in controlled and counterfeit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As part of its duties the Department of Narcotics and Dangerous Drugs shall: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(1)</w:t>
      </w:r>
      <w:r>
        <w:tab/>
      </w:r>
      <w:r w:rsidRPr="00314634">
        <w:t>Assist the Commission on Alcohol and Drug Abuse in the exchange of information between itself and governmental and local law</w:t>
      </w:r>
      <w:r w:rsidR="00AB11AC">
        <w:noBreakHyphen/>
      </w:r>
      <w:r w:rsidRPr="00314634">
        <w:t>enforcement officials concerning illicit traffic in and use and abuse of controlled substances.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r w:rsidRPr="00314634">
        <w:t>Assist the Commission in planning and coordinating training programs on law enforcement for controlled substances at the local and State level.</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r w:rsidRPr="00314634">
        <w:t>Establish a centralized unit which shall accept, catalogue, file and collect statistics and make such information available for Federal, State and local law</w:t>
      </w:r>
      <w:r w:rsidR="00AB11AC">
        <w:noBreakHyphen/>
      </w:r>
      <w:r w:rsidRPr="00314634">
        <w:t>enforcement purposes.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(4)</w:t>
      </w:r>
      <w:r>
        <w:tab/>
      </w:r>
      <w:r w:rsidRPr="00314634">
        <w:t>Have the authority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t>(b)</w:t>
      </w:r>
      <w:r>
        <w:tab/>
      </w:r>
      <w:r w:rsidRPr="00314634">
        <w:t>The Department of Health and Environmental Control shall be primarily responsible for making accountability audits of the supply and inventory of controlled substances in the possession of pharmacists, doctors, hospitals, health care facilities and other practitioners as well as in the possession of any individuals or institutions authorized to have possession of such substances and shall also be primarily responsible for such other duties in respect to controlled substances as shall be specifically delegated to the Department of Health and Environmental Control by the General Assembly. Drug inspectors and special agents of the Department of Health and Environmental Control as provided for in Section 44</w:t>
      </w:r>
      <w:r w:rsidR="00AB11AC">
        <w:noBreakHyphen/>
      </w:r>
      <w:r w:rsidRPr="00314634">
        <w:t>53</w:t>
      </w:r>
      <w:r w:rsidR="00AB11AC">
        <w:noBreakHyphen/>
      </w:r>
      <w:r w:rsidRPr="00314634">
        <w:t>490, while in the performance of their duties as prescribed herein, shall have: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proofErr w:type="gramStart"/>
      <w:r w:rsidR="00D17A6A">
        <w:t>s</w:t>
      </w:r>
      <w:r w:rsidRPr="00314634">
        <w:t>tatewide</w:t>
      </w:r>
      <w:proofErr w:type="gramEnd"/>
      <w:r w:rsidRPr="00314634">
        <w:t xml:space="preserve"> police powers;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(2)</w:t>
      </w:r>
      <w:r>
        <w:tab/>
      </w:r>
      <w:proofErr w:type="gramStart"/>
      <w:r w:rsidR="00D17A6A">
        <w:t>a</w:t>
      </w:r>
      <w:r w:rsidRPr="00314634">
        <w:t>uthority</w:t>
      </w:r>
      <w:proofErr w:type="gramEnd"/>
      <w:r w:rsidRPr="00314634">
        <w:t xml:space="preserve"> to carry firearms;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(3)</w:t>
      </w:r>
      <w:r>
        <w:tab/>
      </w:r>
      <w:proofErr w:type="gramStart"/>
      <w:r w:rsidR="00D17A6A">
        <w:t>a</w:t>
      </w:r>
      <w:r w:rsidRPr="00314634">
        <w:t>uthority</w:t>
      </w:r>
      <w:proofErr w:type="gramEnd"/>
      <w:r w:rsidRPr="00314634">
        <w:t xml:space="preserve"> to execute and serve search warrants, arrest warrants, administrative inspection warrants, subpoenas, and summonses;</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proofErr w:type="gramStart"/>
      <w:r w:rsidR="00D17A6A">
        <w:t>a</w:t>
      </w:r>
      <w:r w:rsidRPr="00314634">
        <w:t>uthority</w:t>
      </w:r>
      <w:proofErr w:type="gramEnd"/>
      <w:r w:rsidRPr="00314634">
        <w:t xml:space="preserve"> to make investigations to determine whether there has been unlawful dispensing of controlled substances or the removal of such substances from regulated establishments or practitioners into illicit traffic;</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lastRenderedPageBreak/>
        <w:tab/>
      </w:r>
      <w:r w:rsidRPr="00314634">
        <w:tab/>
        <w:t>(5)</w:t>
      </w:r>
      <w:r>
        <w:tab/>
      </w:r>
      <w:proofErr w:type="gramStart"/>
      <w:r w:rsidR="004139C7">
        <w:t>a</w:t>
      </w:r>
      <w:r w:rsidRPr="00314634">
        <w:t>uthority</w:t>
      </w:r>
      <w:proofErr w:type="gramEnd"/>
      <w:r w:rsidRPr="00314634">
        <w:t xml:space="preserve"> to seize property; and</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proofErr w:type="gramStart"/>
      <w:r w:rsidR="004139C7">
        <w:t>a</w:t>
      </w:r>
      <w:r w:rsidRPr="00314634">
        <w:t>uthority</w:t>
      </w:r>
      <w:proofErr w:type="gramEnd"/>
      <w:r w:rsidRPr="00314634">
        <w:t xml:space="preserve"> to make arrests without warrants for offenses committed in their presence.</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16B2">
        <w:rPr>
          <w:strike/>
        </w:rPr>
        <w:t>(c)</w:t>
      </w:r>
      <w:r w:rsidR="00A32F74" w:rsidRPr="00A32F74">
        <w:tab/>
      </w:r>
      <w:r w:rsidRPr="002816B2">
        <w:rPr>
          <w:strike/>
        </w:rPr>
        <w:t>The Department of Health and Environmental Control may contract with the Board of Pharmaceutical Examiners for the Chief Drug Inspector of the Board of Pharmacy and his assistants, to enforce the provisions of this article with respect to inspections and audits which apply to pharmacists or pharmacies whether located in drugstores, hospitals or other health care facilities.</w:t>
      </w:r>
      <w:r>
        <w:t>”</w:t>
      </w:r>
    </w:p>
    <w:p w:rsid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B2" w:rsidRPr="002816B2" w:rsidRDefault="002816B2" w:rsidP="00281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737">
        <w:rPr>
          <w:color w:val="000000" w:themeColor="text1"/>
          <w:u w:color="000000" w:themeColor="text1"/>
        </w:rPr>
        <w:t>SECTION</w:t>
      </w:r>
      <w:r>
        <w:rPr>
          <w:color w:val="000000" w:themeColor="text1"/>
          <w:u w:color="000000" w:themeColor="text1"/>
        </w:rPr>
        <w:tab/>
      </w:r>
      <w:r w:rsidR="00DB65F4">
        <w:rPr>
          <w:color w:val="000000" w:themeColor="text1"/>
          <w:u w:color="000000" w:themeColor="text1"/>
        </w:rPr>
        <w:t>5</w:t>
      </w:r>
      <w:r w:rsidRPr="00087737">
        <w:rPr>
          <w:color w:val="000000" w:themeColor="text1"/>
          <w:u w:color="000000" w:themeColor="text1"/>
        </w:rPr>
        <w:t>.</w:t>
      </w:r>
      <w:r>
        <w:rPr>
          <w:color w:val="000000" w:themeColor="text1"/>
          <w:u w:color="000000" w:themeColor="text1"/>
        </w:rPr>
        <w:tab/>
      </w:r>
      <w:r w:rsidRPr="00087737">
        <w:rPr>
          <w:color w:val="000000" w:themeColor="text1"/>
          <w:u w:color="000000" w:themeColor="text1"/>
        </w:rPr>
        <w:t>Section 44</w:t>
      </w:r>
      <w:r w:rsidR="00AB11AC">
        <w:rPr>
          <w:color w:val="000000" w:themeColor="text1"/>
          <w:u w:color="000000" w:themeColor="text1"/>
        </w:rPr>
        <w:noBreakHyphen/>
      </w:r>
      <w:r w:rsidRPr="00087737">
        <w:rPr>
          <w:color w:val="000000" w:themeColor="text1"/>
          <w:u w:color="000000" w:themeColor="text1"/>
        </w:rPr>
        <w:t>53</w:t>
      </w:r>
      <w:r w:rsidR="00AB11AC">
        <w:rPr>
          <w:color w:val="000000" w:themeColor="text1"/>
          <w:u w:color="000000" w:themeColor="text1"/>
        </w:rPr>
        <w:noBreakHyphen/>
      </w:r>
      <w:r w:rsidRPr="00087737">
        <w:rPr>
          <w:color w:val="000000" w:themeColor="text1"/>
          <w:u w:color="000000" w:themeColor="text1"/>
        </w:rPr>
        <w:t>560 of the 1976 Code is repealed.</w:t>
      </w:r>
    </w:p>
    <w:p w:rsidR="00626BB9" w:rsidRDefault="00626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AAB" w:rsidRDefault="00337A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65F4">
        <w:t>6</w:t>
      </w:r>
      <w:r>
        <w:t>.</w:t>
      </w:r>
      <w:r>
        <w:tab/>
        <w:t>This act takes effect upon approval by the Governor.</w:t>
      </w:r>
    </w:p>
    <w:p w:rsidR="00D90C3B" w:rsidRDefault="00AB11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7B3D" w:rsidRDefault="00AE7B3D" w:rsidP="00AE7B3D">
      <w:pPr>
        <w:suppressAutoHyphens/>
      </w:pPr>
    </w:p>
    <w:sectPr w:rsidR="00AE7B3D" w:rsidSect="00B45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AAB" w:rsidRDefault="00337AAB" w:rsidP="009F0C77">
      <w:r>
        <w:separator/>
      </w:r>
    </w:p>
  </w:endnote>
  <w:endnote w:type="continuationSeparator" w:id="0">
    <w:p w:rsidR="00337AAB" w:rsidRDefault="00337A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E79F18-03DB-4367-B871-0F7D59581A4D}"/>
    <w:embedBold r:id="rId2" w:fontKey="{2C2385D4-10ED-4263-A152-52F0FCE63A44}"/>
  </w:font>
  <w:font w:name="Calibri">
    <w:panose1 w:val="020F0502020204030204"/>
    <w:charset w:val="00"/>
    <w:family w:val="swiss"/>
    <w:pitch w:val="variable"/>
    <w:sig w:usb0="E00002FF" w:usb1="4000ACFF" w:usb2="00000001" w:usb3="00000000" w:csb0="0000019F" w:csb1="00000000"/>
    <w:embedRegular r:id="rId3" w:fontKey="{775B9130-3C8B-4EEC-92E6-4B42C0679471}"/>
  </w:font>
  <w:font w:name="Segoe UI">
    <w:panose1 w:val="020B0502040204020203"/>
    <w:charset w:val="00"/>
    <w:family w:val="swiss"/>
    <w:pitch w:val="variable"/>
    <w:sig w:usb0="E10022FF" w:usb1="C000E47F" w:usb2="00000029" w:usb3="00000000" w:csb0="000001DF" w:csb1="00000000"/>
    <w:embedRegular r:id="rId4" w:fontKey="{B7F95A69-CCA5-45CA-A1C3-074E20D90A42}"/>
  </w:font>
  <w:font w:name="Cambria">
    <w:panose1 w:val="02040503050406030204"/>
    <w:charset w:val="00"/>
    <w:family w:val="roman"/>
    <w:pitch w:val="variable"/>
    <w:sig w:usb0="E00002FF" w:usb1="400004FF" w:usb2="00000000" w:usb3="00000000" w:csb0="0000019F" w:csb1="00000000"/>
    <w:embedRegular r:id="rId5" w:fontKey="{4E293596-6838-431D-9A43-138FDE873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C3B" w:rsidRPr="00FB3F99" w:rsidRDefault="00FB3F99" w:rsidP="00FB3F99">
    <w:pPr>
      <w:pStyle w:val="Footer"/>
      <w:tabs>
        <w:tab w:val="clear" w:pos="4680"/>
        <w:tab w:val="clear" w:pos="9360"/>
        <w:tab w:val="center" w:pos="2995"/>
      </w:tabs>
      <w:spacing w:before="120"/>
    </w:pPr>
    <w:r>
      <w:t>[4487</w:t>
    </w:r>
    <w:r w:rsidR="00B45522">
      <w:t>-</w:t>
    </w:r>
    <w:r w:rsidR="00B45522">
      <w:fldChar w:fldCharType="begin"/>
    </w:r>
    <w:r w:rsidR="00B45522">
      <w:instrText xml:space="preserve"> PAGE  \* MERGEFORMAT </w:instrText>
    </w:r>
    <w:r w:rsidR="00B45522">
      <w:fldChar w:fldCharType="separate"/>
    </w:r>
    <w:r w:rsidR="00477485">
      <w:rPr>
        <w:noProof/>
      </w:rPr>
      <w:t>1</w:t>
    </w:r>
    <w:r w:rsidR="00B45522">
      <w:fldChar w:fldCharType="end"/>
    </w:r>
    <w:r w:rsidR="00B455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522" w:rsidRPr="00FB3F99" w:rsidRDefault="00B45522" w:rsidP="00FB3F99">
    <w:pPr>
      <w:pStyle w:val="Footer"/>
      <w:tabs>
        <w:tab w:val="clear" w:pos="4680"/>
        <w:tab w:val="clear" w:pos="9360"/>
        <w:tab w:val="center" w:pos="2995"/>
      </w:tabs>
      <w:spacing w:before="120"/>
    </w:pPr>
    <w:r>
      <w:t>[4487]</w:t>
    </w:r>
    <w:r>
      <w:tab/>
    </w:r>
    <w:r>
      <w:fldChar w:fldCharType="begin"/>
    </w:r>
    <w:r>
      <w:instrText xml:space="preserve"> PAGE  \* MERGEFORMAT </w:instrText>
    </w:r>
    <w:r>
      <w:fldChar w:fldCharType="separate"/>
    </w:r>
    <w:r w:rsidR="00477485">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AAB" w:rsidRDefault="00337AAB" w:rsidP="009F0C77">
      <w:r>
        <w:separator/>
      </w:r>
    </w:p>
  </w:footnote>
  <w:footnote w:type="continuationSeparator" w:id="0">
    <w:p w:rsidR="00337AAB" w:rsidRDefault="00337A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9VR18"/>
    <w:docVar w:name="CoverBillType" w:val="b"/>
    <w:docVar w:name="DocPath" w:val="L:\Council\bills\CC\15159VR18.DOCX"/>
    <w:docVar w:name="dvBillNumber" w:val="4487"/>
    <w:docVar w:name="dvBillNumberPrefix" w:val="H. "/>
    <w:docVar w:name="dvOriginalBody" w:val="House"/>
    <w:docVar w:name="dvSteno" w:val="CC"/>
    <w:docVar w:name="NameofBody" w:val="h"/>
    <w:docVar w:name="vGroup2" w:val="Council"/>
  </w:docVars>
  <w:rsids>
    <w:rsidRoot w:val="00337AAB"/>
    <w:rsid w:val="00011869"/>
    <w:rsid w:val="00015CD6"/>
    <w:rsid w:val="000E0100"/>
    <w:rsid w:val="000E1785"/>
    <w:rsid w:val="000E1CCF"/>
    <w:rsid w:val="000F1C70"/>
    <w:rsid w:val="000F40FA"/>
    <w:rsid w:val="000F7E4B"/>
    <w:rsid w:val="001035F1"/>
    <w:rsid w:val="001044AE"/>
    <w:rsid w:val="0010776B"/>
    <w:rsid w:val="00133E66"/>
    <w:rsid w:val="001435A3"/>
    <w:rsid w:val="00146ED3"/>
    <w:rsid w:val="00151044"/>
    <w:rsid w:val="001D08F2"/>
    <w:rsid w:val="001D3A58"/>
    <w:rsid w:val="001D525B"/>
    <w:rsid w:val="001D7F4F"/>
    <w:rsid w:val="001F20E3"/>
    <w:rsid w:val="00205238"/>
    <w:rsid w:val="002321B6"/>
    <w:rsid w:val="00250967"/>
    <w:rsid w:val="002543C8"/>
    <w:rsid w:val="0025541D"/>
    <w:rsid w:val="002816B2"/>
    <w:rsid w:val="00284AAE"/>
    <w:rsid w:val="002E5912"/>
    <w:rsid w:val="00301B21"/>
    <w:rsid w:val="00325348"/>
    <w:rsid w:val="0032732C"/>
    <w:rsid w:val="00333236"/>
    <w:rsid w:val="00336AD0"/>
    <w:rsid w:val="00337AAB"/>
    <w:rsid w:val="0037079A"/>
    <w:rsid w:val="003C078F"/>
    <w:rsid w:val="003C4DAB"/>
    <w:rsid w:val="003D01E8"/>
    <w:rsid w:val="003E5288"/>
    <w:rsid w:val="003F6D79"/>
    <w:rsid w:val="004063E9"/>
    <w:rsid w:val="004139C7"/>
    <w:rsid w:val="0041760A"/>
    <w:rsid w:val="00417C01"/>
    <w:rsid w:val="004403BD"/>
    <w:rsid w:val="00461441"/>
    <w:rsid w:val="00477485"/>
    <w:rsid w:val="004809EE"/>
    <w:rsid w:val="004E7D54"/>
    <w:rsid w:val="005273C6"/>
    <w:rsid w:val="00530A69"/>
    <w:rsid w:val="00545593"/>
    <w:rsid w:val="005521B4"/>
    <w:rsid w:val="00556EBF"/>
    <w:rsid w:val="00577C6C"/>
    <w:rsid w:val="005A62FE"/>
    <w:rsid w:val="005C2FE2"/>
    <w:rsid w:val="005E2BC9"/>
    <w:rsid w:val="005E533F"/>
    <w:rsid w:val="00605102"/>
    <w:rsid w:val="00615D3F"/>
    <w:rsid w:val="006215AA"/>
    <w:rsid w:val="006254CB"/>
    <w:rsid w:val="00626BB9"/>
    <w:rsid w:val="00641251"/>
    <w:rsid w:val="006913C9"/>
    <w:rsid w:val="0069470D"/>
    <w:rsid w:val="00696DB2"/>
    <w:rsid w:val="006D58AA"/>
    <w:rsid w:val="00734F00"/>
    <w:rsid w:val="007A70AE"/>
    <w:rsid w:val="008362E8"/>
    <w:rsid w:val="0085786E"/>
    <w:rsid w:val="008A1768"/>
    <w:rsid w:val="008A489F"/>
    <w:rsid w:val="008C3DD4"/>
    <w:rsid w:val="008E66BB"/>
    <w:rsid w:val="008F0F33"/>
    <w:rsid w:val="008F4429"/>
    <w:rsid w:val="0094021A"/>
    <w:rsid w:val="00982A26"/>
    <w:rsid w:val="009A4156"/>
    <w:rsid w:val="009B44AF"/>
    <w:rsid w:val="009C6A0B"/>
    <w:rsid w:val="009E0725"/>
    <w:rsid w:val="009F0C77"/>
    <w:rsid w:val="009F4DD1"/>
    <w:rsid w:val="00A02543"/>
    <w:rsid w:val="00A04F2B"/>
    <w:rsid w:val="00A31E05"/>
    <w:rsid w:val="00A32F74"/>
    <w:rsid w:val="00A41684"/>
    <w:rsid w:val="00A42706"/>
    <w:rsid w:val="00A64E80"/>
    <w:rsid w:val="00A72BCD"/>
    <w:rsid w:val="00A741D9"/>
    <w:rsid w:val="00A833AB"/>
    <w:rsid w:val="00A9741D"/>
    <w:rsid w:val="00AB11AC"/>
    <w:rsid w:val="00AC34A2"/>
    <w:rsid w:val="00AD1C9A"/>
    <w:rsid w:val="00AD4B17"/>
    <w:rsid w:val="00AE7B3D"/>
    <w:rsid w:val="00B412D4"/>
    <w:rsid w:val="00B45522"/>
    <w:rsid w:val="00B8455C"/>
    <w:rsid w:val="00BE3C22"/>
    <w:rsid w:val="00C0345E"/>
    <w:rsid w:val="00C03472"/>
    <w:rsid w:val="00C157DD"/>
    <w:rsid w:val="00C31C95"/>
    <w:rsid w:val="00C3483A"/>
    <w:rsid w:val="00C54085"/>
    <w:rsid w:val="00C6150F"/>
    <w:rsid w:val="00C74E9D"/>
    <w:rsid w:val="00C826DD"/>
    <w:rsid w:val="00C82FD3"/>
    <w:rsid w:val="00C92819"/>
    <w:rsid w:val="00CC6B7B"/>
    <w:rsid w:val="00CD2089"/>
    <w:rsid w:val="00D17A6A"/>
    <w:rsid w:val="00D73A67"/>
    <w:rsid w:val="00D90C3B"/>
    <w:rsid w:val="00D970A9"/>
    <w:rsid w:val="00DB65F4"/>
    <w:rsid w:val="00DC2C9A"/>
    <w:rsid w:val="00DF3733"/>
    <w:rsid w:val="00DF3845"/>
    <w:rsid w:val="00E33F19"/>
    <w:rsid w:val="00E41911"/>
    <w:rsid w:val="00E44B57"/>
    <w:rsid w:val="00E92EEF"/>
    <w:rsid w:val="00EF1A9A"/>
    <w:rsid w:val="00EF2368"/>
    <w:rsid w:val="00F24442"/>
    <w:rsid w:val="00F50AE3"/>
    <w:rsid w:val="00F655B7"/>
    <w:rsid w:val="00F656BA"/>
    <w:rsid w:val="00F67CF1"/>
    <w:rsid w:val="00F728AA"/>
    <w:rsid w:val="00F840F0"/>
    <w:rsid w:val="00FB0D0D"/>
    <w:rsid w:val="00FB3F9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77165C-3020-47F2-B953-CB331C01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C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C9A"/>
    <w:rPr>
      <w:rFonts w:ascii="Segoe UI" w:eastAsia="Times New Roman" w:hAnsi="Segoe UI" w:cs="Segoe UI"/>
      <w:sz w:val="18"/>
      <w:szCs w:val="18"/>
    </w:rPr>
  </w:style>
  <w:style w:type="paragraph" w:styleId="NoSpacing">
    <w:name w:val="No Spacing"/>
    <w:uiPriority w:val="1"/>
    <w:qFormat/>
    <w:rsid w:val="00B455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A80A7-3496-4982-8046-A0535A7E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A4133BF5.dotm</Template>
  <TotalTime>1</TotalTime>
  <Pages>8</Pages>
  <Words>2276</Words>
  <Characters>12089</Characters>
  <Application>Microsoft Office Word</Application>
  <DocSecurity>0</DocSecurity>
  <Lines>326</Lines>
  <Paragraphs>119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4487 Text of Previous Version (Mar. 22, 2018) - South Carolina Legislature Online</dc:title>
  <dc:creator>%USERNAME%</dc:creator>
  <cp:lastModifiedBy>Derrick Williamson</cp:lastModifiedBy>
  <cp:revision>3</cp:revision>
  <cp:lastPrinted>2018-03-20T23:33:00Z</cp:lastPrinted>
  <dcterms:created xsi:type="dcterms:W3CDTF">2018-03-22T23:06:00Z</dcterms:created>
  <dcterms:modified xsi:type="dcterms:W3CDTF">2018-03-23T18:02:00Z</dcterms:modified>
</cp:coreProperties>
</file>