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F3" w:rsidRDefault="00C50CC1" w:rsidP="002C24CE">
      <w:pPr>
        <w:tabs>
          <w:tab w:val="right" w:pos="5933"/>
        </w:tabs>
        <w:suppressAutoHyphens/>
      </w:pPr>
      <w:r>
        <w:t>AMENDED</w:t>
      </w:r>
    </w:p>
    <w:p w:rsidR="00E711F3" w:rsidRDefault="00C50CC1" w:rsidP="002C24CE">
      <w:pPr>
        <w:tabs>
          <w:tab w:val="right" w:pos="5933"/>
        </w:tabs>
        <w:suppressAutoHyphens/>
      </w:pPr>
      <w:r>
        <w:t>May 1</w:t>
      </w:r>
      <w:r w:rsidR="00E711F3">
        <w:t>, 2018</w:t>
      </w:r>
    </w:p>
    <w:p w:rsidR="00E711F3" w:rsidRDefault="00E711F3" w:rsidP="002C24CE">
      <w:pPr>
        <w:tabs>
          <w:tab w:val="right" w:pos="5933"/>
        </w:tabs>
        <w:suppressAutoHyphens/>
      </w:pPr>
    </w:p>
    <w:p w:rsidR="002C24CE" w:rsidRPr="002C24CE" w:rsidRDefault="002C24CE" w:rsidP="002C24CE">
      <w:pPr>
        <w:tabs>
          <w:tab w:val="right" w:pos="5933"/>
        </w:tabs>
        <w:suppressAutoHyphens/>
      </w:pPr>
      <w:r>
        <w:tab/>
      </w:r>
      <w:r>
        <w:rPr>
          <w:b/>
          <w:sz w:val="36"/>
        </w:rPr>
        <w:t>H. 4487</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Hewitt, Robinson</w:t>
      </w:r>
      <w:r>
        <w:noBreakHyphen/>
        <w:t>Simpson, Fry, West, Atwater, Erickson, Norrell, Weeks, Douglas, Ridgeway, Dillard, Huggins, W. Newton and Ott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B05178">
      <w:pPr>
        <w:tabs>
          <w:tab w:val="right" w:pos="5933"/>
        </w:tabs>
        <w:suppressAutoHyphens/>
      </w:pPr>
      <w:r>
        <w:t xml:space="preserve">S. </w:t>
      </w:r>
      <w:r w:rsidR="00C50CC1">
        <w:t>Printed 5/1</w:t>
      </w:r>
      <w:r>
        <w:t>/18--S.</w:t>
      </w:r>
      <w:r w:rsidR="00B05178">
        <w:tab/>
        <w:t>[SEC 5/2/18 2:31 PM]</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4CE" w:rsidSect="00B45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(DHEC)</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310, RELATING TO APPLICATIONS FOR REGISTRATIONS TO MANUFACTURE, DISTRIBUTE, OR DISPENSE CONTROLLED SUBSTANCES, SO AS TO ALLOW DHEC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RELATING TO THE DEPARTMENT OF NARCOTICS AND DANGEROUS DRUGS WITHIN THE SOUTH CAROLINA LAW ENFORCEMENT DIVISION (SLED), SO AS TO ELIMINATE ENFORCEMENT OF DRUG LAWS AS A FUNCTION OF DHEC;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DHEC TO SLED. </w:t>
      </w:r>
      <w:bookmarkEnd w:id="1"/>
    </w:p>
    <w:p w:rsidR="00DF3733" w:rsidRDefault="00E71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11F3" w:rsidRDefault="00E71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SECTION 1.</w:t>
      </w:r>
      <w:r w:rsidRPr="00DE05DE">
        <w:tab/>
        <w:t>Section 44-53-160 of the 1976 Code is amended to read:</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t>“Section 44-53-160.</w:t>
      </w:r>
      <w:r w:rsidRPr="00DE05DE">
        <w:tab/>
        <w:t>(A)(1)</w:t>
      </w:r>
      <w:r w:rsidRPr="00DE05DE">
        <w:tab/>
        <w:t>Annually, within thirty days after the convening of each regular session of the General Assembly, the department shall recommend to the General Assembly any additions, deletions, or revisions in the schedules of controlled substances enumerated in Sections 44</w:t>
      </w:r>
      <w:r w:rsidRPr="00DE05DE">
        <w:noBreakHyphen/>
        <w:t>53</w:t>
      </w:r>
      <w:r w:rsidRPr="00DE05DE">
        <w:noBreakHyphen/>
        <w:t>190, 44</w:t>
      </w:r>
      <w:r w:rsidRPr="00DE05DE">
        <w:noBreakHyphen/>
        <w:t>53</w:t>
      </w:r>
      <w:r w:rsidRPr="00DE05DE">
        <w:noBreakHyphen/>
        <w:t>210, 44</w:t>
      </w:r>
      <w:r w:rsidRPr="00DE05DE">
        <w:noBreakHyphen/>
        <w:t>53</w:t>
      </w:r>
      <w:r w:rsidRPr="00DE05DE">
        <w:noBreakHyphen/>
        <w:t>230, 44</w:t>
      </w:r>
      <w:r w:rsidRPr="00DE05DE">
        <w:noBreakHyphen/>
        <w:t>53</w:t>
      </w:r>
      <w:r w:rsidRPr="00DE05DE">
        <w:noBreakHyphen/>
        <w:t>250, and 44</w:t>
      </w:r>
      <w:r w:rsidRPr="00DE05DE">
        <w:noBreakHyphen/>
        <w:t>53</w:t>
      </w:r>
      <w:r w:rsidRPr="00DE05DE">
        <w:noBreakHyphen/>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(a)</w:t>
      </w:r>
      <w:r w:rsidRPr="00DE05DE">
        <w:tab/>
        <w:t>the actual or relative potential for abuse;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(b)</w:t>
      </w:r>
      <w:r w:rsidRPr="00DE05DE">
        <w:tab/>
        <w:t>the scientific evidence of the substance’s pharmacological effect, if known;</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(c)</w:t>
      </w:r>
      <w:r w:rsidRPr="00DE05DE">
        <w:tab/>
        <w:t>the state of current scientific knowledge regarding the substance;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(d)</w:t>
      </w:r>
      <w:r w:rsidRPr="00DE05DE">
        <w:tab/>
        <w:t>the history and current pattern of abuse;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(e)</w:t>
      </w:r>
      <w:r w:rsidRPr="00DE05DE">
        <w:tab/>
        <w:t>the scope, duration, and significance of abuse;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(f)</w:t>
      </w:r>
      <w:r w:rsidRPr="00DE05DE">
        <w:tab/>
        <w:t>the risk to public health;</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(g)</w:t>
      </w:r>
      <w:r w:rsidRPr="00DE05DE">
        <w:tab/>
        <w:t>the potential of the substance to produce psychic or physiological dependence liability;</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(h)</w:t>
      </w:r>
      <w:r w:rsidRPr="00DE05DE">
        <w:tab/>
        <w:t>whether the substance is an immediate precursor of a substance already controlled pursuant to this chapter; and</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(i)</w:t>
      </w:r>
      <w:r w:rsidRPr="00DE05DE">
        <w:tab/>
      </w:r>
      <w:r w:rsidRPr="00DE05DE">
        <w:tab/>
        <w:t>whether the substance has an accepted or recognized medical 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t>(2)</w:t>
      </w:r>
      <w:r w:rsidRPr="00DE05DE">
        <w:tab/>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t>(B)</w:t>
      </w:r>
      <w:r w:rsidRPr="00DE05DE">
        <w:tab/>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w:t>
      </w:r>
      <w:r w:rsidRPr="00DE05DE">
        <w:lastRenderedPageBreak/>
        <w:t>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t>(C)</w:t>
      </w:r>
      <w:r w:rsidRPr="00DE05DE">
        <w:tab/>
        <w:t xml:space="preserve">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w:t>
      </w:r>
      <w:r w:rsidRPr="00DE05DE">
        <w:rPr>
          <w:u w:val="single"/>
        </w:rPr>
        <w:t>Chairman of the</w:t>
      </w:r>
      <w:r w:rsidRPr="00DE05DE">
        <w:t xml:space="preserve"> Medical, Military, Public and Municipal Affairs Committee, </w:t>
      </w:r>
      <w:r w:rsidRPr="00DE05DE">
        <w:rPr>
          <w:strike/>
        </w:rPr>
        <w:t>and</w:t>
      </w:r>
      <w:r w:rsidRPr="00DE05DE">
        <w:t xml:space="preserve"> the </w:t>
      </w:r>
      <w:r w:rsidRPr="00DE05DE">
        <w:rPr>
          <w:u w:val="single"/>
        </w:rPr>
        <w:t>Chairman of the</w:t>
      </w:r>
      <w:r w:rsidRPr="00DE05DE">
        <w:t xml:space="preserve"> Judiciary Committee of the House of Representatives, </w:t>
      </w:r>
      <w:r w:rsidRPr="00DE05DE">
        <w:rPr>
          <w:strike/>
        </w:rPr>
        <w:t>and to</w:t>
      </w:r>
      <w:r w:rsidRPr="00DE05DE">
        <w:t xml:space="preserve"> the Clerks of the Senate and House, </w:t>
      </w:r>
      <w:r w:rsidRPr="00DE05DE">
        <w:rPr>
          <w:u w:val="single"/>
        </w:rPr>
        <w:t>and the Code Commissioner,</w:t>
      </w:r>
      <w:r w:rsidRPr="00DE05DE">
        <w:t xml:space="preserve"> and shall post the schedules on the department’s website indicating the change and specifying the effective date of the change.</w:t>
      </w:r>
    </w:p>
    <w:p w:rsidR="00C50CC1" w:rsidRPr="00DE05DE" w:rsidRDefault="00B05178"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C50CC1" w:rsidRPr="00DE05DE">
        <w:t>)</w:t>
      </w:r>
      <w:r w:rsidR="00C50CC1" w:rsidRPr="00DE05DE">
        <w:tab/>
        <w:t>The department shall exclude any nonnarcotic substance from a schedule if the substance may, under the federal Food, Drug, and Cosmetic Act and the laws of this State, be lawfully sold over the counter without a prescription.</w:t>
      </w:r>
    </w:p>
    <w:p w:rsidR="00337AAB" w:rsidRDefault="00B05178"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C50CC1" w:rsidRPr="00DE05DE">
        <w:t>)</w:t>
      </w:r>
      <w:r w:rsidR="00C50CC1" w:rsidRPr="00DE05DE">
        <w:tab/>
        <w:t xml:space="preserve">The department’s addition, deletion, or rescheduling of a substance as a controlled substance is governed by this section and is not subject to the promulgation requirements of </w:t>
      </w:r>
      <w:r w:rsidR="00C50CC1" w:rsidRPr="00DE05DE">
        <w:rPr>
          <w:strike/>
        </w:rPr>
        <w:t>Title 1,</w:t>
      </w:r>
      <w:r w:rsidR="00C50CC1" w:rsidRPr="00DE05DE">
        <w:t xml:space="preserve"> Chapter 23</w:t>
      </w:r>
      <w:r w:rsidR="00C50CC1" w:rsidRPr="00DE05DE">
        <w:rPr>
          <w:u w:val="single"/>
        </w:rPr>
        <w:t>, Title 1</w:t>
      </w:r>
      <w:r w:rsidR="00C50CC1" w:rsidRPr="00DE05DE">
        <w:t>.”</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s last known address, that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is canceled. However, registration may be reinstated upon payment of the renewal fees due and a penalty of 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s last known address, that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Pr>
          <w:color w:val="000000" w:themeColor="text1"/>
          <w:u w:color="000000" w:themeColor="text1"/>
        </w:rPr>
        <w:t>290</w:t>
      </w:r>
      <w:r w:rsidRPr="00087737">
        <w:rPr>
          <w:color w:val="000000" w:themeColor="text1"/>
          <w:u w:color="000000" w:themeColor="text1"/>
        </w:rPr>
        <w:t>(i)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(i)</w:t>
      </w:r>
      <w:r>
        <w:tab/>
      </w:r>
      <w:r w:rsidRPr="00314634">
        <w:t xml:space="preserve">Practitioners who dispense narcotic drugs to individuals for maintenance treatment or detoxification treatment shall obtain annually a separate registration for that purpose. The </w:t>
      </w:r>
      <w:r w:rsidR="006122A9">
        <w:t>b</w:t>
      </w:r>
      <w:r w:rsidRPr="00314634">
        <w:t>oard shall 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if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if the </w:t>
      </w:r>
      <w:r w:rsidR="006122A9">
        <w:t>b</w:t>
      </w:r>
      <w:r w:rsidRPr="00314634">
        <w:t xml:space="preserve">oard determines that the applicant will comply with standards established by the </w:t>
      </w:r>
      <w:r w:rsidR="006122A9">
        <w:t>b</w:t>
      </w:r>
      <w:r w:rsidRPr="00314634">
        <w:t>oard respecting security of stocks of narcotic drugs for such treatment, and the maintenance of records in accordance with Section 44</w:t>
      </w:r>
      <w:r w:rsidR="00AB11AC">
        <w:noBreakHyphen/>
      </w:r>
      <w:r w:rsidRPr="00314634">
        <w:t>53</w:t>
      </w:r>
      <w:r w:rsidR="00AB11AC">
        <w:noBreakHyphen/>
      </w:r>
      <w:r w:rsidRPr="00314634">
        <w:t xml:space="preserve">340 and the rules issued by the </w:t>
      </w:r>
      <w:r w:rsidR="002E05AA">
        <w:t>b</w:t>
      </w:r>
      <w:r w:rsidRPr="00314634">
        <w:t>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lastRenderedPageBreak/>
        <w:tab/>
      </w:r>
      <w:r w:rsidRPr="00314634">
        <w:tab/>
        <w:t>(3)</w:t>
      </w:r>
      <w:r>
        <w:tab/>
      </w:r>
      <w:r w:rsidRPr="00314634">
        <w:t xml:space="preserve">if the </w:t>
      </w:r>
      <w:r w:rsidR="006122A9">
        <w:t>b</w:t>
      </w:r>
      <w:r w:rsidRPr="00314634">
        <w:t xml:space="preserve">oard determines that the applicant will comply with standards established by the </w:t>
      </w:r>
      <w:r w:rsidR="006122A9">
        <w:t>b</w:t>
      </w:r>
      <w:r w:rsidRPr="00314634">
        <w:t xml:space="preserve">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consistent with such prescription authorization. The department also 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r w:rsidRPr="005E533F">
        <w:rPr>
          <w:strike/>
        </w:rPr>
        <w:t>certified</w:t>
      </w:r>
      <w:r w:rsidRPr="00314634">
        <w:t xml:space="preserve"> </w:t>
      </w:r>
      <w:r w:rsidR="005E533F">
        <w:t xml:space="preserve"> </w:t>
      </w:r>
      <w:r w:rsidR="005E533F">
        <w:rPr>
          <w:u w:val="single"/>
        </w:rPr>
        <w:t xml:space="preserve">authorized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4</w:t>
      </w:r>
      <w:r>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Assist the Commission on Alcohol and Drug Abuse in the exchange of information between itself and governmental and local 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lastRenderedPageBreak/>
        <w:tab/>
      </w:r>
      <w:r w:rsidRPr="00314634">
        <w:tab/>
        <w:t>(2)</w:t>
      </w:r>
      <w:r>
        <w:tab/>
      </w:r>
      <w:r w:rsidRPr="00314634">
        <w:t xml:space="preserve">Assist the </w:t>
      </w:r>
      <w:r w:rsidR="006122A9">
        <w:t>c</w:t>
      </w:r>
      <w:r w:rsidRPr="00314634">
        <w:t xml:space="preserve">ommission in planning and coordinating training programs on law enforcement for controlled substances at the local and </w:t>
      </w:r>
      <w:r w:rsidR="006122A9">
        <w:t>s</w:t>
      </w:r>
      <w:r w:rsidRPr="00314634">
        <w:t>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Establish a centralized unit which shall accept, catalogue, file and collect statistics and make such information available for </w:t>
      </w:r>
      <w:r w:rsidR="006122A9">
        <w:t>federal, s</w:t>
      </w:r>
      <w:r w:rsidRPr="00314634">
        <w:t>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17A6A">
        <w:t>s</w:t>
      </w:r>
      <w:r w:rsidRPr="00314634">
        <w:t>tatewide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00D17A6A">
        <w:t>a</w:t>
      </w:r>
      <w:r w:rsidRPr="00314634">
        <w:t>uthority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00D17A6A">
        <w:t>a</w:t>
      </w:r>
      <w:r w:rsidRPr="00314634">
        <w:t>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17A6A">
        <w:t>a</w:t>
      </w:r>
      <w:r w:rsidRPr="00314634">
        <w:t>uthority to make investigations to determine whether there has been unlawful dispensing of controlled substances or the 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(5)</w:t>
      </w:r>
      <w:r>
        <w:tab/>
      </w:r>
      <w:r w:rsidR="004139C7">
        <w:t>a</w:t>
      </w:r>
      <w:r w:rsidRPr="00314634">
        <w:t>uthority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139C7">
        <w:t>a</w:t>
      </w:r>
      <w:r w:rsidRPr="00314634">
        <w:t>uthority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16B2">
        <w:rPr>
          <w:strike/>
        </w:rPr>
        <w:t>(c)</w:t>
      </w:r>
      <w:r w:rsidR="00A32F74" w:rsidRPr="00A32F74">
        <w:tab/>
      </w:r>
      <w:r w:rsidRPr="002816B2">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5</w:t>
      </w:r>
      <w:r w:rsidRPr="00087737">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B65F4">
        <w:t>6</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2C60" w:rsidRDefault="00852C60" w:rsidP="00852C60">
      <w:pPr>
        <w:suppressAutoHyphens/>
      </w:pPr>
    </w:p>
    <w:sectPr w:rsidR="00852C60" w:rsidSect="00B45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63A787-19F8-49E0-B14C-762959CF1369}"/>
    <w:embedBold r:id="rId2" w:fontKey="{8CDD44B5-C3A8-41D2-8919-9ED5190C2A9F}"/>
  </w:font>
  <w:font w:name="Calibri">
    <w:panose1 w:val="020F0502020204030204"/>
    <w:charset w:val="00"/>
    <w:family w:val="swiss"/>
    <w:pitch w:val="variable"/>
    <w:sig w:usb0="E00002FF" w:usb1="4000ACFF" w:usb2="00000001" w:usb3="00000000" w:csb0="0000019F" w:csb1="00000000"/>
    <w:embedRegular r:id="rId3" w:fontKey="{DA36EA54-92F8-463B-A71B-F3169A689B98}"/>
  </w:font>
  <w:font w:name="Segoe UI">
    <w:panose1 w:val="020B0502040204020203"/>
    <w:charset w:val="00"/>
    <w:family w:val="swiss"/>
    <w:pitch w:val="variable"/>
    <w:sig w:usb0="E10022FF" w:usb1="C000E47F" w:usb2="00000029" w:usb3="00000000" w:csb0="000001DF" w:csb1="00000000"/>
    <w:embedRegular r:id="rId4" w:fontKey="{BCE0BA90-173B-4A06-B62A-A8F07586CC8F}"/>
  </w:font>
  <w:font w:name="Cambria">
    <w:panose1 w:val="02040503050406030204"/>
    <w:charset w:val="00"/>
    <w:family w:val="roman"/>
    <w:pitch w:val="variable"/>
    <w:sig w:usb0="E00002FF" w:usb1="400004FF" w:usb2="00000000" w:usb3="00000000" w:csb0="0000019F" w:csb1="00000000"/>
    <w:embedRegular r:id="rId5" w:fontKey="{F6A3D7A6-3AEA-436E-89F8-0F9A5BF24A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rsidR="00B45522">
      <w:t>-</w:t>
    </w:r>
    <w:r w:rsidR="00B45522">
      <w:fldChar w:fldCharType="begin"/>
    </w:r>
    <w:r w:rsidR="00B45522">
      <w:instrText xml:space="preserve"> PAGE  \* MERGEFORMAT </w:instrText>
    </w:r>
    <w:r w:rsidR="00B45522">
      <w:fldChar w:fldCharType="separate"/>
    </w:r>
    <w:r w:rsidR="00B05178">
      <w:rPr>
        <w:noProof/>
      </w:rPr>
      <w:t>1</w:t>
    </w:r>
    <w:r w:rsidR="00B45522">
      <w:fldChar w:fldCharType="end"/>
    </w:r>
    <w:r w:rsidR="00B455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22" w:rsidRPr="00FB3F99" w:rsidRDefault="00B45522"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852C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E0100"/>
    <w:rsid w:val="000E1785"/>
    <w:rsid w:val="000E1CCF"/>
    <w:rsid w:val="000F1C70"/>
    <w:rsid w:val="000F40FA"/>
    <w:rsid w:val="000F7E4B"/>
    <w:rsid w:val="001035F1"/>
    <w:rsid w:val="001044AE"/>
    <w:rsid w:val="0010776B"/>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C24CE"/>
    <w:rsid w:val="002E05AA"/>
    <w:rsid w:val="002E5912"/>
    <w:rsid w:val="00301B21"/>
    <w:rsid w:val="00325348"/>
    <w:rsid w:val="0032732C"/>
    <w:rsid w:val="00333236"/>
    <w:rsid w:val="00336AD0"/>
    <w:rsid w:val="00337AAB"/>
    <w:rsid w:val="0037079A"/>
    <w:rsid w:val="003C078F"/>
    <w:rsid w:val="003C4DAB"/>
    <w:rsid w:val="003D01E8"/>
    <w:rsid w:val="003E5288"/>
    <w:rsid w:val="003F6D79"/>
    <w:rsid w:val="004139C7"/>
    <w:rsid w:val="0041760A"/>
    <w:rsid w:val="00417C01"/>
    <w:rsid w:val="004403BD"/>
    <w:rsid w:val="00461441"/>
    <w:rsid w:val="004809EE"/>
    <w:rsid w:val="004E7D54"/>
    <w:rsid w:val="005273C6"/>
    <w:rsid w:val="00530A69"/>
    <w:rsid w:val="00545593"/>
    <w:rsid w:val="005521B4"/>
    <w:rsid w:val="00556EBF"/>
    <w:rsid w:val="00577C6C"/>
    <w:rsid w:val="005A62FE"/>
    <w:rsid w:val="005C2FE2"/>
    <w:rsid w:val="005E2BC9"/>
    <w:rsid w:val="005E533F"/>
    <w:rsid w:val="00605102"/>
    <w:rsid w:val="006122A9"/>
    <w:rsid w:val="00615D3F"/>
    <w:rsid w:val="006215AA"/>
    <w:rsid w:val="006254CB"/>
    <w:rsid w:val="00626BB9"/>
    <w:rsid w:val="00641251"/>
    <w:rsid w:val="006913C9"/>
    <w:rsid w:val="0069470D"/>
    <w:rsid w:val="00696DB2"/>
    <w:rsid w:val="006D58AA"/>
    <w:rsid w:val="00734F00"/>
    <w:rsid w:val="007A70AE"/>
    <w:rsid w:val="007B2908"/>
    <w:rsid w:val="008362E8"/>
    <w:rsid w:val="00852C60"/>
    <w:rsid w:val="0085786E"/>
    <w:rsid w:val="008A1768"/>
    <w:rsid w:val="008A489F"/>
    <w:rsid w:val="008C3DD4"/>
    <w:rsid w:val="008E66BB"/>
    <w:rsid w:val="008F0F33"/>
    <w:rsid w:val="008F4429"/>
    <w:rsid w:val="0094021A"/>
    <w:rsid w:val="00982A26"/>
    <w:rsid w:val="009A4156"/>
    <w:rsid w:val="009B44AF"/>
    <w:rsid w:val="009C6A0B"/>
    <w:rsid w:val="009E0725"/>
    <w:rsid w:val="009F0C77"/>
    <w:rsid w:val="009F4DD1"/>
    <w:rsid w:val="00A02543"/>
    <w:rsid w:val="00A04F2B"/>
    <w:rsid w:val="00A31E05"/>
    <w:rsid w:val="00A32F74"/>
    <w:rsid w:val="00A41684"/>
    <w:rsid w:val="00A42706"/>
    <w:rsid w:val="00A64E80"/>
    <w:rsid w:val="00A72BCD"/>
    <w:rsid w:val="00A741D9"/>
    <w:rsid w:val="00A833AB"/>
    <w:rsid w:val="00A9741D"/>
    <w:rsid w:val="00AB11AC"/>
    <w:rsid w:val="00AC34A2"/>
    <w:rsid w:val="00AD1C9A"/>
    <w:rsid w:val="00AD4B17"/>
    <w:rsid w:val="00B05178"/>
    <w:rsid w:val="00B412D4"/>
    <w:rsid w:val="00B45522"/>
    <w:rsid w:val="00B8455C"/>
    <w:rsid w:val="00BE3C22"/>
    <w:rsid w:val="00C0345E"/>
    <w:rsid w:val="00C03472"/>
    <w:rsid w:val="00C157DD"/>
    <w:rsid w:val="00C31C95"/>
    <w:rsid w:val="00C3483A"/>
    <w:rsid w:val="00C50CC1"/>
    <w:rsid w:val="00C54085"/>
    <w:rsid w:val="00C6150F"/>
    <w:rsid w:val="00C74E9D"/>
    <w:rsid w:val="00C826DD"/>
    <w:rsid w:val="00C82FD3"/>
    <w:rsid w:val="00C92819"/>
    <w:rsid w:val="00CC6B7B"/>
    <w:rsid w:val="00CD2089"/>
    <w:rsid w:val="00D17A6A"/>
    <w:rsid w:val="00D73A67"/>
    <w:rsid w:val="00D90C3B"/>
    <w:rsid w:val="00D970A9"/>
    <w:rsid w:val="00DB65F4"/>
    <w:rsid w:val="00DC2C9A"/>
    <w:rsid w:val="00DF3733"/>
    <w:rsid w:val="00DF3845"/>
    <w:rsid w:val="00E33F19"/>
    <w:rsid w:val="00E41911"/>
    <w:rsid w:val="00E44B57"/>
    <w:rsid w:val="00E711F3"/>
    <w:rsid w:val="00E92EEF"/>
    <w:rsid w:val="00EC0B50"/>
    <w:rsid w:val="00EF1A9A"/>
    <w:rsid w:val="00EF2368"/>
    <w:rsid w:val="00F24442"/>
    <w:rsid w:val="00F50AE3"/>
    <w:rsid w:val="00F655B7"/>
    <w:rsid w:val="00F656BA"/>
    <w:rsid w:val="00F67CF1"/>
    <w:rsid w:val="00F728AA"/>
    <w:rsid w:val="00F840F0"/>
    <w:rsid w:val="00FB0D0D"/>
    <w:rsid w:val="00FB3F99"/>
    <w:rsid w:val="00FB43B4"/>
    <w:rsid w:val="00FB555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 w:type="paragraph" w:styleId="NoSpacing">
    <w:name w:val="No Spacing"/>
    <w:uiPriority w:val="1"/>
    <w:qFormat/>
    <w:rsid w:val="00B455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DF085-C739-4C89-8B5F-ECDAB06C8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378D4E9.dotm</Template>
  <TotalTime>0</TotalTime>
  <Pages>8</Pages>
  <Words>2017</Words>
  <Characters>11352</Characters>
  <Application>Microsoft Office Word</Application>
  <DocSecurity>0</DocSecurity>
  <Lines>270</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(May 2, 2018) - South Carolina Legislature Online</dc:title>
  <dc:creator>%USERNAME%</dc:creator>
  <cp:lastModifiedBy>Lavarres Lynch</cp:lastModifiedBy>
  <cp:revision>2</cp:revision>
  <cp:lastPrinted>2018-03-20T23:33:00Z</cp:lastPrinted>
  <dcterms:created xsi:type="dcterms:W3CDTF">2018-05-02T18:31:00Z</dcterms:created>
  <dcterms:modified xsi:type="dcterms:W3CDTF">2018-05-02T18:31:00Z</dcterms:modified>
</cp:coreProperties>
</file>