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C41" w:rsidRDefault="00C41C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D04DB" w:rsidRDefault="005D0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4DB" w:rsidRDefault="005D0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4DB" w:rsidRDefault="005D0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4DB" w:rsidRDefault="005D0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4DB" w:rsidRDefault="005D0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4DB" w:rsidRDefault="005D0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1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0D8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7, ARTICLE III OF THE CONSTITUTION OF SOUTH CAROLINA, 1895, RELATING TO QUALIFICATIONS OF MEMBERS OF THE SENATE AND HOUSE OF REPRESENTATIVES, SO AS TO PROVIDE THAT BEGINNING WITH THOSE HOUSE MEMBERS ELECTED AT THE 2020 GENERAL ELECTION OR WHO TAKE OFFICE AFTER THAT DATE, ONCE THESE PERSONS HAVE THEREAFTER SERVED FIVE </w:t>
      </w:r>
      <w:r w:rsidR="0024194D">
        <w:t>CONSECUTIVE</w:t>
      </w:r>
      <w:r>
        <w:t xml:space="preserve"> TERMS, THEY ARE NOT ELIGIBLE TO SERVE AS A MEMBER OF THE HOUSE OF REPRESENTATIVES</w:t>
      </w:r>
      <w:r w:rsidR="00D12F99">
        <w:t>, AND TO PROVIDE THAT</w:t>
      </w:r>
      <w:r w:rsidR="00D12F99" w:rsidRPr="00D12F99">
        <w:t xml:space="preserve"> A TERM OF OFFICE IN WHICH A HOUSE MEMBER EITHER IS ELECTED SPEAKER OF THE HOUSE OF REPRESENTATIVES OR APPOINTED TO SERVE AS CHAIRMAN OF A HOUSE STANDING COMMITTEE DOES NOT CONSTITUTE A TERM FOR PURPOSES OF CALCULATING THE MEMBER’S TERM LIMIT</w:t>
      </w:r>
      <w:r w:rsidR="00F83E70">
        <w:t>ATION</w:t>
      </w:r>
      <w:r w:rsidR="00D12F99" w:rsidRPr="00D12F99">
        <w:t>;</w:t>
      </w:r>
      <w:r w:rsidR="00D12F99">
        <w:t xml:space="preserve"> </w:t>
      </w:r>
      <w:r>
        <w:t xml:space="preserve">AND TO PROVIDE BEGINNING WITH THOSE MEMBERS OF THE SENATE ELECTED AT THE 2020 GENERAL ELECTION OR WHO TAKE OFFICE AFTER THAT DATE, ONCE THESE PERSONS HAVE THEREAFTER SERVED THREE </w:t>
      </w:r>
      <w:r w:rsidR="0024194D">
        <w:t>CONSECUTIVE</w:t>
      </w:r>
      <w:r w:rsidR="00265BD5">
        <w:t xml:space="preserve"> </w:t>
      </w:r>
      <w:r w:rsidR="00D12F99">
        <w:t xml:space="preserve">TERMS, </w:t>
      </w:r>
      <w:r>
        <w:t>THEY ARE NOT ELIGIBLE TO SERVE AS A MEMBER OF THE SENATE</w:t>
      </w:r>
      <w:r w:rsidR="00D12F99">
        <w:t xml:space="preserve">, AND TO PROVIDE THAT A TERM OF OFFICE IN WHICH A MEMBER OF THE SENATE EITHER IS ELECTED PRESIDENT PRO TEMPORE OF THE SENATE OR APPOINTED TO SERVE AS CHAIRMAN OF A SENATE STANDING COMMITTEE DOES NOT CONSTITUTE A TERM FOR PURPOSES OF CALCULATING </w:t>
      </w:r>
      <w:r w:rsidR="00265BD5">
        <w:t xml:space="preserve">THE MEMBER’S </w:t>
      </w:r>
      <w:r w:rsidR="00D12F99">
        <w:t>TERM LIMIT</w:t>
      </w:r>
      <w:r w:rsidR="00F83E70">
        <w:t>ATION</w:t>
      </w:r>
      <w:r w:rsidR="00D12F99">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0D85" w:rsidRDefault="000F0D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6836" w:rsidRDefault="000F0D85" w:rsidP="003C6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BA75A8">
        <w:t>It is proposed that Section 7, Article III of the Constitution of this State be amended by adding a new paragraph at the end to read:</w:t>
      </w:r>
    </w:p>
    <w:p w:rsidR="003C6836" w:rsidRDefault="003C6836" w:rsidP="003C6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766" w:rsidRDefault="003C6836" w:rsidP="003C6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A75A8">
        <w:t xml:space="preserve">“Beginning with those House members elected at the 2020 general election or who take office after that date, once these persons have thereafter served five </w:t>
      </w:r>
      <w:r w:rsidR="0024194D">
        <w:t>consecutive</w:t>
      </w:r>
      <w:r w:rsidR="004E7766">
        <w:t xml:space="preserve"> terms in the House of Representatives, </w:t>
      </w:r>
      <w:r w:rsidR="00BA75A8">
        <w:t>they are not eligible to serve as a member of the House of Representatives.</w:t>
      </w:r>
      <w:r w:rsidR="004E7766">
        <w:t xml:space="preserve">  However, a term of office in which a House member</w:t>
      </w:r>
      <w:r>
        <w:t xml:space="preserve"> either </w:t>
      </w:r>
      <w:r w:rsidR="004E7766">
        <w:t xml:space="preserve">is elected Speaker of the House of Representatives or appointed to serve as chairman of a House standing committee does not constitute a term for purposes of calculating </w:t>
      </w:r>
      <w:r w:rsidR="00265BD5">
        <w:t xml:space="preserve">the member’s </w:t>
      </w:r>
      <w:r w:rsidR="004E7766">
        <w:t>term limit</w:t>
      </w:r>
      <w:r w:rsidR="000C6932">
        <w:t>ation</w:t>
      </w:r>
      <w:r w:rsidR="004E7766">
        <w:t xml:space="preserve"> pursuant to this </w:t>
      </w:r>
      <w:r w:rsidR="00F735F3">
        <w:t>s</w:t>
      </w:r>
      <w:r w:rsidR="004E7766">
        <w:t xml:space="preserve">ection.”   </w:t>
      </w: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III of the Constitution of this State, relating to qualifications of members of the Senate and House of Representatives, be amended so as to provide that beginning with those House members elected at the 2020 general election or who take office after that date, once these persons have thereafter served five </w:t>
      </w:r>
      <w:r w:rsidR="0024194D">
        <w:t>consecutive</w:t>
      </w:r>
      <w:r>
        <w:t xml:space="preserve"> </w:t>
      </w:r>
      <w:r w:rsidR="0014085F">
        <w:t xml:space="preserve">terms, </w:t>
      </w:r>
      <w:r>
        <w:t>they are not eligible to serve as a member of the House of Representatives</w:t>
      </w:r>
      <w:r w:rsidR="0014085F">
        <w:t>; however, a term of office in which a House member either is elected Speaker of the House of Representatives or appointed to serve as chairman of a House standing committee does not constitute a term for purposes of calculating the member’s term limit</w:t>
      </w:r>
      <w:r w:rsidR="00F83E70">
        <w:t>ation</w:t>
      </w:r>
      <w:r>
        <w:t>?</w:t>
      </w: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59561A" w:rsidRPr="0059561A">
        <w:t>‘</w:t>
      </w:r>
      <w:r>
        <w:t>Yes</w:t>
      </w:r>
      <w:r w:rsidR="0059561A" w:rsidRPr="0059561A">
        <w:t>’</w:t>
      </w:r>
      <w:r>
        <w:t xml:space="preserve">, and those voting against the question shall deposit a ballot with a check or cross mark in the square after the word </w:t>
      </w:r>
      <w:r w:rsidR="0059561A" w:rsidRPr="0059561A">
        <w:t>‘</w:t>
      </w:r>
      <w:r>
        <w:t>No</w:t>
      </w:r>
      <w:r w:rsidR="0059561A" w:rsidRPr="0059561A">
        <w:t>’</w:t>
      </w:r>
      <w:r>
        <w:t>.”</w:t>
      </w: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 It is proposed that Section 7, Article III of the Constitution of this State be amended by adding a new paragraph at the end to read:</w:t>
      </w:r>
    </w:p>
    <w:p w:rsidR="00BA75A8" w:rsidRDefault="00A30816"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BA75A8">
        <w:t xml:space="preserve">“Beginning with those members of the Senate elected at the 2020 general election or who take office after that date, once these persons have thereafter served three </w:t>
      </w:r>
      <w:r w:rsidR="0024194D">
        <w:t>consecutive</w:t>
      </w:r>
      <w:r w:rsidR="00BA75A8">
        <w:t xml:space="preserve"> terms,</w:t>
      </w:r>
      <w:r w:rsidR="0014085F">
        <w:t xml:space="preserve"> </w:t>
      </w:r>
      <w:r w:rsidR="00BA75A8">
        <w:t>they are not eligible to serve as a member of the Senate.</w:t>
      </w:r>
      <w:r w:rsidR="0014085F">
        <w:t xml:space="preserve"> </w:t>
      </w:r>
      <w:r w:rsidR="000C6932">
        <w:t xml:space="preserve"> </w:t>
      </w:r>
      <w:r w:rsidR="0014085F">
        <w:t xml:space="preserve">However, a term of office in which a member of the Senate either is elected President Pro Tempore of the Senate or appointed to serve as chairman of a Senate standing committee does not constitute a term for purposes of calculating </w:t>
      </w:r>
      <w:r w:rsidR="00265BD5">
        <w:t xml:space="preserve">the member’s </w:t>
      </w:r>
      <w:r w:rsidR="0014085F">
        <w:t>term limit</w:t>
      </w:r>
      <w:r w:rsidR="000C6932">
        <w:t>ation</w:t>
      </w:r>
      <w:r w:rsidR="00265BD5">
        <w:t xml:space="preserve"> </w:t>
      </w:r>
      <w:r w:rsidR="0014085F">
        <w:t xml:space="preserve">pursuant to this </w:t>
      </w:r>
      <w:r w:rsidR="00CE3D75">
        <w:t>S</w:t>
      </w:r>
      <w:r w:rsidR="0014085F">
        <w:t>ection.”</w:t>
      </w: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III of the Constitution of this State, relating to qualifications of members of the Senate and House of Representatives, be amended so as to provide that beginning with those members of the Senate elected at the 2020 general election or who take office after that date, once these persons have thereafter served three consecutive </w:t>
      </w:r>
      <w:r w:rsidR="0014085F">
        <w:t xml:space="preserve">terms, </w:t>
      </w:r>
      <w:r>
        <w:t>they are not eligible to serve as a member of the Senate</w:t>
      </w:r>
      <w:r w:rsidR="0014085F">
        <w:t xml:space="preserve">; however, a term of office in which a member of the Senate either is elected President Pro Tempore of the Senate or appointed to serve as chairman of a </w:t>
      </w:r>
      <w:r w:rsidR="00BB5546">
        <w:t>Senate</w:t>
      </w:r>
      <w:r w:rsidR="0014085F">
        <w:t xml:space="preserve"> standing committee does not constitute a term for purposes of calculating the member’s term limit</w:t>
      </w:r>
      <w:r w:rsidR="00F83E70">
        <w:t>ation</w:t>
      </w:r>
      <w:r w:rsidR="0014085F">
        <w:t>?</w:t>
      </w: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BA75A8"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F0D85" w:rsidRDefault="00BA75A8" w:rsidP="00BA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59561A" w:rsidRPr="0059561A">
        <w:t>‘</w:t>
      </w:r>
      <w:r>
        <w:t>Yes</w:t>
      </w:r>
      <w:r w:rsidR="0059561A" w:rsidRPr="0059561A">
        <w:t>’</w:t>
      </w:r>
      <w:r>
        <w:t xml:space="preserve">, and those voting against the question shall deposit a ballot with a check or cross mark in the square after the word </w:t>
      </w:r>
      <w:r w:rsidR="0059561A" w:rsidRPr="0059561A">
        <w:t>‘</w:t>
      </w:r>
      <w:r>
        <w:t>No</w:t>
      </w:r>
      <w:r w:rsidR="0059561A" w:rsidRPr="0059561A">
        <w:t>’</w:t>
      </w:r>
      <w:r>
        <w:t>.”</w:t>
      </w:r>
    </w:p>
    <w:p w:rsidR="00C50EF7" w:rsidRDefault="0059561A" w:rsidP="00F04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1C41" w:rsidRDefault="00C41C41" w:rsidP="00C41C41">
      <w:pPr>
        <w:suppressAutoHyphens/>
      </w:pPr>
    </w:p>
    <w:sectPr w:rsidR="00C41C41" w:rsidSect="00C41C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C39" w:rsidRDefault="007C5C39" w:rsidP="009F0C77">
      <w:r>
        <w:separator/>
      </w:r>
    </w:p>
  </w:endnote>
  <w:endnote w:type="continuationSeparator" w:id="0">
    <w:p w:rsidR="007C5C39" w:rsidRDefault="007C5C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519BA80-1E53-425B-BE09-A0C12016A1ED}"/>
    <w:embedBold r:id="rId2" w:fontKey="{C19C9FD1-9050-464E-BCE3-1CADFFE71EA0}"/>
  </w:font>
  <w:font w:name="Calibri">
    <w:panose1 w:val="020F0502020204030204"/>
    <w:charset w:val="00"/>
    <w:family w:val="swiss"/>
    <w:pitch w:val="variable"/>
    <w:sig w:usb0="E00002FF" w:usb1="4000ACFF" w:usb2="00000001" w:usb3="00000000" w:csb0="0000019F" w:csb1="00000000"/>
    <w:embedRegular r:id="rId3" w:fontKey="{01968A0D-CB22-47F0-856D-49723CBD801D}"/>
  </w:font>
  <w:font w:name="Segoe UI">
    <w:panose1 w:val="020B0502040204020203"/>
    <w:charset w:val="00"/>
    <w:family w:val="swiss"/>
    <w:pitch w:val="variable"/>
    <w:sig w:usb0="E10022FF" w:usb1="C000E47F" w:usb2="00000029" w:usb3="00000000" w:csb0="000001DF" w:csb1="00000000"/>
    <w:embedRegular r:id="rId4" w:fontKey="{DFEB18A1-6DE8-4A48-9F99-D47B2A192657}"/>
  </w:font>
  <w:font w:name="Wingdings">
    <w:panose1 w:val="05000000000000000000"/>
    <w:charset w:val="02"/>
    <w:family w:val="auto"/>
    <w:pitch w:val="variable"/>
    <w:sig w:usb0="00000000" w:usb1="10000000" w:usb2="00000000" w:usb3="00000000" w:csb0="80000000" w:csb1="00000000"/>
    <w:embedRegular r:id="rId5" w:fontKey="{1155CD03-2F7D-4BEF-B005-8DCD8E5118FE}"/>
  </w:font>
  <w:font w:name="Cambria">
    <w:panose1 w:val="02040503050406030204"/>
    <w:charset w:val="00"/>
    <w:family w:val="roman"/>
    <w:pitch w:val="variable"/>
    <w:sig w:usb0="E00002FF" w:usb1="400004FF" w:usb2="00000000" w:usb3="00000000" w:csb0="0000019F" w:csb1="00000000"/>
    <w:embedRegular r:id="rId6" w:fontKey="{9A0C58B9-6FD6-441A-BBCA-FEC817BEAB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C39" w:rsidRPr="00C41C41" w:rsidRDefault="00C41C41" w:rsidP="00C41C41">
    <w:pPr>
      <w:pStyle w:val="Footer"/>
      <w:tabs>
        <w:tab w:val="clear" w:pos="4680"/>
        <w:tab w:val="clear" w:pos="9360"/>
        <w:tab w:val="center" w:pos="2995"/>
      </w:tabs>
      <w:spacing w:before="120"/>
    </w:pPr>
    <w:r>
      <w:t>[4497]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C39" w:rsidRDefault="007C5C39" w:rsidP="009F0C77">
      <w:r>
        <w:separator/>
      </w:r>
    </w:p>
  </w:footnote>
  <w:footnote w:type="continuationSeparator" w:id="0">
    <w:p w:rsidR="007C5C39" w:rsidRDefault="007C5C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37ZW18"/>
    <w:docVar w:name="CoverBillType" w:val="j"/>
    <w:docVar w:name="DocPath" w:val="L:\Council\bills\AGM\19237ZW18.DOCX"/>
    <w:docVar w:name="dvBillNumber" w:val="4497"/>
    <w:docVar w:name="dvBillNumberPrefix" w:val="H. "/>
    <w:docVar w:name="dvOriginalBody" w:val="House"/>
    <w:docVar w:name="dvSteno" w:val="AGM"/>
    <w:docVar w:name="NameofBody" w:val="h"/>
    <w:docVar w:name="vGroup2" w:val="Council"/>
  </w:docVars>
  <w:rsids>
    <w:rsidRoot w:val="000F0D85"/>
    <w:rsid w:val="00011869"/>
    <w:rsid w:val="00015CD6"/>
    <w:rsid w:val="000607BE"/>
    <w:rsid w:val="000C6932"/>
    <w:rsid w:val="000E0100"/>
    <w:rsid w:val="000E1785"/>
    <w:rsid w:val="000F0D85"/>
    <w:rsid w:val="000F40FA"/>
    <w:rsid w:val="001035F1"/>
    <w:rsid w:val="0010776B"/>
    <w:rsid w:val="00133E66"/>
    <w:rsid w:val="0014085F"/>
    <w:rsid w:val="001435A3"/>
    <w:rsid w:val="00146ED3"/>
    <w:rsid w:val="00151044"/>
    <w:rsid w:val="001D08F2"/>
    <w:rsid w:val="001D3A58"/>
    <w:rsid w:val="001D525B"/>
    <w:rsid w:val="001D7F4F"/>
    <w:rsid w:val="00205238"/>
    <w:rsid w:val="00212169"/>
    <w:rsid w:val="0023054C"/>
    <w:rsid w:val="002321B6"/>
    <w:rsid w:val="0024194D"/>
    <w:rsid w:val="00250967"/>
    <w:rsid w:val="00251693"/>
    <w:rsid w:val="002543C8"/>
    <w:rsid w:val="0025541D"/>
    <w:rsid w:val="00265BD5"/>
    <w:rsid w:val="00284AAE"/>
    <w:rsid w:val="002A110B"/>
    <w:rsid w:val="002E5912"/>
    <w:rsid w:val="00301B21"/>
    <w:rsid w:val="00325348"/>
    <w:rsid w:val="0032732C"/>
    <w:rsid w:val="00336AD0"/>
    <w:rsid w:val="0037079A"/>
    <w:rsid w:val="003C4DAB"/>
    <w:rsid w:val="003C6836"/>
    <w:rsid w:val="003D01E8"/>
    <w:rsid w:val="003E5288"/>
    <w:rsid w:val="003E706B"/>
    <w:rsid w:val="003F6D79"/>
    <w:rsid w:val="0041760A"/>
    <w:rsid w:val="00417C01"/>
    <w:rsid w:val="004403BD"/>
    <w:rsid w:val="0044399D"/>
    <w:rsid w:val="00461441"/>
    <w:rsid w:val="004809EE"/>
    <w:rsid w:val="004E7766"/>
    <w:rsid w:val="004E7D54"/>
    <w:rsid w:val="005273C6"/>
    <w:rsid w:val="00530A69"/>
    <w:rsid w:val="00545593"/>
    <w:rsid w:val="005567EA"/>
    <w:rsid w:val="00556EBF"/>
    <w:rsid w:val="00577C6C"/>
    <w:rsid w:val="0059561A"/>
    <w:rsid w:val="005A62FE"/>
    <w:rsid w:val="005C2FE2"/>
    <w:rsid w:val="005D04DB"/>
    <w:rsid w:val="005E2BC9"/>
    <w:rsid w:val="00605102"/>
    <w:rsid w:val="00617EBF"/>
    <w:rsid w:val="006215AA"/>
    <w:rsid w:val="006913C9"/>
    <w:rsid w:val="0069470D"/>
    <w:rsid w:val="006D58AA"/>
    <w:rsid w:val="00734F00"/>
    <w:rsid w:val="00735E2F"/>
    <w:rsid w:val="007422E9"/>
    <w:rsid w:val="007A6FE0"/>
    <w:rsid w:val="007A70AE"/>
    <w:rsid w:val="007C5C39"/>
    <w:rsid w:val="008009A4"/>
    <w:rsid w:val="008362E8"/>
    <w:rsid w:val="00855CFC"/>
    <w:rsid w:val="0085786E"/>
    <w:rsid w:val="008A1768"/>
    <w:rsid w:val="008A489F"/>
    <w:rsid w:val="008F0F33"/>
    <w:rsid w:val="008F4429"/>
    <w:rsid w:val="0094021A"/>
    <w:rsid w:val="009663D8"/>
    <w:rsid w:val="00984111"/>
    <w:rsid w:val="009B44AF"/>
    <w:rsid w:val="009C6A0B"/>
    <w:rsid w:val="009F0C77"/>
    <w:rsid w:val="009F4DD1"/>
    <w:rsid w:val="00A02543"/>
    <w:rsid w:val="00A30816"/>
    <w:rsid w:val="00A41684"/>
    <w:rsid w:val="00A64E80"/>
    <w:rsid w:val="00A72BCD"/>
    <w:rsid w:val="00A741D9"/>
    <w:rsid w:val="00A833AB"/>
    <w:rsid w:val="00A9741D"/>
    <w:rsid w:val="00AC34A2"/>
    <w:rsid w:val="00AD1C9A"/>
    <w:rsid w:val="00AD4B17"/>
    <w:rsid w:val="00AF0898"/>
    <w:rsid w:val="00B412D4"/>
    <w:rsid w:val="00BA75A8"/>
    <w:rsid w:val="00BB5546"/>
    <w:rsid w:val="00BB6D6E"/>
    <w:rsid w:val="00BE3C22"/>
    <w:rsid w:val="00C0345E"/>
    <w:rsid w:val="00C31C95"/>
    <w:rsid w:val="00C320DA"/>
    <w:rsid w:val="00C3483A"/>
    <w:rsid w:val="00C41C41"/>
    <w:rsid w:val="00C50EF7"/>
    <w:rsid w:val="00C74E9D"/>
    <w:rsid w:val="00C826DD"/>
    <w:rsid w:val="00C82FD3"/>
    <w:rsid w:val="00C92819"/>
    <w:rsid w:val="00C947F6"/>
    <w:rsid w:val="00CB2B22"/>
    <w:rsid w:val="00CC6B7B"/>
    <w:rsid w:val="00CD2089"/>
    <w:rsid w:val="00CE3D75"/>
    <w:rsid w:val="00D12F99"/>
    <w:rsid w:val="00D73A67"/>
    <w:rsid w:val="00D970A9"/>
    <w:rsid w:val="00DA2F6D"/>
    <w:rsid w:val="00DB5EB1"/>
    <w:rsid w:val="00DF3845"/>
    <w:rsid w:val="00E01713"/>
    <w:rsid w:val="00E41911"/>
    <w:rsid w:val="00E44B57"/>
    <w:rsid w:val="00E92EEF"/>
    <w:rsid w:val="00EF2368"/>
    <w:rsid w:val="00F04747"/>
    <w:rsid w:val="00F24442"/>
    <w:rsid w:val="00F50AE3"/>
    <w:rsid w:val="00F655B7"/>
    <w:rsid w:val="00F656BA"/>
    <w:rsid w:val="00F67CF1"/>
    <w:rsid w:val="00F728AA"/>
    <w:rsid w:val="00F735F3"/>
    <w:rsid w:val="00F83E70"/>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45C08E-590F-434D-BC10-7EDE52535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35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5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8421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FBF0E-9423-44E1-988E-EACF0BA35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876</Words>
  <Characters>4230</Characters>
  <Application>Microsoft Office Word</Application>
  <DocSecurity>0</DocSecurity>
  <Lines>120</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4497 Text of Previous Version (Dec. 13, 2017) - South Carolina Legislature Online</dc:title>
  <dc:creator>angiemorgan</dc:creator>
  <cp:lastModifiedBy>S Volk</cp:lastModifiedBy>
  <cp:revision>2</cp:revision>
  <cp:lastPrinted>2017-12-07T17:08:00Z</cp:lastPrinted>
  <dcterms:created xsi:type="dcterms:W3CDTF">2017-12-13T21:20:00Z</dcterms:created>
  <dcterms:modified xsi:type="dcterms:W3CDTF">2017-12-13T21:20:00Z</dcterms:modified>
</cp:coreProperties>
</file>