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AB" w:rsidRPr="00820BAB" w:rsidRDefault="00820BAB" w:rsidP="00820BAB">
      <w:pPr>
        <w:tabs>
          <w:tab w:val="right" w:pos="5933"/>
        </w:tabs>
        <w:suppressAutoHyphens/>
      </w:pPr>
      <w:r>
        <w:tab/>
      </w:r>
      <w:r>
        <w:rPr>
          <w:b/>
          <w:sz w:val="36"/>
        </w:rPr>
        <w:t>H. 4544</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AB" w:rsidRDefault="00820BAB"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82130">
        <w:t>Rep. Allison</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2/14/18--S.</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820BAB" w:rsidRPr="00820BAB" w:rsidRDefault="00820BAB"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AB" w:rsidRPr="00820BAB" w:rsidRDefault="00820BAB"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w:t>
      </w:r>
      <w:r w:rsidR="003D3F38">
        <w:t>esolution (H. 4544) to declare J</w:t>
      </w:r>
      <w:r>
        <w:t>une 2018 as “South Carolina Whole Child Month” in recognition of the important role that the Whole Child Initiative of the South Carolina Association of Curriculum and School Development, etc., respectfully</w:t>
      </w:r>
    </w:p>
    <w:p w:rsidR="00820BAB" w:rsidRPr="00820BAB" w:rsidRDefault="00820BAB"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AB" w:rsidRDefault="003D3F38"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w:t>
      </w:r>
      <w:r w:rsidR="00820BAB">
        <w:t>, JR. for Committee.</w:t>
      </w:r>
    </w:p>
    <w:p w:rsidR="00820BAB" w:rsidRPr="00820BAB" w:rsidRDefault="00820BAB" w:rsidP="0082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0BAB" w:rsidRDefault="00820BAB"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0BAB" w:rsidSect="00820B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258" w:rsidRDefault="00CD3258"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E9" w:rsidRDefault="001702E9" w:rsidP="001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59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3B9B">
        <w:t xml:space="preserve">TO DECLARE JUNE 2018 </w:t>
      </w:r>
      <w:r>
        <w:t>AS</w:t>
      </w:r>
      <w:r w:rsidRPr="00D03B9B">
        <w:t xml:space="preserve"> “SOUTH CAROLINA WHOLE CHILD MONTH</w:t>
      </w:r>
      <w:r>
        <w:t xml:space="preserve">” IN RECOGNITION OF </w:t>
      </w:r>
      <w:r w:rsidRPr="00D03B9B">
        <w:t>THE IMPORTAN</w:t>
      </w:r>
      <w:r>
        <w:t>T</w:t>
      </w:r>
      <w:r w:rsidRPr="00D03B9B">
        <w:t xml:space="preserve"> </w:t>
      </w:r>
      <w:r>
        <w:t xml:space="preserve">ROLE THAT </w:t>
      </w:r>
      <w:r w:rsidRPr="00D03B9B">
        <w:t xml:space="preserve">THE WHOLE CHILD INITIATIVE </w:t>
      </w:r>
      <w:r>
        <w:t>OF</w:t>
      </w:r>
      <w:r w:rsidRPr="00D03B9B">
        <w:t xml:space="preserve"> THE SOUTH CAROLINA ASSOCIATION OF CURRICULUM AND SCHOOL DEVELOPMENT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recognizing that true student success entails more than just academic achievement, in 2007</w:t>
      </w:r>
      <w:r>
        <w:t>,</w:t>
      </w:r>
      <w:r w:rsidRPr="00D03B9B">
        <w:t xml:space="preserve"> the nonprofit educational organization</w:t>
      </w:r>
      <w:r>
        <w:t>,</w:t>
      </w:r>
      <w:r w:rsidRPr="00D03B9B">
        <w:t xml:space="preserve"> South Carolina Association of Curriculum and School Development (ASCD)</w:t>
      </w:r>
      <w:r>
        <w:t>,</w:t>
      </w:r>
      <w:r w:rsidRPr="00D03B9B">
        <w:t xml:space="preserve"> launched the Whole Child Initiative, a comprehensive approach to education </w:t>
      </w:r>
      <w:r>
        <w:t xml:space="preserve">which </w:t>
      </w:r>
      <w:r w:rsidRPr="00D03B9B">
        <w:t>seeks to effectively prepare today</w:t>
      </w:r>
      <w:r w:rsidRPr="00CB398D">
        <w:t>’</w:t>
      </w:r>
      <w:r w:rsidRPr="00D03B9B">
        <w:t>s young South Carolinians to be productive citizens who are college and career ready as outlined by the tenets of the Profile of the South Carolina Graduate and who apply life</w:t>
      </w:r>
      <w:r>
        <w:noBreakHyphen/>
      </w:r>
      <w:r w:rsidRPr="00D03B9B">
        <w:t>long learning skills;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the Whole Child Initiative highlights five key elements that children need in order to become engaged, productive members of society: (1) each student enters school healthy and learns about and practices a healthy lifestyle</w:t>
      </w:r>
      <w:r>
        <w:t>;</w:t>
      </w:r>
      <w:r w:rsidRPr="00D03B9B">
        <w:t xml:space="preserve"> (2) each student learns in an environment that is physically and emotionally safe for students and adults</w:t>
      </w:r>
      <w:r>
        <w:t>;</w:t>
      </w:r>
      <w:r w:rsidRPr="00D03B9B">
        <w:t xml:space="preserve"> (3) each student is actively engaged in learning and is connected to the school and broader community</w:t>
      </w:r>
      <w:r>
        <w:t>;</w:t>
      </w:r>
      <w:r w:rsidRPr="00D03B9B">
        <w:t xml:space="preserve"> (4) each student has access to personalized learning and is supported by qualified, caring adults</w:t>
      </w:r>
      <w:r>
        <w:t>;</w:t>
      </w:r>
      <w:r w:rsidRPr="00D03B9B">
        <w:t xml:space="preserve"> and (5) each student is challenged academically and prepared for success in college or further study and for employment and participation in a global environment;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Whereas, the continued prosperity and vitality of our State depends on having our children achieve their full potential, which in turn </w:t>
      </w:r>
      <w:r w:rsidRPr="00D03B9B">
        <w:lastRenderedPageBreak/>
        <w:t>requires comprehensive educational policies that ensure young South Carolinians are healthy, safe, engaged, supported, and challenged; and</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Whereas, by observing South Carolina Whole Child Month in June 2018, educators and South Carolinians will have an opportunity to reflect on ways to best address the needs of all students in the Palmetto State in furtherance of the Whole Child Initiative. Now, therefore</w:t>
      </w:r>
      <w:r>
        <w:t>,</w:t>
      </w: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59AD" w:rsidRDefault="00CB5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That the members of the South Carolina </w:t>
      </w:r>
      <w:r>
        <w:t>General Assembly</w:t>
      </w:r>
      <w:r w:rsidRPr="00D03B9B">
        <w:t xml:space="preserve">, by this resolution, declare </w:t>
      </w:r>
      <w:r>
        <w:t>J</w:t>
      </w:r>
      <w:r w:rsidRPr="00D03B9B">
        <w:t xml:space="preserve">une 2018 </w:t>
      </w:r>
      <w:r>
        <w:t>as</w:t>
      </w:r>
      <w:r w:rsidRPr="00D03B9B">
        <w:t xml:space="preserve"> “</w:t>
      </w:r>
      <w:r>
        <w:t>S</w:t>
      </w:r>
      <w:r w:rsidRPr="00D03B9B">
        <w:t xml:space="preserve">outh </w:t>
      </w:r>
      <w:r>
        <w:t>C</w:t>
      </w:r>
      <w:r w:rsidRPr="00D03B9B">
        <w:t xml:space="preserve">arolina </w:t>
      </w:r>
      <w:r>
        <w:t>W</w:t>
      </w:r>
      <w:r w:rsidRPr="00D03B9B">
        <w:t xml:space="preserve">hole </w:t>
      </w:r>
      <w:r>
        <w:t>C</w:t>
      </w:r>
      <w:r w:rsidRPr="00D03B9B">
        <w:t xml:space="preserve">hild </w:t>
      </w:r>
      <w:r>
        <w:t>M</w:t>
      </w:r>
      <w:r w:rsidRPr="00D03B9B">
        <w:t>onth</w:t>
      </w:r>
      <w:r>
        <w:t xml:space="preserve">” in recognition of </w:t>
      </w:r>
      <w:r w:rsidRPr="00D03B9B">
        <w:t>the importan</w:t>
      </w:r>
      <w:r>
        <w:t>t role that</w:t>
      </w:r>
      <w:r w:rsidRPr="00D03B9B">
        <w:t xml:space="preserve"> the </w:t>
      </w:r>
      <w:r>
        <w:t>W</w:t>
      </w:r>
      <w:r w:rsidRPr="00D03B9B">
        <w:t xml:space="preserve">hole </w:t>
      </w:r>
      <w:r>
        <w:t>C</w:t>
      </w:r>
      <w:r w:rsidRPr="00D03B9B">
        <w:t xml:space="preserve">hild </w:t>
      </w:r>
      <w:r>
        <w:t>I</w:t>
      </w:r>
      <w:r w:rsidRPr="00D03B9B">
        <w:t xml:space="preserve">nitiative </w:t>
      </w:r>
      <w:r>
        <w:t>of</w:t>
      </w:r>
      <w:r w:rsidRPr="00D03B9B">
        <w:t xml:space="preserve"> the </w:t>
      </w:r>
      <w:r>
        <w:t>S</w:t>
      </w:r>
      <w:r w:rsidRPr="00D03B9B">
        <w:t xml:space="preserve">outh </w:t>
      </w:r>
      <w:r>
        <w:t>C</w:t>
      </w:r>
      <w:r w:rsidRPr="00D03B9B">
        <w:t xml:space="preserve">arolina </w:t>
      </w:r>
      <w:r>
        <w:t>A</w:t>
      </w:r>
      <w:r w:rsidRPr="00D03B9B">
        <w:t xml:space="preserve">ssociation of </w:t>
      </w:r>
      <w:r>
        <w:t>C</w:t>
      </w:r>
      <w:r w:rsidRPr="00D03B9B">
        <w:t xml:space="preserve">urriculum and </w:t>
      </w:r>
      <w:r>
        <w:t>S</w:t>
      </w:r>
      <w:r w:rsidRPr="00D03B9B">
        <w:t xml:space="preserve">chool </w:t>
      </w:r>
      <w:r>
        <w:t>D</w:t>
      </w:r>
      <w:r w:rsidRPr="00D03B9B">
        <w:t>evelopment</w:t>
      </w:r>
      <w:r>
        <w:t xml:space="preserve"> (ASCD)</w:t>
      </w:r>
      <w:r w:rsidRPr="00D03B9B">
        <w:t xml:space="preserve"> </w:t>
      </w:r>
      <w:r>
        <w:t xml:space="preserve">has in advancing </w:t>
      </w:r>
      <w:r w:rsidRPr="00D03B9B">
        <w:t>the well</w:t>
      </w:r>
      <w:r>
        <w:noBreakHyphen/>
      </w:r>
      <w:r w:rsidRPr="00D03B9B">
        <w:t xml:space="preserve">being of </w:t>
      </w:r>
      <w:r>
        <w:t>South Carolina public school students.</w:t>
      </w:r>
    </w:p>
    <w:p w:rsidR="00CB398D" w:rsidRPr="00D03B9B"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AD" w:rsidRDefault="00CB398D" w:rsidP="00CB3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B9B">
        <w:t xml:space="preserve">Be it further resolved that a copy of this resolution be presented to </w:t>
      </w:r>
      <w:r>
        <w:t xml:space="preserve">the </w:t>
      </w:r>
      <w:r w:rsidRPr="00D03B9B">
        <w:t>president, executive director, and board of the South Carolina Association of Curriculum and School Development.</w:t>
      </w:r>
    </w:p>
    <w:p w:rsidR="00E46B9A" w:rsidRDefault="00CB39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210" w:rsidRDefault="00EA7210" w:rsidP="00EA7210">
      <w:pPr>
        <w:suppressAutoHyphens/>
      </w:pPr>
    </w:p>
    <w:sectPr w:rsidR="00EA7210" w:rsidSect="00820B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9AD" w:rsidRDefault="00CB59AD" w:rsidP="009F0C77">
      <w:r>
        <w:separator/>
      </w:r>
    </w:p>
  </w:endnote>
  <w:endnote w:type="continuationSeparator" w:id="0">
    <w:p w:rsidR="00CB59AD" w:rsidRDefault="00CB5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B37831-6557-4C8B-A3C4-12AE2148DFDA}"/>
    <w:embedBold r:id="rId2" w:fontKey="{3074993B-6BEB-4C53-9E51-37B4D9B2584D}"/>
  </w:font>
  <w:font w:name="Calibri">
    <w:panose1 w:val="020F0502020204030204"/>
    <w:charset w:val="00"/>
    <w:family w:val="swiss"/>
    <w:pitch w:val="variable"/>
    <w:sig w:usb0="E00002FF" w:usb1="4000ACFF" w:usb2="00000001" w:usb3="00000000" w:csb0="0000019F" w:csb1="00000000"/>
    <w:embedRegular r:id="rId3" w:fontKey="{876BE191-2411-44AD-8630-8065593106BB}"/>
  </w:font>
  <w:font w:name="Segoe UI">
    <w:panose1 w:val="020B0502040204020203"/>
    <w:charset w:val="00"/>
    <w:family w:val="swiss"/>
    <w:pitch w:val="variable"/>
    <w:sig w:usb0="E10022FF" w:usb1="C000E47F" w:usb2="00000029" w:usb3="00000000" w:csb0="000001DF" w:csb1="00000000"/>
    <w:embedRegular r:id="rId4" w:fontKey="{B2290D1B-6789-429E-81B3-154BD14D4CDC}"/>
  </w:font>
  <w:font w:name="Cambria">
    <w:panose1 w:val="02040503050406030204"/>
    <w:charset w:val="00"/>
    <w:family w:val="roman"/>
    <w:pitch w:val="variable"/>
    <w:sig w:usb0="E00002FF" w:usb1="400004FF" w:usb2="00000000" w:usb3="00000000" w:csb0="0000019F" w:csb1="00000000"/>
    <w:embedRegular r:id="rId5" w:fontKey="{E223E1F3-285A-4E2A-AD47-04BF0B14C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B9A" w:rsidRPr="00CD3258" w:rsidRDefault="00CD3258" w:rsidP="00CD3258">
    <w:pPr>
      <w:pStyle w:val="Footer"/>
      <w:tabs>
        <w:tab w:val="clear" w:pos="4680"/>
        <w:tab w:val="clear" w:pos="9360"/>
        <w:tab w:val="center" w:pos="2995"/>
      </w:tabs>
      <w:spacing w:before="120"/>
    </w:pPr>
    <w:r>
      <w:t>[4544</w:t>
    </w:r>
    <w:r w:rsidR="00820BAB">
      <w:t>-</w:t>
    </w:r>
    <w:r w:rsidR="00820BAB">
      <w:fldChar w:fldCharType="begin"/>
    </w:r>
    <w:r w:rsidR="00820BAB">
      <w:instrText xml:space="preserve"> PAGE  \* MERGEFORMAT </w:instrText>
    </w:r>
    <w:r w:rsidR="00820BAB">
      <w:fldChar w:fldCharType="separate"/>
    </w:r>
    <w:r w:rsidR="00637341">
      <w:rPr>
        <w:noProof/>
      </w:rPr>
      <w:t>1</w:t>
    </w:r>
    <w:r w:rsidR="00820BAB">
      <w:fldChar w:fldCharType="end"/>
    </w:r>
    <w:r w:rsidR="00820B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AB" w:rsidRPr="00CD3258" w:rsidRDefault="00820BAB" w:rsidP="00CD3258">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sidR="00EA72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9AD" w:rsidRDefault="00CB59AD" w:rsidP="009F0C77">
      <w:r>
        <w:separator/>
      </w:r>
    </w:p>
  </w:footnote>
  <w:footnote w:type="continuationSeparator" w:id="0">
    <w:p w:rsidR="00CB59AD" w:rsidRDefault="00CB5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0WAB18"/>
    <w:docVar w:name="CoverBillType" w:val="c"/>
    <w:docVar w:name="DocPath" w:val="L:\Council\bills\AGM\19210WAB18.DOCX"/>
    <w:docVar w:name="dvBillNumber" w:val="4544"/>
    <w:docVar w:name="dvBillNumberPrefix" w:val="H. "/>
    <w:docVar w:name="dvOriginalBody" w:val="House"/>
    <w:docVar w:name="dvSteno" w:val="AGM"/>
    <w:docVar w:name="NameofBody" w:val="h"/>
    <w:docVar w:name="vGroup2" w:val="Council"/>
  </w:docVars>
  <w:rsids>
    <w:rsidRoot w:val="00CB59AD"/>
    <w:rsid w:val="00011869"/>
    <w:rsid w:val="00015CD6"/>
    <w:rsid w:val="000E0100"/>
    <w:rsid w:val="000E1785"/>
    <w:rsid w:val="000F40FA"/>
    <w:rsid w:val="001035F1"/>
    <w:rsid w:val="0010776B"/>
    <w:rsid w:val="00133E66"/>
    <w:rsid w:val="001435A3"/>
    <w:rsid w:val="00146ED3"/>
    <w:rsid w:val="00151044"/>
    <w:rsid w:val="001702E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F3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399"/>
    <w:rsid w:val="00605102"/>
    <w:rsid w:val="006215AA"/>
    <w:rsid w:val="00637341"/>
    <w:rsid w:val="006913C9"/>
    <w:rsid w:val="0069470D"/>
    <w:rsid w:val="006D58AA"/>
    <w:rsid w:val="00734F00"/>
    <w:rsid w:val="007A70AE"/>
    <w:rsid w:val="00820BAB"/>
    <w:rsid w:val="008362E8"/>
    <w:rsid w:val="0085786E"/>
    <w:rsid w:val="00863F7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98D"/>
    <w:rsid w:val="00CB59AD"/>
    <w:rsid w:val="00CC6B7B"/>
    <w:rsid w:val="00CD2089"/>
    <w:rsid w:val="00CD3258"/>
    <w:rsid w:val="00D73A67"/>
    <w:rsid w:val="00D970A9"/>
    <w:rsid w:val="00DF3845"/>
    <w:rsid w:val="00E41911"/>
    <w:rsid w:val="00E44B57"/>
    <w:rsid w:val="00E46B9A"/>
    <w:rsid w:val="00E92EEF"/>
    <w:rsid w:val="00EA721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B0780-277F-44A7-83C7-070630A2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3F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F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7A175-8C70-4BA2-A132-BA48995A7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3</Pages>
  <Words>499</Words>
  <Characters>2772</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2017-2018 Bill 4544: Subject not yet available - South Carolina Legislature Online</vt:lpstr>
    </vt:vector>
  </TitlesOfParts>
  <Company>LPITS</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4544 Text of Previous Version (Feb. 14, 2018) - South Carolina Legislature Online</dc:title>
  <dc:creator>angiemorgan</dc:creator>
  <cp:lastModifiedBy>Miriam Cook</cp:lastModifiedBy>
  <cp:revision>2</cp:revision>
  <cp:lastPrinted>2018-02-15T00:41:00Z</cp:lastPrinted>
  <dcterms:created xsi:type="dcterms:W3CDTF">2018-02-15T00:43:00Z</dcterms:created>
  <dcterms:modified xsi:type="dcterms:W3CDTF">2018-02-15T00:43:00Z</dcterms:modified>
</cp:coreProperties>
</file>