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C6D" w:rsidRDefault="00AA6C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03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4FC" w:rsidRDefault="005B0C90" w:rsidP="00BF2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2404E">
        <w:t>CELEBRATE</w:t>
      </w:r>
      <w:r w:rsidR="00BF24FC">
        <w:rPr>
          <w:color w:val="000000" w:themeColor="text1"/>
          <w:u w:color="000000" w:themeColor="text1"/>
        </w:rPr>
        <w:t xml:space="preserve"> THE</w:t>
      </w:r>
      <w:r w:rsidR="00BF24FC" w:rsidRPr="00E542AE">
        <w:rPr>
          <w:color w:val="000000" w:themeColor="text1"/>
          <w:u w:color="000000" w:themeColor="text1"/>
        </w:rPr>
        <w:t xml:space="preserve"> </w:t>
      </w:r>
      <w:r w:rsidR="00BF24FC">
        <w:rPr>
          <w:color w:val="000000" w:themeColor="text1"/>
          <w:u w:color="000000" w:themeColor="text1"/>
        </w:rPr>
        <w:t>DUTCH FORK HIGH SCHOOL</w:t>
      </w:r>
      <w:r w:rsidR="00BF24FC" w:rsidRPr="00E542AE">
        <w:rPr>
          <w:color w:val="000000" w:themeColor="text1"/>
          <w:u w:color="000000" w:themeColor="text1"/>
        </w:rPr>
        <w:t xml:space="preserve"> </w:t>
      </w:r>
      <w:r w:rsidR="00BF24FC">
        <w:rPr>
          <w:color w:val="000000" w:themeColor="text1"/>
          <w:u w:color="000000" w:themeColor="text1"/>
        </w:rPr>
        <w:t xml:space="preserve">FOOTBALL </w:t>
      </w:r>
      <w:r w:rsidR="00BF24FC" w:rsidRPr="00E542AE">
        <w:rPr>
          <w:color w:val="000000" w:themeColor="text1"/>
          <w:u w:color="000000" w:themeColor="text1"/>
        </w:rPr>
        <w:t>TEAM</w:t>
      </w:r>
      <w:r w:rsidR="00BF24FC">
        <w:rPr>
          <w:color w:val="000000" w:themeColor="text1"/>
          <w:u w:color="000000" w:themeColor="text1"/>
        </w:rPr>
        <w:t>, COACHES, AND SCHOOL OFFICIALS</w:t>
      </w:r>
      <w:r w:rsidR="00BF24FC" w:rsidRPr="00E542AE">
        <w:rPr>
          <w:color w:val="000000" w:themeColor="text1"/>
          <w:u w:color="000000" w:themeColor="text1"/>
        </w:rPr>
        <w:t xml:space="preserve"> FOR </w:t>
      </w:r>
      <w:r w:rsidR="00BF24FC">
        <w:rPr>
          <w:color w:val="000000" w:themeColor="text1"/>
          <w:u w:color="000000" w:themeColor="text1"/>
        </w:rPr>
        <w:t xml:space="preserve">A </w:t>
      </w:r>
      <w:r w:rsidR="002B17EC">
        <w:rPr>
          <w:color w:val="000000" w:themeColor="text1"/>
          <w:u w:color="000000" w:themeColor="text1"/>
        </w:rPr>
        <w:t>SPECTACULAR</w:t>
      </w:r>
      <w:r w:rsidR="00BF24FC" w:rsidRPr="00E542AE">
        <w:rPr>
          <w:color w:val="000000" w:themeColor="text1"/>
          <w:u w:color="000000" w:themeColor="text1"/>
        </w:rPr>
        <w:t xml:space="preserve"> SEASON AND </w:t>
      </w:r>
      <w:r w:rsidR="00BF24FC">
        <w:rPr>
          <w:color w:val="000000" w:themeColor="text1"/>
          <w:u w:color="000000" w:themeColor="text1"/>
        </w:rPr>
        <w:t xml:space="preserve">TO CONGRATULATE THEM ON </w:t>
      </w:r>
      <w:r w:rsidR="002B17EC">
        <w:rPr>
          <w:color w:val="000000" w:themeColor="text1"/>
          <w:u w:color="000000" w:themeColor="text1"/>
        </w:rPr>
        <w:t>TAKING HOME</w:t>
      </w:r>
      <w:r w:rsidR="00BF24FC" w:rsidRPr="00E542AE">
        <w:rPr>
          <w:color w:val="000000" w:themeColor="text1"/>
          <w:u w:color="000000" w:themeColor="text1"/>
        </w:rPr>
        <w:t xml:space="preserve"> THE</w:t>
      </w:r>
      <w:r w:rsidR="00BF24FC">
        <w:rPr>
          <w:color w:val="000000" w:themeColor="text1"/>
          <w:u w:color="000000" w:themeColor="text1"/>
        </w:rPr>
        <w:t xml:space="preserve"> 201</w:t>
      </w:r>
      <w:r w:rsidR="0062404E">
        <w:rPr>
          <w:color w:val="000000" w:themeColor="text1"/>
          <w:u w:color="000000" w:themeColor="text1"/>
        </w:rPr>
        <w:t>7</w:t>
      </w:r>
      <w:r w:rsidR="00BF24FC">
        <w:rPr>
          <w:color w:val="000000" w:themeColor="text1"/>
          <w:u w:color="000000" w:themeColor="text1"/>
        </w:rPr>
        <w:t xml:space="preserve"> CLASS AAAAA S</w:t>
      </w:r>
      <w:r w:rsidR="00BF24FC" w:rsidRPr="00E542AE">
        <w:rPr>
          <w:color w:val="000000" w:themeColor="text1"/>
          <w:u w:color="000000" w:themeColor="text1"/>
        </w:rPr>
        <w:t xml:space="preserve">TATE CHAMPIONSHIP </w:t>
      </w:r>
      <w:r w:rsidR="00BF24FC">
        <w:rPr>
          <w:color w:val="000000" w:themeColor="text1"/>
          <w:u w:color="000000" w:themeColor="text1"/>
        </w:rPr>
        <w:t>T</w:t>
      </w:r>
      <w:r w:rsidR="00BF24FC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6E7" w:rsidRDefault="008B036D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4B38">
        <w:t xml:space="preserve">determined to make it </w:t>
      </w:r>
      <w:r w:rsidR="00492F6B">
        <w:t>two</w:t>
      </w:r>
      <w:r w:rsidR="00182F4C">
        <w:t xml:space="preserve"> back-to-back</w:t>
      </w:r>
      <w:r w:rsidR="00492F6B">
        <w:t xml:space="preserve"> </w:t>
      </w:r>
      <w:r w:rsidR="000F4B38">
        <w:t xml:space="preserve">state </w:t>
      </w:r>
      <w:r w:rsidR="00A85DF4">
        <w:t>crowns</w:t>
      </w:r>
      <w:r w:rsidR="000F4B38">
        <w:t>, the Dutch Fork High School football</w:t>
      </w:r>
      <w:r w:rsidR="000F4B38">
        <w:rPr>
          <w:color w:val="000000" w:themeColor="text1"/>
          <w:u w:color="000000" w:themeColor="text1"/>
        </w:rPr>
        <w:t xml:space="preserve"> </w:t>
      </w:r>
      <w:r w:rsidR="000F4B38" w:rsidRPr="00E542AE">
        <w:rPr>
          <w:color w:val="000000" w:themeColor="text1"/>
          <w:u w:color="000000" w:themeColor="text1"/>
        </w:rPr>
        <w:t>team</w:t>
      </w:r>
      <w:r w:rsidR="000F4B38">
        <w:t xml:space="preserve"> </w:t>
      </w:r>
      <w:r w:rsidR="00C574F0">
        <w:t xml:space="preserve">poured it on </w:t>
      </w:r>
      <w:r w:rsidR="0041399C">
        <w:t>to defeat Dorman 28</w:t>
      </w:r>
      <w:r w:rsidR="000F1807">
        <w:noBreakHyphen/>
      </w:r>
      <w:r w:rsidR="0041399C">
        <w:t xml:space="preserve">27 </w:t>
      </w:r>
      <w:r w:rsidR="00C574F0">
        <w:t xml:space="preserve">at the </w:t>
      </w:r>
      <w:r w:rsidR="00C574F0">
        <w:rPr>
          <w:color w:val="000000" w:themeColor="text1"/>
          <w:u w:color="000000" w:themeColor="text1"/>
        </w:rPr>
        <w:t>2017 Class AAAAA S</w:t>
      </w:r>
      <w:r w:rsidR="00C574F0" w:rsidRPr="00E542AE">
        <w:rPr>
          <w:color w:val="000000" w:themeColor="text1"/>
          <w:u w:color="000000" w:themeColor="text1"/>
        </w:rPr>
        <w:t xml:space="preserve">tate Championship </w:t>
      </w:r>
      <w:r w:rsidR="00C574F0">
        <w:rPr>
          <w:color w:val="000000" w:themeColor="text1"/>
          <w:u w:color="000000" w:themeColor="text1"/>
        </w:rPr>
        <w:t>t</w:t>
      </w:r>
      <w:r w:rsidR="00C574F0" w:rsidRPr="00E542AE">
        <w:rPr>
          <w:color w:val="000000" w:themeColor="text1"/>
          <w:u w:color="000000" w:themeColor="text1"/>
        </w:rPr>
        <w:t>itle</w:t>
      </w:r>
      <w:r w:rsidR="007C002F">
        <w:rPr>
          <w:color w:val="000000" w:themeColor="text1"/>
          <w:u w:color="000000" w:themeColor="text1"/>
        </w:rPr>
        <w:t xml:space="preserve"> game, played</w:t>
      </w:r>
      <w:r w:rsidR="000F4B38">
        <w:t xml:space="preserve"> </w:t>
      </w:r>
      <w:r w:rsidR="008306E7">
        <w:t xml:space="preserve">on </w:t>
      </w:r>
      <w:r w:rsidR="00D57BBC">
        <w:t xml:space="preserve">Saturday, </w:t>
      </w:r>
      <w:r w:rsidR="008306E7">
        <w:t xml:space="preserve">December </w:t>
      </w:r>
      <w:r w:rsidR="00D57BBC">
        <w:t>2</w:t>
      </w:r>
      <w:r w:rsidR="008306E7">
        <w:t>, 201</w:t>
      </w:r>
      <w:r w:rsidR="00D57BBC">
        <w:t>7</w:t>
      </w:r>
      <w:r w:rsidR="008306E7">
        <w:t>, at Columbia</w:t>
      </w:r>
      <w:r w:rsidR="000F1807" w:rsidRPr="000F1807">
        <w:t>’</w:t>
      </w:r>
      <w:r w:rsidR="008306E7">
        <w:t>s Williams</w:t>
      </w:r>
      <w:r w:rsidR="000F1807">
        <w:noBreakHyphen/>
      </w:r>
      <w:r w:rsidR="008306E7">
        <w:t>Brice Stadium; and</w:t>
      </w: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44CC" w:rsidRDefault="008306E7" w:rsidP="00DE4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D87DA0">
        <w:t xml:space="preserve">, </w:t>
      </w:r>
      <w:r w:rsidR="00DE44CC">
        <w:t>i</w:t>
      </w:r>
      <w:r w:rsidR="00DE44CC" w:rsidRPr="00432361">
        <w:rPr>
          <w:color w:val="000000" w:themeColor="text1"/>
          <w:u w:color="000000" w:themeColor="text1"/>
        </w:rPr>
        <w:t>t</w:t>
      </w:r>
      <w:r w:rsidR="00DE44CC">
        <w:rPr>
          <w:color w:val="000000" w:themeColor="text1"/>
          <w:u w:color="000000" w:themeColor="text1"/>
        </w:rPr>
        <w:t xml:space="preserve"> was</w:t>
      </w:r>
      <w:r w:rsidR="00DE44CC" w:rsidRPr="00432361">
        <w:rPr>
          <w:color w:val="000000" w:themeColor="text1"/>
          <w:u w:color="000000" w:themeColor="text1"/>
        </w:rPr>
        <w:t xml:space="preserve"> </w:t>
      </w:r>
      <w:r w:rsidR="001D3382">
        <w:rPr>
          <w:color w:val="000000" w:themeColor="text1"/>
          <w:u w:color="000000" w:themeColor="text1"/>
        </w:rPr>
        <w:t>also the t</w:t>
      </w:r>
      <w:r w:rsidR="00DE44CC" w:rsidRPr="00432361">
        <w:rPr>
          <w:color w:val="000000" w:themeColor="text1"/>
          <w:u w:color="000000" w:themeColor="text1"/>
        </w:rPr>
        <w:t xml:space="preserve">hird championship in five years for Dutch Fork. The Silver Foxes </w:t>
      </w:r>
      <w:r w:rsidR="00195683">
        <w:rPr>
          <w:color w:val="000000" w:themeColor="text1"/>
          <w:u w:color="000000" w:themeColor="text1"/>
        </w:rPr>
        <w:t>c</w:t>
      </w:r>
      <w:r w:rsidR="00DE44CC" w:rsidRPr="00432361">
        <w:rPr>
          <w:color w:val="000000" w:themeColor="text1"/>
          <w:u w:color="000000" w:themeColor="text1"/>
        </w:rPr>
        <w:t>lose</w:t>
      </w:r>
      <w:r w:rsidR="00DE44CC">
        <w:rPr>
          <w:color w:val="000000" w:themeColor="text1"/>
          <w:u w:color="000000" w:themeColor="text1"/>
        </w:rPr>
        <w:t>d</w:t>
      </w:r>
      <w:r w:rsidR="00DE44CC" w:rsidRPr="00432361">
        <w:rPr>
          <w:color w:val="000000" w:themeColor="text1"/>
          <w:u w:color="000000" w:themeColor="text1"/>
        </w:rPr>
        <w:t xml:space="preserve"> the season with a </w:t>
      </w:r>
      <w:r w:rsidR="007C002F">
        <w:rPr>
          <w:color w:val="000000" w:themeColor="text1"/>
          <w:u w:color="000000" w:themeColor="text1"/>
        </w:rPr>
        <w:t xml:space="preserve">13-1 record and a </w:t>
      </w:r>
      <w:r w:rsidR="00DE44CC">
        <w:rPr>
          <w:color w:val="000000" w:themeColor="text1"/>
          <w:u w:color="000000" w:themeColor="text1"/>
        </w:rPr>
        <w:t>twelve</w:t>
      </w:r>
      <w:r w:rsidR="000F1807">
        <w:rPr>
          <w:color w:val="000000" w:themeColor="text1"/>
          <w:u w:color="000000" w:themeColor="text1"/>
        </w:rPr>
        <w:noBreakHyphen/>
      </w:r>
      <w:r w:rsidR="00DE44CC" w:rsidRPr="00432361">
        <w:rPr>
          <w:color w:val="000000" w:themeColor="text1"/>
          <w:u w:color="000000" w:themeColor="text1"/>
        </w:rPr>
        <w:t>game winning streak</w:t>
      </w:r>
      <w:r w:rsidR="00DE44CC">
        <w:rPr>
          <w:color w:val="000000" w:themeColor="text1"/>
          <w:u w:color="000000" w:themeColor="text1"/>
        </w:rPr>
        <w:t xml:space="preserve">, </w:t>
      </w:r>
      <w:r w:rsidR="00DE44CC" w:rsidRPr="00432361">
        <w:rPr>
          <w:color w:val="000000" w:themeColor="text1"/>
          <w:u w:color="000000" w:themeColor="text1"/>
        </w:rPr>
        <w:t xml:space="preserve">having avenged </w:t>
      </w:r>
      <w:r w:rsidR="00CB541B">
        <w:rPr>
          <w:color w:val="000000" w:themeColor="text1"/>
          <w:u w:color="000000" w:themeColor="text1"/>
        </w:rPr>
        <w:t>its</w:t>
      </w:r>
      <w:r w:rsidR="00DE44CC" w:rsidRPr="00432361">
        <w:rPr>
          <w:color w:val="000000" w:themeColor="text1"/>
          <w:u w:color="000000" w:themeColor="text1"/>
        </w:rPr>
        <w:t xml:space="preserve"> last two losses since 2015</w:t>
      </w:r>
      <w:r w:rsidR="00DE44CC">
        <w:rPr>
          <w:color w:val="000000" w:themeColor="text1"/>
          <w:u w:color="000000" w:themeColor="text1"/>
        </w:rPr>
        <w:t>; and</w:t>
      </w:r>
    </w:p>
    <w:p w:rsidR="00DE44CC" w:rsidRDefault="00DE44CC" w:rsidP="00DE4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D4" w:rsidRDefault="007C002F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Dut</w:t>
      </w:r>
      <w:r w:rsidR="00AD36E2">
        <w:rPr>
          <w:color w:val="000000" w:themeColor="text1"/>
          <w:u w:color="000000" w:themeColor="text1"/>
        </w:rPr>
        <w:t xml:space="preserve">ch Fork’s offense scored </w:t>
      </w:r>
      <w:r>
        <w:rPr>
          <w:color w:val="000000" w:themeColor="text1"/>
          <w:u w:color="000000" w:themeColor="text1"/>
        </w:rPr>
        <w:t>its touchdow</w:t>
      </w:r>
      <w:r w:rsidR="00AD36E2">
        <w:rPr>
          <w:color w:val="000000" w:themeColor="text1"/>
          <w:u w:color="000000" w:themeColor="text1"/>
        </w:rPr>
        <w:t>ns on the ground with two</w:t>
      </w:r>
      <w:r>
        <w:rPr>
          <w:color w:val="000000" w:themeColor="text1"/>
          <w:u w:color="000000" w:themeColor="text1"/>
        </w:rPr>
        <w:t xml:space="preserve"> each by Bryce Thompson and Ron Hoff</w:t>
      </w:r>
      <w:r w:rsidR="005F07E0">
        <w:rPr>
          <w:color w:val="000000" w:themeColor="text1"/>
          <w:u w:color="000000" w:themeColor="text1"/>
        </w:rPr>
        <w:t>, a</w:t>
      </w:r>
      <w:r w:rsidR="00AD36E2">
        <w:rPr>
          <w:color w:val="000000" w:themeColor="text1"/>
          <w:u w:color="000000" w:themeColor="text1"/>
        </w:rPr>
        <w:t>nd a</w:t>
      </w:r>
      <w:r w:rsidR="005F07E0">
        <w:rPr>
          <w:color w:val="000000" w:themeColor="text1"/>
          <w:u w:color="000000" w:themeColor="text1"/>
        </w:rPr>
        <w:t>ll capped off with</w:t>
      </w:r>
      <w:r w:rsidR="00AD36E2">
        <w:rPr>
          <w:color w:val="000000" w:themeColor="text1"/>
          <w:u w:color="000000" w:themeColor="text1"/>
        </w:rPr>
        <w:t xml:space="preserve"> extra points by Ford Williams</w:t>
      </w:r>
      <w:r w:rsidR="007F00D4" w:rsidRPr="008F616B">
        <w:rPr>
          <w:color w:val="000000" w:themeColor="text1"/>
          <w:u w:color="000000" w:themeColor="text1"/>
        </w:rPr>
        <w:t>; and</w:t>
      </w:r>
    </w:p>
    <w:p w:rsidR="007F00D4" w:rsidRDefault="007F00D4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002F" w:rsidRDefault="007C002F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2F4C">
        <w:t xml:space="preserve">the championship ultimately came down to two critical fourth-quarter stops by the Silver Foxes defense, </w:t>
      </w:r>
      <w:r w:rsidR="00AD36E2">
        <w:t xml:space="preserve">the first </w:t>
      </w:r>
      <w:r w:rsidR="000F4EDB">
        <w:t xml:space="preserve">as a result of a </w:t>
      </w:r>
      <w:r w:rsidR="00AD36E2">
        <w:t xml:space="preserve">fourth-down tackle by linebacker Kyle Ecton and defensive lineman Jamar Walkers, and the other </w:t>
      </w:r>
      <w:r w:rsidR="000F4EDB">
        <w:t xml:space="preserve">following a </w:t>
      </w:r>
      <w:r w:rsidR="00E66744">
        <w:t xml:space="preserve">two-point conversion </w:t>
      </w:r>
      <w:r w:rsidR="000F4EDB">
        <w:t>attempt stopped short b</w:t>
      </w:r>
      <w:r w:rsidR="00E66744">
        <w:t xml:space="preserve">y the collective efforts of </w:t>
      </w:r>
      <w:r w:rsidR="00182F4C">
        <w:t>s</w:t>
      </w:r>
      <w:r w:rsidR="00F04744">
        <w:t>afeties</w:t>
      </w:r>
      <w:r w:rsidR="00182F4C">
        <w:t xml:space="preserve"> Hugh Ryan </w:t>
      </w:r>
      <w:r w:rsidR="00AD36E2">
        <w:t xml:space="preserve">and Christian Johnson, assisted again by Ecton, to prevent </w:t>
      </w:r>
      <w:r w:rsidR="00182F4C">
        <w:t xml:space="preserve">what would have </w:t>
      </w:r>
      <w:r w:rsidR="00AD36E2">
        <w:t xml:space="preserve">likely </w:t>
      </w:r>
      <w:r w:rsidR="00182F4C">
        <w:t xml:space="preserve">been a game-winning </w:t>
      </w:r>
      <w:r w:rsidR="0025463F">
        <w:t>score</w:t>
      </w:r>
      <w:r w:rsidR="00182F4C">
        <w:t xml:space="preserve">; and </w:t>
      </w:r>
    </w:p>
    <w:p w:rsidR="007C002F" w:rsidRDefault="007C002F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00D4" w:rsidRDefault="007F00D4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Coach </w:t>
      </w:r>
      <w:r w:rsidR="00BD260F">
        <w:rPr>
          <w:rFonts w:eastAsiaTheme="minorHAnsi"/>
          <w:color w:val="000000" w:themeColor="text1"/>
          <w:szCs w:val="22"/>
          <w:u w:color="000000" w:themeColor="text1"/>
        </w:rPr>
        <w:t>Tom Knotts</w:t>
      </w:r>
      <w:r>
        <w:rPr>
          <w:color w:val="000000" w:themeColor="text1"/>
          <w:u w:color="000000" w:themeColor="text1"/>
        </w:rPr>
        <w:t xml:space="preserve"> has built </w:t>
      </w:r>
      <w:r w:rsidR="00955CB8">
        <w:rPr>
          <w:color w:val="000000" w:themeColor="text1"/>
          <w:u w:color="000000" w:themeColor="text1"/>
        </w:rPr>
        <w:t xml:space="preserve">his </w:t>
      </w:r>
      <w:r w:rsidR="00BD260F">
        <w:rPr>
          <w:color w:val="000000" w:themeColor="text1"/>
          <w:u w:color="000000" w:themeColor="text1"/>
        </w:rPr>
        <w:t>football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one of championship caliber that refuses to settle for second best; and</w:t>
      </w:r>
    </w:p>
    <w:p w:rsidR="007F00D4" w:rsidRDefault="007F00D4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00D4" w:rsidRPr="006755B5" w:rsidRDefault="007F00D4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</w:t>
      </w:r>
      <w:r w:rsidR="00435E2A">
        <w:rPr>
          <w:color w:val="000000" w:themeColor="text1"/>
          <w:u w:color="000000" w:themeColor="text1"/>
        </w:rPr>
        <w:t>athletes</w:t>
      </w:r>
      <w:r w:rsidRPr="006755B5">
        <w:rPr>
          <w:color w:val="000000" w:themeColor="text1"/>
          <w:u w:color="000000" w:themeColor="text1"/>
        </w:rPr>
        <w:t xml:space="preserve"> well both on and off the</w:t>
      </w:r>
      <w:r>
        <w:rPr>
          <w:color w:val="000000" w:themeColor="text1"/>
          <w:u w:color="000000" w:themeColor="text1"/>
        </w:rPr>
        <w:t xml:space="preserve"> </w:t>
      </w:r>
      <w:r w:rsidR="00182F4C">
        <w:rPr>
          <w:color w:val="000000" w:themeColor="text1"/>
          <w:u w:color="000000" w:themeColor="text1"/>
        </w:rPr>
        <w:t>gridiron</w:t>
      </w:r>
      <w:r w:rsidRPr="006755B5">
        <w:rPr>
          <w:color w:val="000000" w:themeColor="text1"/>
          <w:u w:color="000000" w:themeColor="text1"/>
        </w:rPr>
        <w:t xml:space="preserve">. With admiration, the House recognizes and applauds the outstanding work of the </w:t>
      </w:r>
      <w:r w:rsidR="00604AF2">
        <w:rPr>
          <w:color w:val="000000" w:themeColor="text1"/>
          <w:u w:color="000000" w:themeColor="text1"/>
        </w:rPr>
        <w:t xml:space="preserve">Dutch Fork </w:t>
      </w:r>
      <w:r>
        <w:rPr>
          <w:color w:val="000000" w:themeColor="text1"/>
          <w:u w:color="000000" w:themeColor="text1"/>
        </w:rPr>
        <w:t xml:space="preserve">High School </w:t>
      </w:r>
      <w:r w:rsidR="006D49D5">
        <w:rPr>
          <w:color w:val="000000" w:themeColor="text1"/>
          <w:u w:color="000000" w:themeColor="text1"/>
        </w:rPr>
        <w:t>football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D6A" w:rsidRDefault="008306E7" w:rsidP="00520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20D6A">
        <w:t>celebrate</w:t>
      </w:r>
      <w:r w:rsidR="00520D6A">
        <w:rPr>
          <w:color w:val="000000" w:themeColor="text1"/>
          <w:u w:color="000000" w:themeColor="text1"/>
        </w:rPr>
        <w:t xml:space="preserve"> the</w:t>
      </w:r>
      <w:r w:rsidR="00520D6A" w:rsidRPr="00E542AE">
        <w:rPr>
          <w:color w:val="000000" w:themeColor="text1"/>
          <w:u w:color="000000" w:themeColor="text1"/>
        </w:rPr>
        <w:t xml:space="preserve"> </w:t>
      </w:r>
      <w:r w:rsidR="00520D6A">
        <w:rPr>
          <w:color w:val="000000" w:themeColor="text1"/>
          <w:u w:color="000000" w:themeColor="text1"/>
        </w:rPr>
        <w:t>Dutch Fork High S</w:t>
      </w:r>
      <w:r w:rsidR="00646917">
        <w:rPr>
          <w:color w:val="000000" w:themeColor="text1"/>
          <w:u w:color="000000" w:themeColor="text1"/>
        </w:rPr>
        <w:t>c</w:t>
      </w:r>
      <w:r w:rsidR="00520D6A">
        <w:rPr>
          <w:color w:val="000000" w:themeColor="text1"/>
          <w:u w:color="000000" w:themeColor="text1"/>
        </w:rPr>
        <w:t>hool</w:t>
      </w:r>
      <w:r w:rsidR="00520D6A" w:rsidRPr="00E542AE">
        <w:rPr>
          <w:color w:val="000000" w:themeColor="text1"/>
          <w:u w:color="000000" w:themeColor="text1"/>
        </w:rPr>
        <w:t xml:space="preserve"> </w:t>
      </w:r>
      <w:r w:rsidR="00520D6A">
        <w:rPr>
          <w:color w:val="000000" w:themeColor="text1"/>
          <w:u w:color="000000" w:themeColor="text1"/>
        </w:rPr>
        <w:t xml:space="preserve">football </w:t>
      </w:r>
      <w:r w:rsidR="00520D6A" w:rsidRPr="00E542AE">
        <w:rPr>
          <w:color w:val="000000" w:themeColor="text1"/>
          <w:u w:color="000000" w:themeColor="text1"/>
        </w:rPr>
        <w:t>team</w:t>
      </w:r>
      <w:r w:rsidR="00520D6A">
        <w:rPr>
          <w:color w:val="000000" w:themeColor="text1"/>
          <w:u w:color="000000" w:themeColor="text1"/>
        </w:rPr>
        <w:t>, coaches, and school officials</w:t>
      </w:r>
      <w:r w:rsidR="00520D6A" w:rsidRPr="00E542AE">
        <w:rPr>
          <w:color w:val="000000" w:themeColor="text1"/>
          <w:u w:color="000000" w:themeColor="text1"/>
        </w:rPr>
        <w:t xml:space="preserve"> for </w:t>
      </w:r>
      <w:r w:rsidR="00520D6A">
        <w:rPr>
          <w:color w:val="000000" w:themeColor="text1"/>
          <w:u w:color="000000" w:themeColor="text1"/>
        </w:rPr>
        <w:t>a spectacular</w:t>
      </w:r>
      <w:r w:rsidR="00520D6A" w:rsidRPr="00E542AE">
        <w:rPr>
          <w:color w:val="000000" w:themeColor="text1"/>
          <w:u w:color="000000" w:themeColor="text1"/>
        </w:rPr>
        <w:t xml:space="preserve"> season and </w:t>
      </w:r>
      <w:r w:rsidR="00520D6A">
        <w:rPr>
          <w:color w:val="000000" w:themeColor="text1"/>
          <w:u w:color="000000" w:themeColor="text1"/>
        </w:rPr>
        <w:t>congratulate them on taking home</w:t>
      </w:r>
      <w:r w:rsidR="00520D6A" w:rsidRPr="00E542AE">
        <w:rPr>
          <w:color w:val="000000" w:themeColor="text1"/>
          <w:u w:color="000000" w:themeColor="text1"/>
        </w:rPr>
        <w:t xml:space="preserve"> the</w:t>
      </w:r>
      <w:r w:rsidR="00520D6A">
        <w:rPr>
          <w:color w:val="000000" w:themeColor="text1"/>
          <w:u w:color="000000" w:themeColor="text1"/>
        </w:rPr>
        <w:t xml:space="preserve"> 2017 Class AAAAA S</w:t>
      </w:r>
      <w:r w:rsidR="00520D6A" w:rsidRPr="00E542AE">
        <w:rPr>
          <w:color w:val="000000" w:themeColor="text1"/>
          <w:u w:color="000000" w:themeColor="text1"/>
        </w:rPr>
        <w:t xml:space="preserve">tate </w:t>
      </w:r>
      <w:r w:rsidR="00520D6A">
        <w:rPr>
          <w:color w:val="000000" w:themeColor="text1"/>
          <w:u w:color="000000" w:themeColor="text1"/>
        </w:rPr>
        <w:t>C</w:t>
      </w:r>
      <w:r w:rsidR="00520D6A" w:rsidRPr="00E542AE">
        <w:rPr>
          <w:color w:val="000000" w:themeColor="text1"/>
          <w:u w:color="000000" w:themeColor="text1"/>
        </w:rPr>
        <w:t xml:space="preserve">hampionship </w:t>
      </w:r>
      <w:r w:rsidR="00520D6A">
        <w:rPr>
          <w:color w:val="000000" w:themeColor="text1"/>
          <w:u w:color="000000" w:themeColor="text1"/>
        </w:rPr>
        <w:t>t</w:t>
      </w:r>
      <w:r w:rsidR="00520D6A" w:rsidRPr="00E542AE">
        <w:rPr>
          <w:color w:val="000000" w:themeColor="text1"/>
          <w:u w:color="000000" w:themeColor="text1"/>
        </w:rPr>
        <w:t>itle.</w:t>
      </w: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</w:t>
      </w:r>
      <w:r w:rsidR="009870AD">
        <w:t xml:space="preserve">ution be presented to </w:t>
      </w:r>
      <w:r w:rsidR="009B673B">
        <w:t xml:space="preserve">Principal </w:t>
      </w:r>
      <w:r w:rsidR="009870AD">
        <w:t>Gerald Gary</w:t>
      </w:r>
      <w:r>
        <w:t xml:space="preserve"> and Coach 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of Dutch Fork High School.</w:t>
      </w:r>
    </w:p>
    <w:p w:rsidR="001D68E5" w:rsidRDefault="000F18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6C6D" w:rsidRDefault="00AA6C6D" w:rsidP="00AA6C6D">
      <w:pPr>
        <w:suppressAutoHyphens/>
      </w:pPr>
    </w:p>
    <w:sectPr w:rsidR="00AA6C6D" w:rsidSect="00AA6C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DB" w:rsidRDefault="000F4EDB" w:rsidP="009F0C77">
      <w:r>
        <w:separator/>
      </w:r>
    </w:p>
  </w:endnote>
  <w:endnote w:type="continuationSeparator" w:id="0">
    <w:p w:rsidR="000F4EDB" w:rsidRDefault="000F4E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CF3AB4-C8A5-4096-B688-87B0480A533D}"/>
    <w:embedBold r:id="rId2" w:fontKey="{381ED531-5BF9-4DB9-9404-3D66117841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07ABE3-0BFD-4E4A-82BD-775D8FB1A4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44CA10-E12A-40FC-806C-36648452A2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CD8560-BAF1-4CB7-A35D-23297A9D5C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836" w:rsidRPr="00AA6C6D" w:rsidRDefault="00AA6C6D" w:rsidP="00AA6C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DB" w:rsidRDefault="000F4EDB" w:rsidP="009F0C77">
      <w:r>
        <w:separator/>
      </w:r>
    </w:p>
  </w:footnote>
  <w:footnote w:type="continuationSeparator" w:id="0">
    <w:p w:rsidR="000F4EDB" w:rsidRDefault="000F4E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2VR18"/>
    <w:docVar w:name="CoverBillType" w:val="r"/>
    <w:docVar w:name="DocPath" w:val="L:\Council\bills\RM\1262VR18.DOCX"/>
    <w:docVar w:name="dvBillNumber" w:val="45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036D"/>
    <w:rsid w:val="00011869"/>
    <w:rsid w:val="00015CD6"/>
    <w:rsid w:val="00085CDC"/>
    <w:rsid w:val="000D3DDE"/>
    <w:rsid w:val="000E0100"/>
    <w:rsid w:val="000E1785"/>
    <w:rsid w:val="000F1807"/>
    <w:rsid w:val="000F40FA"/>
    <w:rsid w:val="000F4B38"/>
    <w:rsid w:val="000F4EDB"/>
    <w:rsid w:val="001035F1"/>
    <w:rsid w:val="0010776B"/>
    <w:rsid w:val="00133E66"/>
    <w:rsid w:val="001435A3"/>
    <w:rsid w:val="00146ED3"/>
    <w:rsid w:val="00151044"/>
    <w:rsid w:val="00182F4C"/>
    <w:rsid w:val="00195683"/>
    <w:rsid w:val="001D08F2"/>
    <w:rsid w:val="001D3382"/>
    <w:rsid w:val="001D3A58"/>
    <w:rsid w:val="001D525B"/>
    <w:rsid w:val="001D68E5"/>
    <w:rsid w:val="001D7F4F"/>
    <w:rsid w:val="00202FC6"/>
    <w:rsid w:val="00205238"/>
    <w:rsid w:val="0021171E"/>
    <w:rsid w:val="002321B6"/>
    <w:rsid w:val="00250967"/>
    <w:rsid w:val="002543C8"/>
    <w:rsid w:val="0025463F"/>
    <w:rsid w:val="0025541D"/>
    <w:rsid w:val="00284AAE"/>
    <w:rsid w:val="002B17EC"/>
    <w:rsid w:val="002B1AB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8A6"/>
    <w:rsid w:val="0041399C"/>
    <w:rsid w:val="0041760A"/>
    <w:rsid w:val="00417C01"/>
    <w:rsid w:val="004275F4"/>
    <w:rsid w:val="00435E2A"/>
    <w:rsid w:val="004403BD"/>
    <w:rsid w:val="00461441"/>
    <w:rsid w:val="00474537"/>
    <w:rsid w:val="004809EE"/>
    <w:rsid w:val="00492F6B"/>
    <w:rsid w:val="004E7D54"/>
    <w:rsid w:val="004F5D78"/>
    <w:rsid w:val="00512D10"/>
    <w:rsid w:val="00520D6A"/>
    <w:rsid w:val="005273C6"/>
    <w:rsid w:val="00530A69"/>
    <w:rsid w:val="00545593"/>
    <w:rsid w:val="00556EBF"/>
    <w:rsid w:val="00577C6C"/>
    <w:rsid w:val="005A62FE"/>
    <w:rsid w:val="005B0C90"/>
    <w:rsid w:val="005C2E72"/>
    <w:rsid w:val="005C2FE2"/>
    <w:rsid w:val="005E2BC9"/>
    <w:rsid w:val="005F07E0"/>
    <w:rsid w:val="005F3604"/>
    <w:rsid w:val="00604AF2"/>
    <w:rsid w:val="00605102"/>
    <w:rsid w:val="006215AA"/>
    <w:rsid w:val="0062404E"/>
    <w:rsid w:val="00646917"/>
    <w:rsid w:val="006913C9"/>
    <w:rsid w:val="0069470D"/>
    <w:rsid w:val="006D49D5"/>
    <w:rsid w:val="006D58AA"/>
    <w:rsid w:val="00734F00"/>
    <w:rsid w:val="007A70AE"/>
    <w:rsid w:val="007C002F"/>
    <w:rsid w:val="007F00D4"/>
    <w:rsid w:val="008306E7"/>
    <w:rsid w:val="008362E8"/>
    <w:rsid w:val="0085786E"/>
    <w:rsid w:val="008A1768"/>
    <w:rsid w:val="008A489F"/>
    <w:rsid w:val="008B036D"/>
    <w:rsid w:val="008F0F33"/>
    <w:rsid w:val="008F4429"/>
    <w:rsid w:val="0094021A"/>
    <w:rsid w:val="00955CB8"/>
    <w:rsid w:val="009870AD"/>
    <w:rsid w:val="009A38CF"/>
    <w:rsid w:val="009B44AF"/>
    <w:rsid w:val="009B673B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DF4"/>
    <w:rsid w:val="00A9741D"/>
    <w:rsid w:val="00AA6C6D"/>
    <w:rsid w:val="00AC34A2"/>
    <w:rsid w:val="00AD1C9A"/>
    <w:rsid w:val="00AD36E2"/>
    <w:rsid w:val="00AD4B17"/>
    <w:rsid w:val="00B3562F"/>
    <w:rsid w:val="00B412D4"/>
    <w:rsid w:val="00B71356"/>
    <w:rsid w:val="00BD260F"/>
    <w:rsid w:val="00BE3C22"/>
    <w:rsid w:val="00BF24FC"/>
    <w:rsid w:val="00C0345E"/>
    <w:rsid w:val="00C31C95"/>
    <w:rsid w:val="00C341D7"/>
    <w:rsid w:val="00C3483A"/>
    <w:rsid w:val="00C574F0"/>
    <w:rsid w:val="00C74E9D"/>
    <w:rsid w:val="00C826DD"/>
    <w:rsid w:val="00C82FD3"/>
    <w:rsid w:val="00C92819"/>
    <w:rsid w:val="00CB541B"/>
    <w:rsid w:val="00CC6B7B"/>
    <w:rsid w:val="00CD2089"/>
    <w:rsid w:val="00D57BBC"/>
    <w:rsid w:val="00D73A67"/>
    <w:rsid w:val="00D87DA0"/>
    <w:rsid w:val="00D970A9"/>
    <w:rsid w:val="00DB6836"/>
    <w:rsid w:val="00DE44CC"/>
    <w:rsid w:val="00DF3845"/>
    <w:rsid w:val="00E41911"/>
    <w:rsid w:val="00E44B57"/>
    <w:rsid w:val="00E66744"/>
    <w:rsid w:val="00E8196B"/>
    <w:rsid w:val="00E92EEF"/>
    <w:rsid w:val="00EF2368"/>
    <w:rsid w:val="00F04744"/>
    <w:rsid w:val="00F24442"/>
    <w:rsid w:val="00F50AE3"/>
    <w:rsid w:val="00F655B7"/>
    <w:rsid w:val="00F656BA"/>
    <w:rsid w:val="00F67CF1"/>
    <w:rsid w:val="00F728AA"/>
    <w:rsid w:val="00F840F0"/>
    <w:rsid w:val="00FA78F3"/>
    <w:rsid w:val="00FB0D0D"/>
    <w:rsid w:val="00FB43B4"/>
    <w:rsid w:val="00FB6B0B"/>
    <w:rsid w:val="00FD04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AB947A-62A3-4BBC-841C-CE448CC9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A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11290-3104-447A-B6A8-D66D396D7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390</Words>
  <Characters>2048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4547 Text of Previous Version (Jan. 10, 2018) - South Carolina Legislature Online</dc:title>
  <dc:creator>Rosanne McDowell</dc:creator>
  <cp:lastModifiedBy>S Volk</cp:lastModifiedBy>
  <cp:revision>2</cp:revision>
  <cp:lastPrinted>2018-01-02T15:36:00Z</cp:lastPrinted>
  <dcterms:created xsi:type="dcterms:W3CDTF">2018-01-10T20:43:00Z</dcterms:created>
  <dcterms:modified xsi:type="dcterms:W3CDTF">2018-01-10T20:43:00Z</dcterms:modified>
</cp:coreProperties>
</file>