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5BD" w:rsidRDefault="00BF35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3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B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8FB" w:rsidRDefault="000E53E6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708E0">
        <w:t>CELEBRATE</w:t>
      </w:r>
      <w:r w:rsidR="00FD78FB">
        <w:rPr>
          <w:color w:val="000000" w:themeColor="text1"/>
          <w:u w:color="000000" w:themeColor="text1"/>
        </w:rPr>
        <w:t xml:space="preserve"> THE</w:t>
      </w:r>
      <w:r w:rsidR="00FD78FB" w:rsidRPr="00E542AE">
        <w:rPr>
          <w:color w:val="000000" w:themeColor="text1"/>
          <w:u w:color="000000" w:themeColor="text1"/>
        </w:rPr>
        <w:t xml:space="preserve"> </w:t>
      </w:r>
      <w:r w:rsidR="00FD78FB">
        <w:t>DUTCH FORK HIGH SCHOOL CHEERLEADING TEAM</w:t>
      </w:r>
      <w:r w:rsidR="00FD78FB">
        <w:rPr>
          <w:color w:val="000000" w:themeColor="text1"/>
          <w:u w:color="000000" w:themeColor="text1"/>
        </w:rPr>
        <w:t>, COACHES, AND SCHOOL OFFICIALS</w:t>
      </w:r>
      <w:r w:rsidR="00FD78FB" w:rsidRPr="00E542AE">
        <w:rPr>
          <w:color w:val="000000" w:themeColor="text1"/>
          <w:u w:color="000000" w:themeColor="text1"/>
        </w:rPr>
        <w:t xml:space="preserve"> FOR </w:t>
      </w:r>
      <w:r w:rsidR="00FD78FB">
        <w:rPr>
          <w:color w:val="000000" w:themeColor="text1"/>
          <w:u w:color="000000" w:themeColor="text1"/>
        </w:rPr>
        <w:t>A</w:t>
      </w:r>
      <w:r w:rsidR="00CA5DC4">
        <w:rPr>
          <w:color w:val="000000" w:themeColor="text1"/>
          <w:u w:color="000000" w:themeColor="text1"/>
        </w:rPr>
        <w:t xml:space="preserve"> SUPERB</w:t>
      </w:r>
      <w:r w:rsidR="00FD78FB" w:rsidRPr="00E542AE">
        <w:rPr>
          <w:color w:val="000000" w:themeColor="text1"/>
          <w:u w:color="000000" w:themeColor="text1"/>
        </w:rPr>
        <w:t xml:space="preserve"> SEASON AND </w:t>
      </w:r>
      <w:r w:rsidR="00FD78FB">
        <w:rPr>
          <w:color w:val="000000" w:themeColor="text1"/>
          <w:u w:color="000000" w:themeColor="text1"/>
        </w:rPr>
        <w:t xml:space="preserve">TO CONGRATULATE THEM </w:t>
      </w:r>
      <w:r w:rsidR="004D48F6">
        <w:rPr>
          <w:color w:val="000000" w:themeColor="text1"/>
          <w:u w:color="000000" w:themeColor="text1"/>
        </w:rPr>
        <w:t>ON</w:t>
      </w:r>
      <w:r w:rsidR="00FD78FB" w:rsidRPr="00E542AE">
        <w:rPr>
          <w:color w:val="000000" w:themeColor="text1"/>
          <w:u w:color="000000" w:themeColor="text1"/>
        </w:rPr>
        <w:t xml:space="preserve"> </w:t>
      </w:r>
      <w:r w:rsidR="004D48F6">
        <w:rPr>
          <w:color w:val="000000" w:themeColor="text1"/>
          <w:u w:color="000000" w:themeColor="text1"/>
        </w:rPr>
        <w:t xml:space="preserve">CAPTURING </w:t>
      </w:r>
      <w:r w:rsidR="00FD78FB" w:rsidRPr="00E542AE">
        <w:rPr>
          <w:color w:val="000000" w:themeColor="text1"/>
          <w:u w:color="000000" w:themeColor="text1"/>
        </w:rPr>
        <w:t>THE CLASS</w:t>
      </w:r>
      <w:r w:rsidR="00FD78FB">
        <w:rPr>
          <w:color w:val="000000" w:themeColor="text1"/>
          <w:u w:color="000000" w:themeColor="text1"/>
        </w:rPr>
        <w:t xml:space="preserve"> AAAA</w:t>
      </w:r>
      <w:r w:rsidR="008708E0">
        <w:rPr>
          <w:color w:val="000000" w:themeColor="text1"/>
          <w:u w:color="000000" w:themeColor="text1"/>
        </w:rPr>
        <w:t>A</w:t>
      </w:r>
      <w:r w:rsidR="00FD78FB">
        <w:rPr>
          <w:color w:val="000000" w:themeColor="text1"/>
          <w:u w:color="000000" w:themeColor="text1"/>
        </w:rPr>
        <w:t xml:space="preserve"> S</w:t>
      </w:r>
      <w:r w:rsidR="00FD78FB" w:rsidRPr="00E542AE">
        <w:rPr>
          <w:color w:val="000000" w:themeColor="text1"/>
          <w:u w:color="000000" w:themeColor="text1"/>
        </w:rPr>
        <w:t xml:space="preserve">TATE CHAMPIONSHIP </w:t>
      </w:r>
      <w:r w:rsidR="00FD78FB">
        <w:rPr>
          <w:color w:val="000000" w:themeColor="text1"/>
          <w:u w:color="000000" w:themeColor="text1"/>
        </w:rPr>
        <w:t>T</w:t>
      </w:r>
      <w:r w:rsidR="00FD78FB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78FB" w:rsidRDefault="00D14BE4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6C33">
        <w:t xml:space="preserve">with </w:t>
      </w:r>
      <w:r w:rsidR="00CB4A7D">
        <w:t>its</w:t>
      </w:r>
      <w:r w:rsidR="000B4970">
        <w:t xml:space="preserve"> usual </w:t>
      </w:r>
      <w:r w:rsidR="00A26C33">
        <w:t xml:space="preserve">precision and grace, </w:t>
      </w:r>
      <w:r w:rsidR="00FD78FB">
        <w:t xml:space="preserve">the Dutch Fork High School cheerleading team </w:t>
      </w:r>
      <w:r w:rsidR="00396EE7">
        <w:t xml:space="preserve">proved </w:t>
      </w:r>
      <w:r w:rsidR="00BB49A5">
        <w:t>its</w:t>
      </w:r>
      <w:r w:rsidR="00396EE7">
        <w:t xml:space="preserve"> mettle and earned gold a</w:t>
      </w:r>
      <w:r w:rsidR="00FD78FB">
        <w:t>t the state competition</w:t>
      </w:r>
      <w:r w:rsidR="00833C13">
        <w:t>,</w:t>
      </w:r>
      <w:r w:rsidR="00FD78FB">
        <w:t xml:space="preserve"> </w:t>
      </w:r>
      <w:r w:rsidR="00833C13">
        <w:t xml:space="preserve">held at the Colonial Life Arena in Columbia </w:t>
      </w:r>
      <w:r w:rsidR="00FD78FB">
        <w:t xml:space="preserve">on </w:t>
      </w:r>
      <w:r w:rsidR="00E81F22">
        <w:t xml:space="preserve">Saturday, </w:t>
      </w:r>
      <w:r w:rsidR="00FD78FB">
        <w:t>November 1</w:t>
      </w:r>
      <w:r w:rsidR="00E81F22">
        <w:t>8</w:t>
      </w:r>
      <w:r w:rsidR="00FD78FB">
        <w:t>, 201</w:t>
      </w:r>
      <w:r w:rsidR="00E81F22">
        <w:t>7; and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78FB" w:rsidRDefault="00E81F22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1463D2">
        <w:t xml:space="preserve"> showcasing its continued dominance in the sport of cheerleading, Dutch Fork sewed up its second consecutive state title and its seventh overall</w:t>
      </w:r>
      <w:r w:rsidR="00833C13">
        <w:t>, making the school</w:t>
      </w:r>
      <w:r w:rsidR="00F872F0" w:rsidRPr="00F872F0">
        <w:t>’</w:t>
      </w:r>
      <w:r w:rsidR="00833C13">
        <w:t xml:space="preserve">s seven titles </w:t>
      </w:r>
      <w:r w:rsidR="006D6B36">
        <w:t xml:space="preserve">a </w:t>
      </w:r>
      <w:r w:rsidR="00833C13">
        <w:t xml:space="preserve">tie </w:t>
      </w:r>
      <w:r w:rsidR="006D6B36">
        <w:t xml:space="preserve">with </w:t>
      </w:r>
      <w:r w:rsidR="00833C13">
        <w:t xml:space="preserve">Liberty for second </w:t>
      </w:r>
      <w:r w:rsidR="006D6B36">
        <w:t>highest number of championship wins</w:t>
      </w:r>
      <w:r>
        <w:t>; and</w:t>
      </w:r>
    </w:p>
    <w:p w:rsidR="00E81F22" w:rsidRDefault="00E81F22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6F0A" w:rsidRDefault="00E81F22" w:rsidP="000A6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wrapping up the </w:t>
      </w:r>
      <w:r w:rsidR="00833C13">
        <w:t xml:space="preserve">Class AAAAA </w:t>
      </w:r>
      <w:r>
        <w:t>win, the Lady Foxes edged Lexington</w:t>
      </w:r>
      <w:r w:rsidR="001463D2">
        <w:t xml:space="preserve"> </w:t>
      </w:r>
      <w:r w:rsidR="00833C13">
        <w:t>350</w:t>
      </w:r>
      <w:r w:rsidR="00F872F0">
        <w:noBreakHyphen/>
      </w:r>
      <w:r w:rsidR="00833C13">
        <w:t>348</w:t>
      </w:r>
      <w:r w:rsidR="000A6F0A">
        <w:t xml:space="preserve"> and showed all comers that they had learned </w:t>
      </w:r>
      <w:r w:rsidR="00B64795">
        <w:t>this</w:t>
      </w:r>
      <w:r w:rsidR="000A6F0A">
        <w:t xml:space="preserve"> critical lesson: “Discipline is just choosing between what you want now and what you want most”</w:t>
      </w:r>
      <w:r w:rsidR="00D125CB">
        <w:t>;</w:t>
      </w:r>
      <w:r w:rsidR="000A6F0A">
        <w:t xml:space="preserve"> and</w:t>
      </w:r>
    </w:p>
    <w:p w:rsidR="000A6F0A" w:rsidRDefault="000A6F0A" w:rsidP="000A6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1165">
        <w:t>C</w:t>
      </w:r>
      <w:r w:rsidR="006F1165">
        <w:rPr>
          <w:color w:val="000000" w:themeColor="text1"/>
          <w:u w:color="000000" w:themeColor="text1"/>
        </w:rPr>
        <w:t xml:space="preserve">oach </w:t>
      </w:r>
      <w:r w:rsidR="006F1165" w:rsidRPr="007E656F">
        <w:rPr>
          <w:color w:val="000000" w:themeColor="text1"/>
          <w:u w:color="000000" w:themeColor="text1"/>
        </w:rPr>
        <w:t>Katie Nunnery</w:t>
      </w:r>
      <w:r w:rsidR="006F1165">
        <w:rPr>
          <w:color w:val="000000" w:themeColor="text1"/>
          <w:u w:color="000000" w:themeColor="text1"/>
        </w:rPr>
        <w:t xml:space="preserve">, </w:t>
      </w:r>
      <w:r w:rsidR="002322D6">
        <w:t xml:space="preserve">herself an experienced athlete, </w:t>
      </w:r>
      <w:r w:rsidR="002322D6">
        <w:rPr>
          <w:color w:val="000000" w:themeColor="text1"/>
          <w:u w:color="000000" w:themeColor="text1"/>
        </w:rPr>
        <w:t xml:space="preserve">taught her team how to </w:t>
      </w:r>
      <w:r w:rsidR="001113A8">
        <w:rPr>
          <w:color w:val="000000" w:themeColor="text1"/>
          <w:u w:color="000000" w:themeColor="text1"/>
        </w:rPr>
        <w:t xml:space="preserve">persist and </w:t>
      </w:r>
      <w:r w:rsidR="002322D6">
        <w:rPr>
          <w:color w:val="000000" w:themeColor="text1"/>
          <w:u w:color="000000" w:themeColor="text1"/>
        </w:rPr>
        <w:t xml:space="preserve">fly high above all the rest and so propelled the Lady Foxes to yet another </w:t>
      </w:r>
      <w:r>
        <w:rPr>
          <w:color w:val="000000" w:themeColor="text1"/>
          <w:u w:color="000000" w:themeColor="text1"/>
        </w:rPr>
        <w:t>championship</w:t>
      </w:r>
      <w:r w:rsidR="002322D6">
        <w:rPr>
          <w:color w:val="000000" w:themeColor="text1"/>
          <w:u w:color="000000" w:themeColor="text1"/>
        </w:rPr>
        <w:t xml:space="preserve"> title;</w:t>
      </w:r>
      <w:r>
        <w:rPr>
          <w:color w:val="000000" w:themeColor="text1"/>
          <w:u w:color="000000" w:themeColor="text1"/>
        </w:rPr>
        <w:t xml:space="preserve"> and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0DAF">
        <w:t xml:space="preserve">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140DAF">
        <w:rPr>
          <w:color w:val="000000" w:themeColor="text1"/>
          <w:u w:color="000000" w:themeColor="text1"/>
        </w:rPr>
        <w:t xml:space="preserve">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Dutch Fork cheerleaders </w:t>
      </w:r>
      <w:r w:rsidR="00140DAF">
        <w:t>and wish them much continued success in the days ahead</w:t>
      </w:r>
      <w:r>
        <w:t>. Now, therefore,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A11" w:rsidRDefault="00FD78FB" w:rsidP="001E2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</w:t>
      </w:r>
      <w:r w:rsidR="001E2A11">
        <w:t>celebrate</w:t>
      </w:r>
      <w:r w:rsidR="001E2A11">
        <w:rPr>
          <w:color w:val="000000" w:themeColor="text1"/>
          <w:u w:color="000000" w:themeColor="text1"/>
        </w:rPr>
        <w:t xml:space="preserve"> the</w:t>
      </w:r>
      <w:r w:rsidR="001E2A11" w:rsidRPr="00E542AE">
        <w:rPr>
          <w:color w:val="000000" w:themeColor="text1"/>
          <w:u w:color="000000" w:themeColor="text1"/>
        </w:rPr>
        <w:t xml:space="preserve"> </w:t>
      </w:r>
      <w:r w:rsidR="001E2A11">
        <w:t>Dutch Fork High School cheerleading team</w:t>
      </w:r>
      <w:r w:rsidR="001E2A11">
        <w:rPr>
          <w:color w:val="000000" w:themeColor="text1"/>
          <w:u w:color="000000" w:themeColor="text1"/>
        </w:rPr>
        <w:t>, coaches, and school officials</w:t>
      </w:r>
      <w:r w:rsidR="001E2A11" w:rsidRPr="00E542AE">
        <w:rPr>
          <w:color w:val="000000" w:themeColor="text1"/>
          <w:u w:color="000000" w:themeColor="text1"/>
        </w:rPr>
        <w:t xml:space="preserve"> for </w:t>
      </w:r>
      <w:r w:rsidR="001E2A11">
        <w:rPr>
          <w:color w:val="000000" w:themeColor="text1"/>
          <w:u w:color="000000" w:themeColor="text1"/>
        </w:rPr>
        <w:t>a superb</w:t>
      </w:r>
      <w:r w:rsidR="001E2A11" w:rsidRPr="00E542AE">
        <w:rPr>
          <w:color w:val="000000" w:themeColor="text1"/>
          <w:u w:color="000000" w:themeColor="text1"/>
        </w:rPr>
        <w:t xml:space="preserve"> season and </w:t>
      </w:r>
      <w:r w:rsidR="001E2A11">
        <w:rPr>
          <w:color w:val="000000" w:themeColor="text1"/>
          <w:u w:color="000000" w:themeColor="text1"/>
        </w:rPr>
        <w:t>congratulate them on</w:t>
      </w:r>
      <w:r w:rsidR="001E2A11" w:rsidRPr="00E542AE">
        <w:rPr>
          <w:color w:val="000000" w:themeColor="text1"/>
          <w:u w:color="000000" w:themeColor="text1"/>
        </w:rPr>
        <w:t xml:space="preserve"> </w:t>
      </w:r>
      <w:r w:rsidR="001E2A11">
        <w:rPr>
          <w:color w:val="000000" w:themeColor="text1"/>
          <w:u w:color="000000" w:themeColor="text1"/>
        </w:rPr>
        <w:t>capturing the C</w:t>
      </w:r>
      <w:r w:rsidR="001E2A11" w:rsidRPr="00E542AE">
        <w:rPr>
          <w:color w:val="000000" w:themeColor="text1"/>
          <w:u w:color="000000" w:themeColor="text1"/>
        </w:rPr>
        <w:t>lass</w:t>
      </w:r>
      <w:r w:rsidR="001E2A11">
        <w:rPr>
          <w:color w:val="000000" w:themeColor="text1"/>
          <w:u w:color="000000" w:themeColor="text1"/>
        </w:rPr>
        <w:t xml:space="preserve"> AAAAA S</w:t>
      </w:r>
      <w:r w:rsidR="001E2A11" w:rsidRPr="00E542AE">
        <w:rPr>
          <w:color w:val="000000" w:themeColor="text1"/>
          <w:u w:color="000000" w:themeColor="text1"/>
        </w:rPr>
        <w:t xml:space="preserve">tate </w:t>
      </w:r>
      <w:r w:rsidR="001E2A11">
        <w:rPr>
          <w:color w:val="000000" w:themeColor="text1"/>
          <w:u w:color="000000" w:themeColor="text1"/>
        </w:rPr>
        <w:t>C</w:t>
      </w:r>
      <w:r w:rsidR="001E2A11" w:rsidRPr="00E542AE">
        <w:rPr>
          <w:color w:val="000000" w:themeColor="text1"/>
          <w:u w:color="000000" w:themeColor="text1"/>
        </w:rPr>
        <w:t xml:space="preserve">hampionship </w:t>
      </w:r>
      <w:r w:rsidR="001E2A11">
        <w:rPr>
          <w:color w:val="000000" w:themeColor="text1"/>
          <w:u w:color="000000" w:themeColor="text1"/>
        </w:rPr>
        <w:t>t</w:t>
      </w:r>
      <w:r w:rsidR="001E2A11" w:rsidRPr="00E542AE">
        <w:rPr>
          <w:color w:val="000000" w:themeColor="text1"/>
          <w:u w:color="000000" w:themeColor="text1"/>
        </w:rPr>
        <w:t>itle.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 w:rsidR="00492226">
        <w:rPr>
          <w:color w:val="000000" w:themeColor="text1"/>
          <w:u w:color="000000" w:themeColor="text1"/>
        </w:rPr>
        <w:t>Gerald Gary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7E656F">
        <w:rPr>
          <w:color w:val="000000" w:themeColor="text1"/>
          <w:u w:color="000000" w:themeColor="text1"/>
        </w:rPr>
        <w:t>Katie Nunnery</w:t>
      </w:r>
      <w:r>
        <w:t>.</w:t>
      </w:r>
    </w:p>
    <w:p w:rsidR="00EF49CB" w:rsidRDefault="00F872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35BD" w:rsidRDefault="00BF35BD" w:rsidP="00BF35BD">
      <w:pPr>
        <w:suppressAutoHyphens/>
      </w:pPr>
    </w:p>
    <w:sectPr w:rsidR="00BF35BD" w:rsidSect="00BF35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BE4" w:rsidRDefault="00D14BE4" w:rsidP="009F0C77">
      <w:r>
        <w:separator/>
      </w:r>
    </w:p>
  </w:endnote>
  <w:endnote w:type="continuationSeparator" w:id="0">
    <w:p w:rsidR="00D14BE4" w:rsidRDefault="00D14B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E9293B-3A8F-4267-962D-92F50EFBBE8A}"/>
    <w:embedBold r:id="rId2" w:fontKey="{CFC8ECC7-7D30-4F0F-AA40-FBADCA9E4F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F8E649-5A8F-4793-917E-AF0EFDF0D8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C3213B-F045-48B4-BB18-B627E1A667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C9B" w:rsidRPr="00BF35BD" w:rsidRDefault="00BF35BD" w:rsidP="00BF35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BE4" w:rsidRDefault="00D14BE4" w:rsidP="009F0C77">
      <w:r>
        <w:separator/>
      </w:r>
    </w:p>
  </w:footnote>
  <w:footnote w:type="continuationSeparator" w:id="0">
    <w:p w:rsidR="00D14BE4" w:rsidRDefault="00D14B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2CZ18"/>
    <w:docVar w:name="CoverBillType" w:val="r"/>
    <w:docVar w:name="DocPath" w:val="L:\Council\bills\RM\1252CZ18.DOCX"/>
    <w:docVar w:name="dvBillNumber" w:val="45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4BE4"/>
    <w:rsid w:val="00011869"/>
    <w:rsid w:val="00012F84"/>
    <w:rsid w:val="00015CD6"/>
    <w:rsid w:val="0002138B"/>
    <w:rsid w:val="000A6F0A"/>
    <w:rsid w:val="000B4970"/>
    <w:rsid w:val="000E0100"/>
    <w:rsid w:val="000E1785"/>
    <w:rsid w:val="000E53E6"/>
    <w:rsid w:val="000F40FA"/>
    <w:rsid w:val="001035F1"/>
    <w:rsid w:val="0010776B"/>
    <w:rsid w:val="001113A8"/>
    <w:rsid w:val="00133E66"/>
    <w:rsid w:val="00140DAF"/>
    <w:rsid w:val="001435A3"/>
    <w:rsid w:val="001463D2"/>
    <w:rsid w:val="00146ED3"/>
    <w:rsid w:val="00151044"/>
    <w:rsid w:val="001D08F2"/>
    <w:rsid w:val="001D3A58"/>
    <w:rsid w:val="001D525B"/>
    <w:rsid w:val="001D7F4F"/>
    <w:rsid w:val="001E2A11"/>
    <w:rsid w:val="00205238"/>
    <w:rsid w:val="002321B6"/>
    <w:rsid w:val="002322D6"/>
    <w:rsid w:val="00250967"/>
    <w:rsid w:val="002543C8"/>
    <w:rsid w:val="0025541D"/>
    <w:rsid w:val="002639F0"/>
    <w:rsid w:val="00284AAE"/>
    <w:rsid w:val="00297E70"/>
    <w:rsid w:val="002E5912"/>
    <w:rsid w:val="00301B21"/>
    <w:rsid w:val="00325348"/>
    <w:rsid w:val="0032732C"/>
    <w:rsid w:val="00336AD0"/>
    <w:rsid w:val="0037079A"/>
    <w:rsid w:val="00396EE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226"/>
    <w:rsid w:val="004D48F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900"/>
    <w:rsid w:val="006215AA"/>
    <w:rsid w:val="006913C9"/>
    <w:rsid w:val="0069470D"/>
    <w:rsid w:val="006D58AA"/>
    <w:rsid w:val="006D6B36"/>
    <w:rsid w:val="006F1165"/>
    <w:rsid w:val="00734F00"/>
    <w:rsid w:val="00740C9B"/>
    <w:rsid w:val="007771A4"/>
    <w:rsid w:val="007A70AE"/>
    <w:rsid w:val="00833C13"/>
    <w:rsid w:val="008362E8"/>
    <w:rsid w:val="0085786E"/>
    <w:rsid w:val="008708E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C33"/>
    <w:rsid w:val="00A40E7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795"/>
    <w:rsid w:val="00B77340"/>
    <w:rsid w:val="00BB49A5"/>
    <w:rsid w:val="00BE3C22"/>
    <w:rsid w:val="00BF35BD"/>
    <w:rsid w:val="00C0345E"/>
    <w:rsid w:val="00C31C95"/>
    <w:rsid w:val="00C3483A"/>
    <w:rsid w:val="00C74E9D"/>
    <w:rsid w:val="00C826DD"/>
    <w:rsid w:val="00C82FD3"/>
    <w:rsid w:val="00C92819"/>
    <w:rsid w:val="00CA5DC4"/>
    <w:rsid w:val="00CB4A7D"/>
    <w:rsid w:val="00CC6B7B"/>
    <w:rsid w:val="00CD2089"/>
    <w:rsid w:val="00D125CB"/>
    <w:rsid w:val="00D14BE4"/>
    <w:rsid w:val="00D73A67"/>
    <w:rsid w:val="00D970A9"/>
    <w:rsid w:val="00DC3066"/>
    <w:rsid w:val="00DF3845"/>
    <w:rsid w:val="00E41911"/>
    <w:rsid w:val="00E44B57"/>
    <w:rsid w:val="00E81F22"/>
    <w:rsid w:val="00E92EEF"/>
    <w:rsid w:val="00EF2368"/>
    <w:rsid w:val="00EF49CB"/>
    <w:rsid w:val="00F24442"/>
    <w:rsid w:val="00F50AE3"/>
    <w:rsid w:val="00F655B7"/>
    <w:rsid w:val="00F656BA"/>
    <w:rsid w:val="00F67CF1"/>
    <w:rsid w:val="00F728AA"/>
    <w:rsid w:val="00F840F0"/>
    <w:rsid w:val="00F872F0"/>
    <w:rsid w:val="00FB0D0D"/>
    <w:rsid w:val="00FB43B4"/>
    <w:rsid w:val="00FB6B0B"/>
    <w:rsid w:val="00FD78F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FD35F2-9F1C-4476-A8ED-55C59C4B9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6888F-7BE5-43B4-94FF-7802C615A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293</Words>
  <Characters>1536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4549 Text of Previous Version (Jan. 10, 2018) - South Carolina Legislature Online</dc:title>
  <dc:creator>Rosanne McDowell</dc:creator>
  <cp:lastModifiedBy>S Volk</cp:lastModifiedBy>
  <cp:revision>2</cp:revision>
  <dcterms:created xsi:type="dcterms:W3CDTF">2018-01-10T20:44:00Z</dcterms:created>
  <dcterms:modified xsi:type="dcterms:W3CDTF">2018-01-10T20:44:00Z</dcterms:modified>
</cp:coreProperties>
</file>