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6D8" w:rsidRDefault="005E06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0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D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0E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43219">
        <w:t>RECOGNIZE AND HONOR GREENWOOD CHRISTIAN SCHOOL AT THE CELEBRATION OF ITS TWENTY</w:t>
      </w:r>
      <w:r w:rsidR="00143A26">
        <w:noBreakHyphen/>
      </w:r>
      <w:r w:rsidR="00A43219">
        <w:t>FIFTH ANNIVERSARY AND TO CONGRATULATE THE SCHOOL ON THE GRAND OPENING OF ITS NEW GYMNASIUM.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475C" w:rsidRDefault="00385DE5" w:rsidP="0093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3475C">
        <w:rPr>
          <w:color w:val="000000" w:themeColor="text1"/>
          <w:u w:color="000000" w:themeColor="text1"/>
        </w:rPr>
        <w:t xml:space="preserve">having opened its doors in August 1992, </w:t>
      </w:r>
      <w:r w:rsidR="0093475C" w:rsidRPr="009F4F91">
        <w:rPr>
          <w:color w:val="000000" w:themeColor="text1"/>
          <w:u w:color="000000" w:themeColor="text1"/>
        </w:rPr>
        <w:t>Greenwood Christian School</w:t>
      </w:r>
      <w:r w:rsidR="0093475C">
        <w:rPr>
          <w:color w:val="000000" w:themeColor="text1"/>
          <w:u w:color="000000" w:themeColor="text1"/>
        </w:rPr>
        <w:t xml:space="preserve"> </w:t>
      </w:r>
      <w:r w:rsidR="005F18CB">
        <w:rPr>
          <w:color w:val="000000" w:themeColor="text1"/>
          <w:u w:color="000000" w:themeColor="text1"/>
        </w:rPr>
        <w:t>recently celebrated</w:t>
      </w:r>
      <w:r w:rsidR="0093475C">
        <w:rPr>
          <w:color w:val="000000" w:themeColor="text1"/>
          <w:u w:color="000000" w:themeColor="text1"/>
        </w:rPr>
        <w:t xml:space="preserve"> twenty</w:t>
      </w:r>
      <w:r w:rsidR="00143A26">
        <w:rPr>
          <w:color w:val="000000" w:themeColor="text1"/>
          <w:u w:color="000000" w:themeColor="text1"/>
        </w:rPr>
        <w:noBreakHyphen/>
      </w:r>
      <w:r w:rsidR="0093475C">
        <w:rPr>
          <w:color w:val="000000" w:themeColor="text1"/>
          <w:u w:color="000000" w:themeColor="text1"/>
        </w:rPr>
        <w:t>five years of educating students, in accordance with its mission: “</w:t>
      </w:r>
      <w:r w:rsidR="0093475C" w:rsidRPr="009F4F91">
        <w:rPr>
          <w:color w:val="000000" w:themeColor="text1"/>
          <w:u w:color="000000" w:themeColor="text1"/>
        </w:rPr>
        <w:t xml:space="preserve">Greenwood Christian School, in partnership with the family and church, exists to glorify God by enabling students to reach their full potential spiritually, academically, and socially under the </w:t>
      </w:r>
      <w:r w:rsidR="0093475C">
        <w:rPr>
          <w:color w:val="000000" w:themeColor="text1"/>
          <w:u w:color="000000" w:themeColor="text1"/>
        </w:rPr>
        <w:t>l</w:t>
      </w:r>
      <w:r w:rsidR="0093475C" w:rsidRPr="009F4F91">
        <w:rPr>
          <w:color w:val="000000" w:themeColor="text1"/>
          <w:u w:color="000000" w:themeColor="text1"/>
        </w:rPr>
        <w:t>ordship of Jesus Christ</w:t>
      </w:r>
      <w:r w:rsidR="0093475C">
        <w:rPr>
          <w:color w:val="000000" w:themeColor="text1"/>
          <w:u w:color="000000" w:themeColor="text1"/>
        </w:rPr>
        <w:t>”; and</w:t>
      </w:r>
    </w:p>
    <w:p w:rsidR="0093475C" w:rsidRDefault="0093475C" w:rsidP="0093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75C" w:rsidRDefault="0093475C" w:rsidP="0093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addition, the school celebrat</w:t>
      </w:r>
      <w:r w:rsidR="005F18CB">
        <w:t>ed</w:t>
      </w:r>
      <w:r>
        <w:t xml:space="preserve"> the grand opening of its new gymnasium on Friday, August 18, 2017. Guests enjoy</w:t>
      </w:r>
      <w:r w:rsidR="005F18CB">
        <w:t>ed</w:t>
      </w:r>
      <w:r>
        <w:t xml:space="preserve"> a luncheon in the new gym and a ribbon</w:t>
      </w:r>
      <w:r w:rsidR="00143A26">
        <w:noBreakHyphen/>
      </w:r>
      <w:r>
        <w:t>cutting ceremony; and</w:t>
      </w:r>
    </w:p>
    <w:p w:rsidR="0093475C" w:rsidRDefault="0093475C" w:rsidP="0093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75C" w:rsidRDefault="0093475C" w:rsidP="0093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8C03A9">
        <w:t>members of the House of Representatives</w:t>
      </w:r>
      <w:r>
        <w:t>, grateful for Greenwood Christian School</w:t>
      </w:r>
      <w:r w:rsidR="00143A26" w:rsidRPr="00143A26">
        <w:t>’</w:t>
      </w:r>
      <w:r>
        <w:t>s faithfulness in serving the children of this great State, extend best wishes for continued blessing</w:t>
      </w:r>
      <w:r w:rsidR="00200FBD">
        <w:t>s</w:t>
      </w:r>
      <w:r>
        <w:t xml:space="preserve"> in the years to come. Now, therefore,</w:t>
      </w:r>
    </w:p>
    <w:p w:rsidR="0093475C" w:rsidRDefault="00934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5" w:rsidRDefault="00385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5DE5" w:rsidRDefault="00385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5" w:rsidRDefault="00385DE5" w:rsidP="008C0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C03A9">
        <w:t xml:space="preserve"> </w:t>
      </w:r>
      <w:r w:rsidR="008C03A9">
        <w:rPr>
          <w:color w:val="000000" w:themeColor="text1"/>
        </w:rPr>
        <w:t xml:space="preserve">the members of the South Carolina House of Representatives, by this resolution, </w:t>
      </w:r>
      <w:r w:rsidR="008C03A9">
        <w:t>recognize and honor Greenwood Christian School at the celebration of its twenty</w:t>
      </w:r>
      <w:r w:rsidR="00143A26">
        <w:noBreakHyphen/>
      </w:r>
      <w:r w:rsidR="008C03A9">
        <w:t>fifth anniversary and congratulate the school on the grand opening of its new gymnasium.</w:t>
      </w:r>
    </w:p>
    <w:p w:rsidR="00385DE5" w:rsidRDefault="00385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5" w:rsidRDefault="00385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C03A9">
        <w:t xml:space="preserve"> </w:t>
      </w:r>
      <w:r w:rsidR="00531E38">
        <w:rPr>
          <w:color w:val="000000" w:themeColor="text1"/>
        </w:rPr>
        <w:t>G</w:t>
      </w:r>
      <w:r w:rsidR="00531E38">
        <w:t>reenwood Christian School.</w:t>
      </w:r>
    </w:p>
    <w:p w:rsidR="002D4617" w:rsidRDefault="00143A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06D8" w:rsidRDefault="005E06D8" w:rsidP="005E06D8">
      <w:pPr>
        <w:suppressAutoHyphens/>
      </w:pPr>
    </w:p>
    <w:sectPr w:rsidR="005E06D8" w:rsidSect="005E06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DE5" w:rsidRDefault="00385DE5" w:rsidP="009F0C77">
      <w:r>
        <w:separator/>
      </w:r>
    </w:p>
  </w:endnote>
  <w:endnote w:type="continuationSeparator" w:id="0">
    <w:p w:rsidR="00385DE5" w:rsidRDefault="00385D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CAB8D2-39B7-4BC8-8B45-13CFEDC150CB}"/>
    <w:embedBold r:id="rId2" w:fontKey="{6DA283E6-1501-4651-937B-E2E34F031A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F3B664-5277-4B51-B3A6-5A42D38426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6F17B5-52A4-47FA-9D00-73D53BC365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8EE2B1-5B0E-409B-B0E7-6BA5E0B2D6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617" w:rsidRPr="005E06D8" w:rsidRDefault="005E06D8" w:rsidP="005E06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DE5" w:rsidRDefault="00385DE5" w:rsidP="009F0C77">
      <w:r>
        <w:separator/>
      </w:r>
    </w:p>
  </w:footnote>
  <w:footnote w:type="continuationSeparator" w:id="0">
    <w:p w:rsidR="00385DE5" w:rsidRDefault="00385D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6SD18"/>
    <w:docVar w:name="CoverBillType" w:val="r"/>
    <w:docVar w:name="DocPath" w:val="L:\Council\bills\RM\1226SD18.DOCX"/>
    <w:docVar w:name="dvBillNumber" w:val="45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5DE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3A26"/>
    <w:rsid w:val="00146ED3"/>
    <w:rsid w:val="00151044"/>
    <w:rsid w:val="001D08F2"/>
    <w:rsid w:val="001D3A58"/>
    <w:rsid w:val="001D525B"/>
    <w:rsid w:val="001D7F4F"/>
    <w:rsid w:val="00200FBD"/>
    <w:rsid w:val="00205238"/>
    <w:rsid w:val="002321B6"/>
    <w:rsid w:val="00250967"/>
    <w:rsid w:val="002543C8"/>
    <w:rsid w:val="0025541D"/>
    <w:rsid w:val="00284AAE"/>
    <w:rsid w:val="002D4617"/>
    <w:rsid w:val="002E5912"/>
    <w:rsid w:val="00301B21"/>
    <w:rsid w:val="00325348"/>
    <w:rsid w:val="0032732C"/>
    <w:rsid w:val="00336AD0"/>
    <w:rsid w:val="0037079A"/>
    <w:rsid w:val="00385DE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E38"/>
    <w:rsid w:val="00545593"/>
    <w:rsid w:val="00556EBF"/>
    <w:rsid w:val="00577C6C"/>
    <w:rsid w:val="00590E29"/>
    <w:rsid w:val="005A62FE"/>
    <w:rsid w:val="005C2FE2"/>
    <w:rsid w:val="005E06D8"/>
    <w:rsid w:val="005E2BC9"/>
    <w:rsid w:val="005E70BF"/>
    <w:rsid w:val="005F18CB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03A9"/>
    <w:rsid w:val="008F0F33"/>
    <w:rsid w:val="008F4429"/>
    <w:rsid w:val="0093475C"/>
    <w:rsid w:val="0094021A"/>
    <w:rsid w:val="009B44AF"/>
    <w:rsid w:val="009C6A0B"/>
    <w:rsid w:val="009D7C8C"/>
    <w:rsid w:val="009F0C77"/>
    <w:rsid w:val="009F4DD1"/>
    <w:rsid w:val="00A02543"/>
    <w:rsid w:val="00A41684"/>
    <w:rsid w:val="00A43219"/>
    <w:rsid w:val="00A64E80"/>
    <w:rsid w:val="00A72BCD"/>
    <w:rsid w:val="00A741D9"/>
    <w:rsid w:val="00A833AB"/>
    <w:rsid w:val="00A9741D"/>
    <w:rsid w:val="00AC34A2"/>
    <w:rsid w:val="00AD1C9A"/>
    <w:rsid w:val="00AD4B17"/>
    <w:rsid w:val="00B04FC3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786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5CA1CB-2E45-450A-856F-0D38A4174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8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8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9B443-7A54-4C26-8751-FFEFE6F0E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216</Words>
  <Characters>1207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4555 Text of Previous Version (Jan. 10, 2018) - South Carolina Legislature Online</dc:title>
  <dc:creator>Rosanne McDowell</dc:creator>
  <cp:lastModifiedBy>S Volk</cp:lastModifiedBy>
  <cp:revision>2</cp:revision>
  <cp:lastPrinted>2017-08-08T19:31:00Z</cp:lastPrinted>
  <dcterms:created xsi:type="dcterms:W3CDTF">2018-01-10T20:52:00Z</dcterms:created>
  <dcterms:modified xsi:type="dcterms:W3CDTF">2018-01-10T20:52:00Z</dcterms:modified>
</cp:coreProperties>
</file>