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73470" w:rsidRDefault="00F7347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F73470" w:rsidRDefault="00F7347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11, 2018</w:t>
      </w:r>
    </w:p>
    <w:p w:rsidR="00F73470" w:rsidRDefault="00F7347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3470" w:rsidRPr="00F73470" w:rsidRDefault="00F73470" w:rsidP="00F73470">
      <w:pPr>
        <w:tabs>
          <w:tab w:val="right" w:pos="5933"/>
        </w:tabs>
        <w:suppressAutoHyphens/>
      </w:pPr>
      <w:r>
        <w:tab/>
      </w:r>
      <w:r>
        <w:rPr>
          <w:b/>
          <w:sz w:val="36"/>
        </w:rPr>
        <w:t>H. 4588</w:t>
      </w:r>
    </w:p>
    <w:p w:rsidR="00F73470" w:rsidRDefault="00F7347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3470" w:rsidRDefault="00F7347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5D7437">
        <w:t>Reps. Duckworth, Clemmons, Johnson, McGinnis, Hewitt, Crawford, Hardee and Fry</w:t>
      </w:r>
    </w:p>
    <w:p w:rsidR="00F73470" w:rsidRDefault="00F7347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3470" w:rsidRDefault="00F7347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1/11/18--H.</w:t>
      </w:r>
    </w:p>
    <w:p w:rsidR="00F73470" w:rsidRDefault="00F7347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10, 2018.</w:t>
      </w:r>
    </w:p>
    <w:p w:rsidR="00F73470" w:rsidRPr="00F73470" w:rsidRDefault="00F73470" w:rsidP="00F73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73470" w:rsidRDefault="00F7347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3470" w:rsidRDefault="00F73470" w:rsidP="00F73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F73470" w:rsidRPr="00F73470" w:rsidRDefault="00F73470" w:rsidP="00F73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INVITATIONS AND MEMORIAL RESOLUTIONS</w:t>
      </w:r>
    </w:p>
    <w:p w:rsidR="00F73470" w:rsidRDefault="00F7347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Concurrent Resolution (H. 4588) to request the Department of Transportation name the bridge that spans the Intracoastal Waterway along South Carolina Highway 9 in Horry County the “Captain Archie Neil ‘Poo’ Mclauchlin Swing Bridge”, etc., respectfully</w:t>
      </w:r>
    </w:p>
    <w:p w:rsidR="00F73470" w:rsidRPr="00F73470" w:rsidRDefault="00F73470" w:rsidP="00F73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F73470" w:rsidRDefault="00F7347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F73470" w:rsidRDefault="00F7347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3470" w:rsidRDefault="00F7347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JIMMY C. BALES for Committee.</w:t>
      </w:r>
    </w:p>
    <w:p w:rsidR="00F73470" w:rsidRPr="00F73470" w:rsidRDefault="00F73470" w:rsidP="00F73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73470" w:rsidRDefault="00F7347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3470" w:rsidRDefault="00F7347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F73470" w:rsidSect="00F7347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15DA4" w:rsidRDefault="00715DA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15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9D7D40">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64F4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REQUEST THE DEPARTMENT OF TRANSPORTATION NAME THE BRIDGE THAT SPANS THE INTRACOASTAL WATERWAY ALONG SOUTH CAROLINA HIGHWAY 9 IN HORRY COUNTY THE “CAPTAIN ARCHIE NEIL </w:t>
      </w:r>
      <w:r w:rsidRPr="00B64F46">
        <w:t>‘</w:t>
      </w:r>
      <w:r>
        <w:t>POO</w:t>
      </w:r>
      <w:r w:rsidRPr="00B64F46">
        <w:t>’</w:t>
      </w:r>
      <w:r>
        <w:t xml:space="preserve"> MCLAUCHLIN SWING BRIDGE” AND ERECT APPROPRIATE MARKERS OR SIGNS AT THIS BRIDGE CONTAINING THIS DESIGNATION.</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64F46" w:rsidRDefault="009D7D4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D53B9C">
        <w:t>Captain Archie Neil ‘Poo’</w:t>
      </w:r>
      <w:r w:rsidR="00B64F46">
        <w:t xml:space="preserve"> McLauchlin was born on May 16, 1935; and</w:t>
      </w:r>
    </w:p>
    <w:p w:rsidR="00B64F46" w:rsidRDefault="00B64F4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4F46" w:rsidRDefault="00B64F4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served our nation with distinction as a member of the United States Air Force from 1954 until 1958; and</w:t>
      </w:r>
    </w:p>
    <w:p w:rsidR="00B64F46" w:rsidRDefault="00B64F4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43B1" w:rsidRDefault="00B64F4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as </w:t>
      </w:r>
      <w:r w:rsidR="00374C80">
        <w:t>a</w:t>
      </w:r>
      <w:r>
        <w:t>n infant, his father took him to the opening of the swing bridge that spans the Intracoastal Waterway along South Car</w:t>
      </w:r>
      <w:r w:rsidR="002443B1">
        <w:t>olina Highway 9 in Horry County; and</w:t>
      </w:r>
      <w:r>
        <w:t xml:space="preserve"> </w:t>
      </w:r>
    </w:p>
    <w:p w:rsidR="002443B1" w:rsidRDefault="002443B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4F46" w:rsidRDefault="002443B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B64F46">
        <w:t>he has been a boater since the age of fourteen and a captain since 1961; and</w:t>
      </w:r>
    </w:p>
    <w:p w:rsidR="00B64F46" w:rsidRDefault="00B64F4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7D40" w:rsidRDefault="00B64F4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would be fitting and proper to recognize the many contributions that Captain McLauchlin has made to our State and nation by having the swing bridge that spans the Intracoastal Waterway along South Carolina Highway 9 in Horry County named in his honor</w:t>
      </w:r>
      <w:r w:rsidR="009D7D40">
        <w:t xml:space="preserve">.  Now, therefore, </w:t>
      </w:r>
    </w:p>
    <w:p w:rsidR="009D7D40" w:rsidRDefault="009D7D4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7D40" w:rsidRDefault="009D7D4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9D7D40" w:rsidRDefault="009D7D4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7D40" w:rsidRDefault="009D7D4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B64F46">
        <w:t xml:space="preserve"> the members of the General Assembly request the Department of Transportation name the bridge that spans the Intracoastal </w:t>
      </w:r>
      <w:r w:rsidR="00B64F46">
        <w:lastRenderedPageBreak/>
        <w:t xml:space="preserve">Waterway along South Carolina Highway 9 in Horry County the “Captain Archie Neil </w:t>
      </w:r>
      <w:r w:rsidR="00B64F46" w:rsidRPr="00B64F46">
        <w:t>‘</w:t>
      </w:r>
      <w:r w:rsidR="00B64F46">
        <w:t>Poo</w:t>
      </w:r>
      <w:r w:rsidR="00B64F46" w:rsidRPr="00B64F46">
        <w:t>’</w:t>
      </w:r>
      <w:r w:rsidR="00B64F46">
        <w:t xml:space="preserve"> McLauchlin Swing Bridge” and erect appropriate markers or signs at this bridge containing this designation.</w:t>
      </w:r>
    </w:p>
    <w:p w:rsidR="009D7D40" w:rsidRDefault="009D7D4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7D40" w:rsidRDefault="009D7D4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B64F46">
        <w:t>forwarded</w:t>
      </w:r>
      <w:r>
        <w:t xml:space="preserve"> to</w:t>
      </w:r>
      <w:r w:rsidR="00B64F46">
        <w:t xml:space="preserve"> the Department of Transportation.</w:t>
      </w:r>
    </w:p>
    <w:p w:rsidR="00B96CA5" w:rsidRDefault="00B64F4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31E05" w:rsidRDefault="00931E05" w:rsidP="00931E05">
      <w:pPr>
        <w:suppressAutoHyphens/>
      </w:pPr>
    </w:p>
    <w:sectPr w:rsidR="00931E05" w:rsidSect="00F7347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64F46" w:rsidRDefault="00B64F46" w:rsidP="009F0C77">
      <w:r>
        <w:separator/>
      </w:r>
    </w:p>
  </w:endnote>
  <w:endnote w:type="continuationSeparator" w:id="0">
    <w:p w:rsidR="00B64F46" w:rsidRDefault="00B64F4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36E31EE-EF2F-429F-9BC6-A85B339FCDE2}"/>
    <w:embedBold r:id="rId2" w:fontKey="{6CDCE9EA-EE5B-41D0-AAA6-B92C1276AD0B}"/>
  </w:font>
  <w:font w:name="Calibri">
    <w:panose1 w:val="020F0502020204030204"/>
    <w:charset w:val="00"/>
    <w:family w:val="swiss"/>
    <w:pitch w:val="variable"/>
    <w:sig w:usb0="E00002FF" w:usb1="4000ACFF" w:usb2="00000001" w:usb3="00000000" w:csb0="0000019F" w:csb1="00000000"/>
    <w:embedRegular r:id="rId3" w:fontKey="{88BB1E8E-5BA1-497C-B7C0-EBFE576243E7}"/>
  </w:font>
  <w:font w:name="Segoe UI">
    <w:panose1 w:val="020B0502040204020203"/>
    <w:charset w:val="00"/>
    <w:family w:val="swiss"/>
    <w:pitch w:val="variable"/>
    <w:sig w:usb0="E10022FF" w:usb1="C000E47F" w:usb2="00000029" w:usb3="00000000" w:csb0="000001DF" w:csb1="00000000"/>
    <w:embedRegular r:id="rId4" w:fontKey="{AFDEE8B4-E18E-4A19-85F8-BA7BE0AFDC7D}"/>
  </w:font>
  <w:font w:name="Cambria">
    <w:panose1 w:val="02040503050406030204"/>
    <w:charset w:val="00"/>
    <w:family w:val="roman"/>
    <w:pitch w:val="variable"/>
    <w:sig w:usb0="E00002FF" w:usb1="400004FF" w:usb2="00000000" w:usb3="00000000" w:csb0="0000019F" w:csb1="00000000"/>
    <w:embedRegular r:id="rId5" w:fontKey="{9DD950FF-7699-460E-BA57-D57413A5065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6CA5" w:rsidRPr="00715DA4" w:rsidRDefault="00715DA4" w:rsidP="00715DA4">
    <w:pPr>
      <w:pStyle w:val="Footer"/>
      <w:tabs>
        <w:tab w:val="clear" w:pos="4680"/>
        <w:tab w:val="clear" w:pos="9360"/>
        <w:tab w:val="center" w:pos="2995"/>
      </w:tabs>
      <w:spacing w:before="120"/>
    </w:pPr>
    <w:r>
      <w:t>[4588</w:t>
    </w:r>
    <w:r w:rsidR="00F73470">
      <w:t>-</w:t>
    </w:r>
    <w:r w:rsidR="00F73470">
      <w:fldChar w:fldCharType="begin"/>
    </w:r>
    <w:r w:rsidR="00F73470">
      <w:instrText xml:space="preserve"> PAGE  \* MERGEFORMAT </w:instrText>
    </w:r>
    <w:r w:rsidR="00F73470">
      <w:fldChar w:fldCharType="separate"/>
    </w:r>
    <w:r w:rsidR="00617FA8">
      <w:rPr>
        <w:noProof/>
      </w:rPr>
      <w:t>1</w:t>
    </w:r>
    <w:r w:rsidR="00F73470">
      <w:fldChar w:fldCharType="end"/>
    </w:r>
    <w:r w:rsidR="00F73470">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3470" w:rsidRPr="00715DA4" w:rsidRDefault="00F73470" w:rsidP="00715DA4">
    <w:pPr>
      <w:pStyle w:val="Footer"/>
      <w:tabs>
        <w:tab w:val="clear" w:pos="4680"/>
        <w:tab w:val="clear" w:pos="9360"/>
        <w:tab w:val="center" w:pos="2995"/>
      </w:tabs>
      <w:spacing w:before="120"/>
    </w:pPr>
    <w:r>
      <w:t>[4588]</w:t>
    </w:r>
    <w:r>
      <w:tab/>
    </w:r>
    <w:r>
      <w:fldChar w:fldCharType="begin"/>
    </w:r>
    <w:r>
      <w:instrText xml:space="preserve"> PAGE  \* MERGEFORMAT </w:instrText>
    </w:r>
    <w:r>
      <w:fldChar w:fldCharType="separate"/>
    </w:r>
    <w:r w:rsidR="00931E0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64F46" w:rsidRDefault="00B64F46" w:rsidP="009F0C77">
      <w:r>
        <w:separator/>
      </w:r>
    </w:p>
  </w:footnote>
  <w:footnote w:type="continuationSeparator" w:id="0">
    <w:p w:rsidR="00B64F46" w:rsidRDefault="00B64F4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408CM18"/>
    <w:docVar w:name="CoverBillType" w:val="c"/>
    <w:docVar w:name="DocPath" w:val="L:\Council\bills\GT\5408CM18.DOCX"/>
    <w:docVar w:name="dvBillNumber" w:val="4588"/>
    <w:docVar w:name="dvBillNumberPrefix" w:val="H. "/>
    <w:docVar w:name="dvOriginalBody" w:val="House"/>
    <w:docVar w:name="dvSteno" w:val="GT"/>
    <w:docVar w:name="NameofBody" w:val="h"/>
    <w:docVar w:name="vGroup2" w:val="Council"/>
  </w:docVars>
  <w:rsids>
    <w:rsidRoot w:val="009D7D40"/>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443B1"/>
    <w:rsid w:val="00250967"/>
    <w:rsid w:val="002543C8"/>
    <w:rsid w:val="0025541D"/>
    <w:rsid w:val="00284AAE"/>
    <w:rsid w:val="002E5912"/>
    <w:rsid w:val="00301B21"/>
    <w:rsid w:val="00325348"/>
    <w:rsid w:val="0032732C"/>
    <w:rsid w:val="00336AD0"/>
    <w:rsid w:val="0037079A"/>
    <w:rsid w:val="00374C80"/>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17FA8"/>
    <w:rsid w:val="006215AA"/>
    <w:rsid w:val="006913C9"/>
    <w:rsid w:val="0069470D"/>
    <w:rsid w:val="006D58AA"/>
    <w:rsid w:val="00715DA4"/>
    <w:rsid w:val="00734F00"/>
    <w:rsid w:val="00737285"/>
    <w:rsid w:val="007A70AE"/>
    <w:rsid w:val="008362E8"/>
    <w:rsid w:val="0085786E"/>
    <w:rsid w:val="008706C7"/>
    <w:rsid w:val="008A1768"/>
    <w:rsid w:val="008A489F"/>
    <w:rsid w:val="008F0F33"/>
    <w:rsid w:val="008F4429"/>
    <w:rsid w:val="00931E05"/>
    <w:rsid w:val="0094021A"/>
    <w:rsid w:val="009B44AF"/>
    <w:rsid w:val="009C6A0B"/>
    <w:rsid w:val="009D7D40"/>
    <w:rsid w:val="009F0C77"/>
    <w:rsid w:val="009F4DD1"/>
    <w:rsid w:val="00A02543"/>
    <w:rsid w:val="00A41684"/>
    <w:rsid w:val="00A64E80"/>
    <w:rsid w:val="00A72BCD"/>
    <w:rsid w:val="00A741D9"/>
    <w:rsid w:val="00A833AB"/>
    <w:rsid w:val="00A9741D"/>
    <w:rsid w:val="00AC34A2"/>
    <w:rsid w:val="00AD1C9A"/>
    <w:rsid w:val="00AD4B17"/>
    <w:rsid w:val="00B412D4"/>
    <w:rsid w:val="00B64F46"/>
    <w:rsid w:val="00B96CA5"/>
    <w:rsid w:val="00BB3BCE"/>
    <w:rsid w:val="00BE3C22"/>
    <w:rsid w:val="00C0345E"/>
    <w:rsid w:val="00C31C95"/>
    <w:rsid w:val="00C3483A"/>
    <w:rsid w:val="00C74E9D"/>
    <w:rsid w:val="00C826DD"/>
    <w:rsid w:val="00C82FD3"/>
    <w:rsid w:val="00C92819"/>
    <w:rsid w:val="00CC6B7B"/>
    <w:rsid w:val="00CD2089"/>
    <w:rsid w:val="00D53B9C"/>
    <w:rsid w:val="00D73A67"/>
    <w:rsid w:val="00D970A9"/>
    <w:rsid w:val="00DF3845"/>
    <w:rsid w:val="00E41911"/>
    <w:rsid w:val="00E44B57"/>
    <w:rsid w:val="00E92EEF"/>
    <w:rsid w:val="00EF2368"/>
    <w:rsid w:val="00F24442"/>
    <w:rsid w:val="00F50AE3"/>
    <w:rsid w:val="00F655B7"/>
    <w:rsid w:val="00F656BA"/>
    <w:rsid w:val="00F67CF1"/>
    <w:rsid w:val="00F728AA"/>
    <w:rsid w:val="00F73470"/>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90AA997-DC4F-46AD-A5F5-FB4250B01E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53B9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53B9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A0FD6C-9919-432E-8D65-A9E2FD5FE6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92CFDF2C.dotm</Template>
  <TotalTime>0</TotalTime>
  <Pages>3</Pages>
  <Words>349</Words>
  <Characters>1846</Characters>
  <Application>Microsoft Office Word</Application>
  <DocSecurity>0</DocSecurity>
  <Lines>77</Lines>
  <Paragraphs>23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2199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4588 Text of Previous Version (Jan. 11, 2018) - South Carolina Legislature Online</dc:title>
  <dc:creator>Gwen Thurmond</dc:creator>
  <cp:lastModifiedBy>Lavarres Lynch</cp:lastModifiedBy>
  <cp:revision>2</cp:revision>
  <cp:lastPrinted>2018-01-09T20:07:00Z</cp:lastPrinted>
  <dcterms:created xsi:type="dcterms:W3CDTF">2018-01-11T18:45:00Z</dcterms:created>
  <dcterms:modified xsi:type="dcterms:W3CDTF">2018-01-11T18:45:00Z</dcterms:modified>
</cp:coreProperties>
</file>